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429" w:rsidRPr="006A795E" w:rsidRDefault="001A5429" w:rsidP="001E1E58">
      <w:pPr>
        <w:rPr>
          <w:noProof/>
          <w:lang w:val="pt-BR"/>
        </w:rPr>
      </w:pPr>
      <w:bookmarkStart w:id="0" w:name="_GoBack"/>
      <w:bookmarkEnd w:id="0"/>
    </w:p>
    <w:tbl>
      <w:tblPr>
        <w:tblW w:w="0" w:type="auto"/>
        <w:tblLook w:val="0600" w:firstRow="0" w:lastRow="0" w:firstColumn="0" w:lastColumn="0" w:noHBand="1" w:noVBand="1"/>
      </w:tblPr>
      <w:tblGrid>
        <w:gridCol w:w="1134"/>
        <w:gridCol w:w="851"/>
        <w:gridCol w:w="5103"/>
        <w:gridCol w:w="932"/>
        <w:gridCol w:w="1006"/>
      </w:tblGrid>
      <w:tr w:rsidR="0092125E" w:rsidRPr="006A795E" w:rsidTr="00A75609">
        <w:tc>
          <w:tcPr>
            <w:tcW w:w="9026" w:type="dxa"/>
            <w:gridSpan w:val="5"/>
            <w:vAlign w:val="center"/>
          </w:tcPr>
          <w:p w:rsidR="0092125E" w:rsidRPr="006A795E" w:rsidRDefault="00E242D7" w:rsidP="0092125E">
            <w:pPr>
              <w:pStyle w:val="Ttulo"/>
              <w:rPr>
                <w:noProof/>
                <w:lang w:val="pt-BR"/>
              </w:rPr>
            </w:pPr>
            <w:sdt>
              <w:sdtPr>
                <w:rPr>
                  <w:noProof/>
                  <w:lang w:val="pt-BR"/>
                </w:rPr>
                <w:alias w:val="Título"/>
                <w:tag w:val=""/>
                <w:id w:val="2016188051"/>
                <w:placeholder>
                  <w:docPart w:val="A7D98C635ABF4DB3ACBDEAF9C5182140"/>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D83966" w:rsidRPr="006A795E">
                  <w:rPr>
                    <w:noProof/>
                    <w:lang w:val="pt-BR" w:bidi="pt-BR"/>
                  </w:rPr>
                  <w:t>PROFISSIONAL</w:t>
                </w:r>
              </w:sdtContent>
            </w:sdt>
          </w:p>
        </w:tc>
      </w:tr>
      <w:tr w:rsidR="0092125E" w:rsidRPr="006A795E" w:rsidTr="00A75609">
        <w:trPr>
          <w:trHeight w:val="144"/>
        </w:trPr>
        <w:tc>
          <w:tcPr>
            <w:tcW w:w="1134" w:type="dxa"/>
            <w:shd w:val="clear" w:color="auto" w:fill="auto"/>
          </w:tcPr>
          <w:p w:rsidR="0092125E" w:rsidRPr="006A795E" w:rsidRDefault="0092125E" w:rsidP="0092125E">
            <w:pPr>
              <w:rPr>
                <w:noProof/>
                <w:sz w:val="10"/>
                <w:szCs w:val="10"/>
                <w:lang w:val="pt-BR"/>
              </w:rPr>
            </w:pPr>
          </w:p>
        </w:tc>
        <w:tc>
          <w:tcPr>
            <w:tcW w:w="6886" w:type="dxa"/>
            <w:gridSpan w:val="3"/>
            <w:shd w:val="clear" w:color="auto" w:fill="F0CDA1" w:themeFill="accent1"/>
            <w:vAlign w:val="center"/>
          </w:tcPr>
          <w:p w:rsidR="0092125E" w:rsidRPr="006A795E" w:rsidRDefault="0092125E" w:rsidP="0092125E">
            <w:pPr>
              <w:rPr>
                <w:noProof/>
                <w:sz w:val="10"/>
                <w:szCs w:val="10"/>
                <w:lang w:val="pt-BR"/>
              </w:rPr>
            </w:pPr>
          </w:p>
        </w:tc>
        <w:tc>
          <w:tcPr>
            <w:tcW w:w="1006" w:type="dxa"/>
            <w:shd w:val="clear" w:color="auto" w:fill="auto"/>
          </w:tcPr>
          <w:p w:rsidR="0092125E" w:rsidRPr="006A795E" w:rsidRDefault="0092125E" w:rsidP="0092125E">
            <w:pPr>
              <w:rPr>
                <w:noProof/>
                <w:sz w:val="10"/>
                <w:szCs w:val="10"/>
                <w:lang w:val="pt-BR"/>
              </w:rPr>
            </w:pPr>
          </w:p>
        </w:tc>
      </w:tr>
      <w:tr w:rsidR="0092125E" w:rsidRPr="006A795E" w:rsidTr="00A75609">
        <w:tc>
          <w:tcPr>
            <w:tcW w:w="9026" w:type="dxa"/>
            <w:gridSpan w:val="5"/>
            <w:vAlign w:val="center"/>
          </w:tcPr>
          <w:p w:rsidR="0092125E" w:rsidRPr="006A795E" w:rsidRDefault="0089181A" w:rsidP="00D83966">
            <w:pPr>
              <w:pStyle w:val="Ttulo"/>
              <w:rPr>
                <w:noProof/>
                <w:lang w:val="pt-BR"/>
              </w:rPr>
            </w:pPr>
            <w:r w:rsidRPr="006A795E">
              <w:rPr>
                <w:noProof/>
                <w:lang w:val="pt-BR" w:bidi="pt-BR"/>
              </w:rPr>
              <w:t>Gerais</w:t>
            </w:r>
          </w:p>
        </w:tc>
      </w:tr>
      <w:tr w:rsidR="0092125E" w:rsidRPr="006A795E" w:rsidTr="00835D3E">
        <w:trPr>
          <w:trHeight w:val="1368"/>
        </w:trPr>
        <w:tc>
          <w:tcPr>
            <w:tcW w:w="1985" w:type="dxa"/>
            <w:gridSpan w:val="2"/>
          </w:tcPr>
          <w:p w:rsidR="0092125E" w:rsidRPr="006A795E" w:rsidRDefault="0092125E" w:rsidP="001E1E58">
            <w:pPr>
              <w:rPr>
                <w:noProof/>
                <w:lang w:val="pt-BR"/>
              </w:rPr>
            </w:pPr>
          </w:p>
        </w:tc>
        <w:tc>
          <w:tcPr>
            <w:tcW w:w="5103" w:type="dxa"/>
            <w:shd w:val="clear" w:color="auto" w:fill="F0CDA1" w:themeFill="accent1"/>
            <w:vAlign w:val="center"/>
          </w:tcPr>
          <w:p w:rsidR="0092125E" w:rsidRPr="006A795E" w:rsidRDefault="0089181A" w:rsidP="0092125E">
            <w:pPr>
              <w:pStyle w:val="Subttulo"/>
              <w:rPr>
                <w:noProof/>
                <w:lang w:val="pt-BR"/>
              </w:rPr>
            </w:pPr>
            <w:r w:rsidRPr="006A795E">
              <w:rPr>
                <w:noProof/>
                <w:lang w:val="pt-BR" w:bidi="pt-BR"/>
              </w:rPr>
              <w:t>Plano de negócios</w:t>
            </w:r>
          </w:p>
        </w:tc>
        <w:tc>
          <w:tcPr>
            <w:tcW w:w="1938" w:type="dxa"/>
            <w:gridSpan w:val="2"/>
          </w:tcPr>
          <w:p w:rsidR="0092125E" w:rsidRPr="006A795E" w:rsidRDefault="0092125E" w:rsidP="001E1E58">
            <w:pPr>
              <w:rPr>
                <w:noProof/>
                <w:lang w:val="pt-BR"/>
              </w:rPr>
            </w:pPr>
          </w:p>
        </w:tc>
      </w:tr>
    </w:tbl>
    <w:p w:rsidR="00066DE2" w:rsidRPr="006A795E" w:rsidRDefault="001A5429" w:rsidP="0092125E">
      <w:pPr>
        <w:rPr>
          <w:noProof/>
          <w:lang w:val="pt-BR"/>
        </w:rPr>
      </w:pPr>
      <w:r w:rsidRPr="006A795E">
        <w:rPr>
          <w:noProof/>
          <w:lang w:val="pt-BR" w:bidi="pt-BR"/>
        </w:rPr>
        <w:t xml:space="preserve"> </w:t>
      </w:r>
    </w:p>
    <w:p w:rsidR="00D02465" w:rsidRPr="006A795E" w:rsidRDefault="00D02465">
      <w:pPr>
        <w:spacing w:after="160" w:line="259" w:lineRule="auto"/>
        <w:rPr>
          <w:noProof/>
          <w:lang w:val="pt-BR"/>
        </w:rPr>
      </w:pPr>
      <w:r w:rsidRPr="006A795E">
        <w:rPr>
          <w:noProof/>
          <w:lang w:val="pt-BR" w:bidi="pt-BR"/>
        </w:rPr>
        <w:br w:type="page"/>
      </w:r>
    </w:p>
    <w:p w:rsidR="00066DE2" w:rsidRPr="006A795E" w:rsidRDefault="00066DE2" w:rsidP="00066DE2">
      <w:pPr>
        <w:rPr>
          <w:noProof/>
          <w:lang w:val="pt-BR"/>
        </w:rPr>
        <w:sectPr w:rsidR="00066DE2" w:rsidRPr="006A795E" w:rsidSect="006A795E">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3"/>
        </w:rPr>
        <w:id w:val="350538378"/>
        <w:docPartObj>
          <w:docPartGallery w:val="Table of Contents"/>
          <w:docPartUnique/>
        </w:docPartObj>
      </w:sdtPr>
      <w:sdtEndPr>
        <w:rPr>
          <w:bCs/>
          <w:noProof/>
          <w:lang w:val="pt-BR"/>
        </w:rPr>
      </w:sdtEndPr>
      <w:sdtContent>
        <w:p w:rsidR="001E1E58" w:rsidRPr="0009118F" w:rsidRDefault="00493EC0" w:rsidP="0009118F">
          <w:pPr>
            <w:pStyle w:val="CabealhodoSumrio"/>
          </w:pPr>
          <w:r w:rsidRPr="0009118F">
            <w:t>SUMÁRIO</w:t>
          </w:r>
        </w:p>
        <w:p w:rsidR="0009118F" w:rsidRDefault="001E1E58">
          <w:pPr>
            <w:pStyle w:val="Sumrio1"/>
            <w:tabs>
              <w:tab w:val="right" w:leader="dot" w:pos="4696"/>
            </w:tabs>
            <w:rPr>
              <w:rFonts w:eastAsiaTheme="minorEastAsia"/>
              <w:noProof/>
              <w:color w:val="auto"/>
              <w:sz w:val="22"/>
              <w:lang w:val="pt-BR" w:eastAsia="pt-BR"/>
            </w:rPr>
          </w:pPr>
          <w:r w:rsidRPr="006A795E">
            <w:rPr>
              <w:b/>
              <w:noProof/>
              <w:lang w:val="pt-BR" w:bidi="pt-BR"/>
            </w:rPr>
            <w:fldChar w:fldCharType="begin"/>
          </w:r>
          <w:r w:rsidRPr="006A795E">
            <w:rPr>
              <w:b/>
              <w:noProof/>
              <w:lang w:val="pt-BR" w:bidi="pt-BR"/>
            </w:rPr>
            <w:instrText xml:space="preserve"> TOC \o "1-3" \h \z \u </w:instrText>
          </w:r>
          <w:r w:rsidRPr="006A795E">
            <w:rPr>
              <w:b/>
              <w:noProof/>
              <w:lang w:val="pt-BR" w:bidi="pt-BR"/>
            </w:rPr>
            <w:fldChar w:fldCharType="separate"/>
          </w:r>
          <w:hyperlink w:anchor="_Toc22920036" w:history="1">
            <w:r w:rsidR="0009118F" w:rsidRPr="00C664BC">
              <w:rPr>
                <w:rStyle w:val="Hyperlink"/>
                <w:noProof/>
                <w:lang w:val="pt-BR" w:bidi="pt-BR"/>
              </w:rPr>
              <w:t>Introdução</w:t>
            </w:r>
            <w:r w:rsidR="0009118F">
              <w:rPr>
                <w:noProof/>
                <w:webHidden/>
              </w:rPr>
              <w:tab/>
            </w:r>
            <w:r w:rsidR="0009118F">
              <w:rPr>
                <w:noProof/>
                <w:webHidden/>
              </w:rPr>
              <w:fldChar w:fldCharType="begin"/>
            </w:r>
            <w:r w:rsidR="0009118F">
              <w:rPr>
                <w:noProof/>
                <w:webHidden/>
              </w:rPr>
              <w:instrText xml:space="preserve"> PAGEREF _Toc22920036 \h </w:instrText>
            </w:r>
            <w:r w:rsidR="0009118F">
              <w:rPr>
                <w:noProof/>
                <w:webHidden/>
              </w:rPr>
            </w:r>
            <w:r w:rsidR="0009118F">
              <w:rPr>
                <w:noProof/>
                <w:webHidden/>
              </w:rPr>
              <w:fldChar w:fldCharType="separate"/>
            </w:r>
            <w:r w:rsidR="0009118F">
              <w:rPr>
                <w:noProof/>
                <w:webHidden/>
              </w:rPr>
              <w:t>3</w:t>
            </w:r>
            <w:r w:rsidR="0009118F">
              <w:rPr>
                <w:noProof/>
                <w:webHidden/>
              </w:rPr>
              <w:fldChar w:fldCharType="end"/>
            </w:r>
          </w:hyperlink>
        </w:p>
        <w:p w:rsidR="0009118F" w:rsidRDefault="00E242D7">
          <w:pPr>
            <w:pStyle w:val="Sumrio1"/>
            <w:tabs>
              <w:tab w:val="left" w:pos="440"/>
              <w:tab w:val="right" w:leader="dot" w:pos="4696"/>
            </w:tabs>
            <w:rPr>
              <w:rFonts w:eastAsiaTheme="minorEastAsia"/>
              <w:noProof/>
              <w:color w:val="auto"/>
              <w:sz w:val="22"/>
              <w:lang w:val="pt-BR" w:eastAsia="pt-BR"/>
            </w:rPr>
          </w:pPr>
          <w:hyperlink w:anchor="_Toc22920037" w:history="1">
            <w:r w:rsidR="0009118F" w:rsidRPr="00C664BC">
              <w:rPr>
                <w:rStyle w:val="Hyperlink"/>
                <w:noProof/>
                <w:lang w:val="pt-BR"/>
              </w:rPr>
              <w:t>1.</w:t>
            </w:r>
            <w:r w:rsidR="0009118F">
              <w:rPr>
                <w:rFonts w:eastAsiaTheme="minorEastAsia"/>
                <w:noProof/>
                <w:color w:val="auto"/>
                <w:sz w:val="22"/>
                <w:lang w:val="pt-BR" w:eastAsia="pt-BR"/>
              </w:rPr>
              <w:tab/>
            </w:r>
            <w:r w:rsidR="0009118F" w:rsidRPr="00C664BC">
              <w:rPr>
                <w:rStyle w:val="Hyperlink"/>
                <w:noProof/>
                <w:lang w:val="pt-BR" w:bidi="pt-BR"/>
              </w:rPr>
              <w:t>Resumo Executivo</w:t>
            </w:r>
            <w:r w:rsidR="0009118F">
              <w:rPr>
                <w:noProof/>
                <w:webHidden/>
              </w:rPr>
              <w:tab/>
            </w:r>
            <w:r w:rsidR="0009118F">
              <w:rPr>
                <w:noProof/>
                <w:webHidden/>
              </w:rPr>
              <w:fldChar w:fldCharType="begin"/>
            </w:r>
            <w:r w:rsidR="0009118F">
              <w:rPr>
                <w:noProof/>
                <w:webHidden/>
              </w:rPr>
              <w:instrText xml:space="preserve"> PAGEREF _Toc22920037 \h </w:instrText>
            </w:r>
            <w:r w:rsidR="0009118F">
              <w:rPr>
                <w:noProof/>
                <w:webHidden/>
              </w:rPr>
            </w:r>
            <w:r w:rsidR="0009118F">
              <w:rPr>
                <w:noProof/>
                <w:webHidden/>
              </w:rPr>
              <w:fldChar w:fldCharType="separate"/>
            </w:r>
            <w:r w:rsidR="0009118F">
              <w:rPr>
                <w:noProof/>
                <w:webHidden/>
              </w:rPr>
              <w:t>4</w:t>
            </w:r>
            <w:r w:rsidR="0009118F">
              <w:rPr>
                <w:noProof/>
                <w:webHidden/>
              </w:rPr>
              <w:fldChar w:fldCharType="end"/>
            </w:r>
          </w:hyperlink>
        </w:p>
        <w:p w:rsidR="0009118F" w:rsidRDefault="00E242D7">
          <w:pPr>
            <w:pStyle w:val="Sumrio1"/>
            <w:tabs>
              <w:tab w:val="left" w:pos="440"/>
              <w:tab w:val="right" w:leader="dot" w:pos="4696"/>
            </w:tabs>
            <w:rPr>
              <w:rFonts w:eastAsiaTheme="minorEastAsia"/>
              <w:noProof/>
              <w:color w:val="auto"/>
              <w:sz w:val="22"/>
              <w:lang w:val="pt-BR" w:eastAsia="pt-BR"/>
            </w:rPr>
          </w:pPr>
          <w:hyperlink w:anchor="_Toc22920038" w:history="1">
            <w:r w:rsidR="0009118F" w:rsidRPr="00C664BC">
              <w:rPr>
                <w:rStyle w:val="Hyperlink"/>
                <w:noProof/>
                <w:lang w:val="pt-BR"/>
              </w:rPr>
              <w:t>2.</w:t>
            </w:r>
            <w:r w:rsidR="0009118F">
              <w:rPr>
                <w:rFonts w:eastAsiaTheme="minorEastAsia"/>
                <w:noProof/>
                <w:color w:val="auto"/>
                <w:sz w:val="22"/>
                <w:lang w:val="pt-BR" w:eastAsia="pt-BR"/>
              </w:rPr>
              <w:tab/>
            </w:r>
            <w:r w:rsidR="0009118F" w:rsidRPr="00C664BC">
              <w:rPr>
                <w:rStyle w:val="Hyperlink"/>
                <w:noProof/>
                <w:lang w:val="pt-BR" w:bidi="pt-BR"/>
              </w:rPr>
              <w:t>Visão Geral da Empresa</w:t>
            </w:r>
            <w:r w:rsidR="0009118F">
              <w:rPr>
                <w:noProof/>
                <w:webHidden/>
              </w:rPr>
              <w:tab/>
            </w:r>
            <w:r w:rsidR="0009118F">
              <w:rPr>
                <w:noProof/>
                <w:webHidden/>
              </w:rPr>
              <w:fldChar w:fldCharType="begin"/>
            </w:r>
            <w:r w:rsidR="0009118F">
              <w:rPr>
                <w:noProof/>
                <w:webHidden/>
              </w:rPr>
              <w:instrText xml:space="preserve"> PAGEREF _Toc22920038 \h </w:instrText>
            </w:r>
            <w:r w:rsidR="0009118F">
              <w:rPr>
                <w:noProof/>
                <w:webHidden/>
              </w:rPr>
            </w:r>
            <w:r w:rsidR="0009118F">
              <w:rPr>
                <w:noProof/>
                <w:webHidden/>
              </w:rPr>
              <w:fldChar w:fldCharType="separate"/>
            </w:r>
            <w:r w:rsidR="0009118F">
              <w:rPr>
                <w:noProof/>
                <w:webHidden/>
              </w:rPr>
              <w:t>5</w:t>
            </w:r>
            <w:r w:rsidR="0009118F">
              <w:rPr>
                <w:noProof/>
                <w:webHidden/>
              </w:rPr>
              <w:fldChar w:fldCharType="end"/>
            </w:r>
          </w:hyperlink>
        </w:p>
        <w:p w:rsidR="0009118F" w:rsidRDefault="00E242D7">
          <w:pPr>
            <w:pStyle w:val="Sumrio1"/>
            <w:tabs>
              <w:tab w:val="left" w:pos="440"/>
              <w:tab w:val="right" w:leader="dot" w:pos="4696"/>
            </w:tabs>
            <w:rPr>
              <w:rFonts w:eastAsiaTheme="minorEastAsia"/>
              <w:noProof/>
              <w:color w:val="auto"/>
              <w:sz w:val="22"/>
              <w:lang w:val="pt-BR" w:eastAsia="pt-BR"/>
            </w:rPr>
          </w:pPr>
          <w:hyperlink w:anchor="_Toc22920039" w:history="1">
            <w:r w:rsidR="0009118F" w:rsidRPr="00C664BC">
              <w:rPr>
                <w:rStyle w:val="Hyperlink"/>
                <w:noProof/>
                <w:lang w:val="pt-BR"/>
              </w:rPr>
              <w:t>3.</w:t>
            </w:r>
            <w:r w:rsidR="0009118F">
              <w:rPr>
                <w:rFonts w:eastAsiaTheme="minorEastAsia"/>
                <w:noProof/>
                <w:color w:val="auto"/>
                <w:sz w:val="22"/>
                <w:lang w:val="pt-BR" w:eastAsia="pt-BR"/>
              </w:rPr>
              <w:tab/>
            </w:r>
            <w:r w:rsidR="0009118F" w:rsidRPr="00C664BC">
              <w:rPr>
                <w:rStyle w:val="Hyperlink"/>
                <w:noProof/>
                <w:lang w:val="pt-BR" w:bidi="pt-BR"/>
              </w:rPr>
              <w:t>Descrição do Negócio</w:t>
            </w:r>
            <w:r w:rsidR="0009118F">
              <w:rPr>
                <w:noProof/>
                <w:webHidden/>
              </w:rPr>
              <w:tab/>
            </w:r>
            <w:r w:rsidR="0009118F">
              <w:rPr>
                <w:noProof/>
                <w:webHidden/>
              </w:rPr>
              <w:fldChar w:fldCharType="begin"/>
            </w:r>
            <w:r w:rsidR="0009118F">
              <w:rPr>
                <w:noProof/>
                <w:webHidden/>
              </w:rPr>
              <w:instrText xml:space="preserve"> PAGEREF _Toc22920039 \h </w:instrText>
            </w:r>
            <w:r w:rsidR="0009118F">
              <w:rPr>
                <w:noProof/>
                <w:webHidden/>
              </w:rPr>
            </w:r>
            <w:r w:rsidR="0009118F">
              <w:rPr>
                <w:noProof/>
                <w:webHidden/>
              </w:rPr>
              <w:fldChar w:fldCharType="separate"/>
            </w:r>
            <w:r w:rsidR="0009118F">
              <w:rPr>
                <w:noProof/>
                <w:webHidden/>
              </w:rPr>
              <w:t>6</w:t>
            </w:r>
            <w:r w:rsidR="0009118F">
              <w:rPr>
                <w:noProof/>
                <w:webHidden/>
              </w:rPr>
              <w:fldChar w:fldCharType="end"/>
            </w:r>
          </w:hyperlink>
        </w:p>
        <w:p w:rsidR="0009118F" w:rsidRDefault="00E242D7">
          <w:pPr>
            <w:pStyle w:val="Sumrio1"/>
            <w:tabs>
              <w:tab w:val="left" w:pos="440"/>
              <w:tab w:val="right" w:leader="dot" w:pos="4696"/>
            </w:tabs>
            <w:rPr>
              <w:rFonts w:eastAsiaTheme="minorEastAsia"/>
              <w:noProof/>
              <w:color w:val="auto"/>
              <w:sz w:val="22"/>
              <w:lang w:val="pt-BR" w:eastAsia="pt-BR"/>
            </w:rPr>
          </w:pPr>
          <w:hyperlink w:anchor="_Toc22920040" w:history="1">
            <w:r w:rsidR="0009118F" w:rsidRPr="00C664BC">
              <w:rPr>
                <w:rStyle w:val="Hyperlink"/>
                <w:noProof/>
                <w:lang w:val="pt-BR"/>
              </w:rPr>
              <w:t>4.</w:t>
            </w:r>
            <w:r w:rsidR="0009118F">
              <w:rPr>
                <w:rFonts w:eastAsiaTheme="minorEastAsia"/>
                <w:noProof/>
                <w:color w:val="auto"/>
                <w:sz w:val="22"/>
                <w:lang w:val="pt-BR" w:eastAsia="pt-BR"/>
              </w:rPr>
              <w:tab/>
            </w:r>
            <w:r w:rsidR="0009118F" w:rsidRPr="00C664BC">
              <w:rPr>
                <w:rStyle w:val="Hyperlink"/>
                <w:noProof/>
                <w:lang w:val="pt-BR" w:bidi="pt-BR"/>
              </w:rPr>
              <w:t>Análise de Mercado</w:t>
            </w:r>
            <w:r w:rsidR="0009118F">
              <w:rPr>
                <w:noProof/>
                <w:webHidden/>
              </w:rPr>
              <w:tab/>
            </w:r>
            <w:r w:rsidR="0009118F">
              <w:rPr>
                <w:noProof/>
                <w:webHidden/>
              </w:rPr>
              <w:fldChar w:fldCharType="begin"/>
            </w:r>
            <w:r w:rsidR="0009118F">
              <w:rPr>
                <w:noProof/>
                <w:webHidden/>
              </w:rPr>
              <w:instrText xml:space="preserve"> PAGEREF _Toc22920040 \h </w:instrText>
            </w:r>
            <w:r w:rsidR="0009118F">
              <w:rPr>
                <w:noProof/>
                <w:webHidden/>
              </w:rPr>
            </w:r>
            <w:r w:rsidR="0009118F">
              <w:rPr>
                <w:noProof/>
                <w:webHidden/>
              </w:rPr>
              <w:fldChar w:fldCharType="separate"/>
            </w:r>
            <w:r w:rsidR="0009118F">
              <w:rPr>
                <w:noProof/>
                <w:webHidden/>
              </w:rPr>
              <w:t>8</w:t>
            </w:r>
            <w:r w:rsidR="0009118F">
              <w:rPr>
                <w:noProof/>
                <w:webHidden/>
              </w:rPr>
              <w:fldChar w:fldCharType="end"/>
            </w:r>
          </w:hyperlink>
        </w:p>
        <w:p w:rsidR="0009118F" w:rsidRDefault="00E242D7">
          <w:pPr>
            <w:pStyle w:val="Sumrio1"/>
            <w:tabs>
              <w:tab w:val="left" w:pos="440"/>
              <w:tab w:val="right" w:leader="dot" w:pos="4696"/>
            </w:tabs>
            <w:rPr>
              <w:rFonts w:eastAsiaTheme="minorEastAsia"/>
              <w:noProof/>
              <w:color w:val="auto"/>
              <w:sz w:val="22"/>
              <w:lang w:val="pt-BR" w:eastAsia="pt-BR"/>
            </w:rPr>
          </w:pPr>
          <w:hyperlink w:anchor="_Toc22920041" w:history="1">
            <w:r w:rsidR="0009118F" w:rsidRPr="00C664BC">
              <w:rPr>
                <w:rStyle w:val="Hyperlink"/>
                <w:noProof/>
                <w:lang w:val="pt-BR"/>
              </w:rPr>
              <w:t>5.</w:t>
            </w:r>
            <w:r w:rsidR="0009118F">
              <w:rPr>
                <w:rFonts w:eastAsiaTheme="minorEastAsia"/>
                <w:noProof/>
                <w:color w:val="auto"/>
                <w:sz w:val="22"/>
                <w:lang w:val="pt-BR" w:eastAsia="pt-BR"/>
              </w:rPr>
              <w:tab/>
            </w:r>
            <w:r w:rsidR="0009118F" w:rsidRPr="00C664BC">
              <w:rPr>
                <w:rStyle w:val="Hyperlink"/>
                <w:noProof/>
                <w:lang w:val="pt-BR" w:bidi="pt-BR"/>
              </w:rPr>
              <w:t>Plano Operacional</w:t>
            </w:r>
            <w:r w:rsidR="0009118F">
              <w:rPr>
                <w:noProof/>
                <w:webHidden/>
              </w:rPr>
              <w:tab/>
            </w:r>
            <w:r w:rsidR="0009118F">
              <w:rPr>
                <w:noProof/>
                <w:webHidden/>
              </w:rPr>
              <w:fldChar w:fldCharType="begin"/>
            </w:r>
            <w:r w:rsidR="0009118F">
              <w:rPr>
                <w:noProof/>
                <w:webHidden/>
              </w:rPr>
              <w:instrText xml:space="preserve"> PAGEREF _Toc22920041 \h </w:instrText>
            </w:r>
            <w:r w:rsidR="0009118F">
              <w:rPr>
                <w:noProof/>
                <w:webHidden/>
              </w:rPr>
            </w:r>
            <w:r w:rsidR="0009118F">
              <w:rPr>
                <w:noProof/>
                <w:webHidden/>
              </w:rPr>
              <w:fldChar w:fldCharType="separate"/>
            </w:r>
            <w:r w:rsidR="0009118F">
              <w:rPr>
                <w:noProof/>
                <w:webHidden/>
              </w:rPr>
              <w:t>10</w:t>
            </w:r>
            <w:r w:rsidR="0009118F">
              <w:rPr>
                <w:noProof/>
                <w:webHidden/>
              </w:rPr>
              <w:fldChar w:fldCharType="end"/>
            </w:r>
          </w:hyperlink>
        </w:p>
        <w:p w:rsidR="0009118F" w:rsidRDefault="00E242D7">
          <w:pPr>
            <w:pStyle w:val="Sumrio1"/>
            <w:tabs>
              <w:tab w:val="left" w:pos="440"/>
              <w:tab w:val="right" w:leader="dot" w:pos="4696"/>
            </w:tabs>
            <w:rPr>
              <w:rFonts w:eastAsiaTheme="minorEastAsia"/>
              <w:noProof/>
              <w:color w:val="auto"/>
              <w:sz w:val="22"/>
              <w:lang w:val="pt-BR" w:eastAsia="pt-BR"/>
            </w:rPr>
          </w:pPr>
          <w:hyperlink w:anchor="_Toc22920042" w:history="1">
            <w:r w:rsidR="0009118F" w:rsidRPr="00C664BC">
              <w:rPr>
                <w:rStyle w:val="Hyperlink"/>
                <w:noProof/>
                <w:lang w:val="pt-BR"/>
              </w:rPr>
              <w:t>6.</w:t>
            </w:r>
            <w:r w:rsidR="0009118F">
              <w:rPr>
                <w:rFonts w:eastAsiaTheme="minorEastAsia"/>
                <w:noProof/>
                <w:color w:val="auto"/>
                <w:sz w:val="22"/>
                <w:lang w:val="pt-BR" w:eastAsia="pt-BR"/>
              </w:rPr>
              <w:tab/>
            </w:r>
            <w:r w:rsidR="0009118F" w:rsidRPr="00C664BC">
              <w:rPr>
                <w:rStyle w:val="Hyperlink"/>
                <w:noProof/>
                <w:lang w:val="pt-BR" w:bidi="pt-BR"/>
              </w:rPr>
              <w:t>Plano de Marketing e Vendas</w:t>
            </w:r>
            <w:r w:rsidR="0009118F">
              <w:rPr>
                <w:noProof/>
                <w:webHidden/>
              </w:rPr>
              <w:tab/>
            </w:r>
            <w:r w:rsidR="0009118F">
              <w:rPr>
                <w:noProof/>
                <w:webHidden/>
              </w:rPr>
              <w:fldChar w:fldCharType="begin"/>
            </w:r>
            <w:r w:rsidR="0009118F">
              <w:rPr>
                <w:noProof/>
                <w:webHidden/>
              </w:rPr>
              <w:instrText xml:space="preserve"> PAGEREF _Toc22920042 \h </w:instrText>
            </w:r>
            <w:r w:rsidR="0009118F">
              <w:rPr>
                <w:noProof/>
                <w:webHidden/>
              </w:rPr>
            </w:r>
            <w:r w:rsidR="0009118F">
              <w:rPr>
                <w:noProof/>
                <w:webHidden/>
              </w:rPr>
              <w:fldChar w:fldCharType="separate"/>
            </w:r>
            <w:r w:rsidR="0009118F">
              <w:rPr>
                <w:noProof/>
                <w:webHidden/>
              </w:rPr>
              <w:t>11</w:t>
            </w:r>
            <w:r w:rsidR="0009118F">
              <w:rPr>
                <w:noProof/>
                <w:webHidden/>
              </w:rPr>
              <w:fldChar w:fldCharType="end"/>
            </w:r>
          </w:hyperlink>
        </w:p>
        <w:p w:rsidR="0009118F" w:rsidRDefault="00E242D7">
          <w:pPr>
            <w:pStyle w:val="Sumrio1"/>
            <w:tabs>
              <w:tab w:val="left" w:pos="440"/>
              <w:tab w:val="right" w:leader="dot" w:pos="4696"/>
            </w:tabs>
            <w:rPr>
              <w:rFonts w:eastAsiaTheme="minorEastAsia"/>
              <w:noProof/>
              <w:color w:val="auto"/>
              <w:sz w:val="22"/>
              <w:lang w:val="pt-BR" w:eastAsia="pt-BR"/>
            </w:rPr>
          </w:pPr>
          <w:hyperlink w:anchor="_Toc22920043" w:history="1">
            <w:r w:rsidR="0009118F" w:rsidRPr="00C664BC">
              <w:rPr>
                <w:rStyle w:val="Hyperlink"/>
                <w:noProof/>
                <w:lang w:val="pt-BR"/>
              </w:rPr>
              <w:t>7.</w:t>
            </w:r>
            <w:r w:rsidR="0009118F">
              <w:rPr>
                <w:rFonts w:eastAsiaTheme="minorEastAsia"/>
                <w:noProof/>
                <w:color w:val="auto"/>
                <w:sz w:val="22"/>
                <w:lang w:val="pt-BR" w:eastAsia="pt-BR"/>
              </w:rPr>
              <w:tab/>
            </w:r>
            <w:r w:rsidR="0009118F" w:rsidRPr="00C664BC">
              <w:rPr>
                <w:rStyle w:val="Hyperlink"/>
                <w:noProof/>
                <w:lang w:val="pt-BR" w:bidi="pt-BR"/>
              </w:rPr>
              <w:t>Plano Financeiro</w:t>
            </w:r>
            <w:r w:rsidR="0009118F">
              <w:rPr>
                <w:noProof/>
                <w:webHidden/>
              </w:rPr>
              <w:tab/>
            </w:r>
            <w:r w:rsidR="0009118F">
              <w:rPr>
                <w:noProof/>
                <w:webHidden/>
              </w:rPr>
              <w:fldChar w:fldCharType="begin"/>
            </w:r>
            <w:r w:rsidR="0009118F">
              <w:rPr>
                <w:noProof/>
                <w:webHidden/>
              </w:rPr>
              <w:instrText xml:space="preserve"> PAGEREF _Toc22920043 \h </w:instrText>
            </w:r>
            <w:r w:rsidR="0009118F">
              <w:rPr>
                <w:noProof/>
                <w:webHidden/>
              </w:rPr>
            </w:r>
            <w:r w:rsidR="0009118F">
              <w:rPr>
                <w:noProof/>
                <w:webHidden/>
              </w:rPr>
              <w:fldChar w:fldCharType="separate"/>
            </w:r>
            <w:r w:rsidR="0009118F">
              <w:rPr>
                <w:noProof/>
                <w:webHidden/>
              </w:rPr>
              <w:t>12</w:t>
            </w:r>
            <w:r w:rsidR="0009118F">
              <w:rPr>
                <w:noProof/>
                <w:webHidden/>
              </w:rPr>
              <w:fldChar w:fldCharType="end"/>
            </w:r>
          </w:hyperlink>
        </w:p>
        <w:p w:rsidR="0009118F" w:rsidRDefault="00E242D7">
          <w:pPr>
            <w:pStyle w:val="Sumrio1"/>
            <w:tabs>
              <w:tab w:val="right" w:leader="dot" w:pos="4696"/>
            </w:tabs>
            <w:rPr>
              <w:rFonts w:eastAsiaTheme="minorEastAsia"/>
              <w:noProof/>
              <w:color w:val="auto"/>
              <w:sz w:val="22"/>
              <w:lang w:val="pt-BR" w:eastAsia="pt-BR"/>
            </w:rPr>
          </w:pPr>
          <w:hyperlink w:anchor="_Toc22920044" w:history="1">
            <w:r w:rsidR="0009118F" w:rsidRPr="00C664BC">
              <w:rPr>
                <w:rStyle w:val="Hyperlink"/>
                <w:noProof/>
                <w:lang w:val="pt-BR" w:bidi="pt-BR"/>
              </w:rPr>
              <w:t>Apêndice</w:t>
            </w:r>
            <w:r w:rsidR="0009118F">
              <w:rPr>
                <w:noProof/>
                <w:webHidden/>
              </w:rPr>
              <w:tab/>
            </w:r>
            <w:r w:rsidR="0009118F">
              <w:rPr>
                <w:noProof/>
                <w:webHidden/>
              </w:rPr>
              <w:fldChar w:fldCharType="begin"/>
            </w:r>
            <w:r w:rsidR="0009118F">
              <w:rPr>
                <w:noProof/>
                <w:webHidden/>
              </w:rPr>
              <w:instrText xml:space="preserve"> PAGEREF _Toc22920044 \h </w:instrText>
            </w:r>
            <w:r w:rsidR="0009118F">
              <w:rPr>
                <w:noProof/>
                <w:webHidden/>
              </w:rPr>
            </w:r>
            <w:r w:rsidR="0009118F">
              <w:rPr>
                <w:noProof/>
                <w:webHidden/>
              </w:rPr>
              <w:fldChar w:fldCharType="separate"/>
            </w:r>
            <w:r w:rsidR="0009118F">
              <w:rPr>
                <w:noProof/>
                <w:webHidden/>
              </w:rPr>
              <w:t>15</w:t>
            </w:r>
            <w:r w:rsidR="0009118F">
              <w:rPr>
                <w:noProof/>
                <w:webHidden/>
              </w:rPr>
              <w:fldChar w:fldCharType="end"/>
            </w:r>
          </w:hyperlink>
        </w:p>
        <w:p w:rsidR="0009118F" w:rsidRDefault="00E242D7">
          <w:pPr>
            <w:pStyle w:val="Sumrio2"/>
            <w:rPr>
              <w:rFonts w:eastAsiaTheme="minorEastAsia"/>
              <w:noProof/>
              <w:color w:val="auto"/>
              <w:sz w:val="22"/>
              <w:lang w:val="pt-BR" w:eastAsia="pt-BR"/>
            </w:rPr>
          </w:pPr>
          <w:hyperlink w:anchor="_Toc22920045" w:history="1">
            <w:r w:rsidR="0009118F" w:rsidRPr="00C664BC">
              <w:rPr>
                <w:rStyle w:val="Hyperlink"/>
                <w:noProof/>
                <w:lang w:val="pt-BR" w:bidi="pt-BR"/>
              </w:rPr>
              <w:t>Instruções para introdução aos custos estimados de criação da empresa</w:t>
            </w:r>
            <w:r w:rsidR="0009118F">
              <w:rPr>
                <w:noProof/>
                <w:webHidden/>
              </w:rPr>
              <w:tab/>
            </w:r>
            <w:r w:rsidR="0009118F">
              <w:rPr>
                <w:noProof/>
                <w:webHidden/>
              </w:rPr>
              <w:fldChar w:fldCharType="begin"/>
            </w:r>
            <w:r w:rsidR="0009118F">
              <w:rPr>
                <w:noProof/>
                <w:webHidden/>
              </w:rPr>
              <w:instrText xml:space="preserve"> PAGEREF _Toc22920045 \h </w:instrText>
            </w:r>
            <w:r w:rsidR="0009118F">
              <w:rPr>
                <w:noProof/>
                <w:webHidden/>
              </w:rPr>
            </w:r>
            <w:r w:rsidR="0009118F">
              <w:rPr>
                <w:noProof/>
                <w:webHidden/>
              </w:rPr>
              <w:fldChar w:fldCharType="separate"/>
            </w:r>
            <w:r w:rsidR="0009118F">
              <w:rPr>
                <w:noProof/>
                <w:webHidden/>
              </w:rPr>
              <w:t>16</w:t>
            </w:r>
            <w:r w:rsidR="0009118F">
              <w:rPr>
                <w:noProof/>
                <w:webHidden/>
              </w:rPr>
              <w:fldChar w:fldCharType="end"/>
            </w:r>
          </w:hyperlink>
        </w:p>
        <w:p w:rsidR="0009118F" w:rsidRDefault="00E242D7">
          <w:pPr>
            <w:pStyle w:val="Sumrio2"/>
            <w:rPr>
              <w:rFonts w:eastAsiaTheme="minorEastAsia"/>
              <w:noProof/>
              <w:color w:val="auto"/>
              <w:sz w:val="22"/>
              <w:lang w:val="pt-BR" w:eastAsia="pt-BR"/>
            </w:rPr>
          </w:pPr>
          <w:hyperlink w:anchor="_Toc22920046" w:history="1">
            <w:r w:rsidR="0009118F" w:rsidRPr="00C664BC">
              <w:rPr>
                <w:rStyle w:val="Hyperlink"/>
                <w:noProof/>
                <w:lang w:val="pt-BR" w:bidi="pt-BR"/>
              </w:rPr>
              <w:t>Instruções para começar as projeções de lucros e perdas</w:t>
            </w:r>
            <w:r w:rsidR="0009118F">
              <w:rPr>
                <w:noProof/>
                <w:webHidden/>
              </w:rPr>
              <w:tab/>
            </w:r>
            <w:r w:rsidR="0009118F">
              <w:rPr>
                <w:noProof/>
                <w:webHidden/>
              </w:rPr>
              <w:fldChar w:fldCharType="begin"/>
            </w:r>
            <w:r w:rsidR="0009118F">
              <w:rPr>
                <w:noProof/>
                <w:webHidden/>
              </w:rPr>
              <w:instrText xml:space="preserve"> PAGEREF _Toc22920046 \h </w:instrText>
            </w:r>
            <w:r w:rsidR="0009118F">
              <w:rPr>
                <w:noProof/>
                <w:webHidden/>
              </w:rPr>
            </w:r>
            <w:r w:rsidR="0009118F">
              <w:rPr>
                <w:noProof/>
                <w:webHidden/>
              </w:rPr>
              <w:fldChar w:fldCharType="separate"/>
            </w:r>
            <w:r w:rsidR="0009118F">
              <w:rPr>
                <w:noProof/>
                <w:webHidden/>
              </w:rPr>
              <w:t>18</w:t>
            </w:r>
            <w:r w:rsidR="0009118F">
              <w:rPr>
                <w:noProof/>
                <w:webHidden/>
              </w:rPr>
              <w:fldChar w:fldCharType="end"/>
            </w:r>
          </w:hyperlink>
        </w:p>
        <w:p w:rsidR="001E1E58" w:rsidRPr="006A795E" w:rsidRDefault="001E1E58" w:rsidP="00974BF8">
          <w:pPr>
            <w:tabs>
              <w:tab w:val="left" w:pos="5670"/>
            </w:tabs>
            <w:ind w:left="5103"/>
            <w:rPr>
              <w:noProof/>
              <w:lang w:val="pt-BR"/>
            </w:rPr>
          </w:pPr>
          <w:r w:rsidRPr="006A795E">
            <w:rPr>
              <w:b/>
              <w:noProof/>
              <w:lang w:val="pt-BR" w:bidi="pt-BR"/>
            </w:rPr>
            <w:fldChar w:fldCharType="end"/>
          </w:r>
        </w:p>
      </w:sdtContent>
    </w:sdt>
    <w:p w:rsidR="000A7626" w:rsidRPr="006A795E" w:rsidRDefault="000A7626" w:rsidP="000A7626">
      <w:pPr>
        <w:rPr>
          <w:noProof/>
          <w:lang w:val="pt-BR"/>
        </w:rPr>
      </w:pPr>
    </w:p>
    <w:p w:rsidR="000A7626" w:rsidRPr="006A795E" w:rsidRDefault="000A7626" w:rsidP="000A7626">
      <w:pPr>
        <w:rPr>
          <w:noProof/>
          <w:lang w:val="pt-BR"/>
        </w:rPr>
        <w:sectPr w:rsidR="000A7626" w:rsidRPr="006A795E" w:rsidSect="006A795E">
          <w:footerReference w:type="first" r:id="rId14"/>
          <w:type w:val="continuous"/>
          <w:pgSz w:w="11906" w:h="16838" w:code="9"/>
          <w:pgMar w:top="2160" w:right="1080" w:bottom="720" w:left="6120" w:header="432" w:footer="432" w:gutter="0"/>
          <w:pgNumType w:fmt="lowerRoman"/>
          <w:cols w:space="708"/>
          <w:titlePg/>
          <w:docGrid w:linePitch="360"/>
        </w:sectPr>
      </w:pPr>
    </w:p>
    <w:bookmarkStart w:id="1" w:name="_Toc22920036"/>
    <w:p w:rsidR="001E1E58" w:rsidRPr="006A795E" w:rsidRDefault="00E242D7" w:rsidP="0003123C">
      <w:pPr>
        <w:pStyle w:val="Ttulo1"/>
        <w:rPr>
          <w:noProof/>
          <w:lang w:val="pt-BR"/>
        </w:rPr>
      </w:pPr>
      <w:sdt>
        <w:sdtPr>
          <w:rPr>
            <w:noProof/>
            <w:lang w:val="pt-BR"/>
          </w:rPr>
          <w:id w:val="1498622095"/>
          <w:placeholder>
            <w:docPart w:val="58FF5F2E18844598B67753616849F678"/>
          </w:placeholder>
          <w:temporary/>
          <w:showingPlcHdr/>
          <w15:appearance w15:val="hidden"/>
        </w:sdtPr>
        <w:sdtContent>
          <w:r w:rsidR="00347AF5" w:rsidRPr="006A795E">
            <w:rPr>
              <w:noProof/>
              <w:lang w:val="pt-BR" w:bidi="pt-BR"/>
            </w:rPr>
            <w:t>Introdução</w:t>
          </w:r>
        </w:sdtContent>
      </w:sdt>
      <w:bookmarkEnd w:id="1"/>
    </w:p>
    <w:sdt>
      <w:sdtPr>
        <w:rPr>
          <w:noProof/>
          <w:lang w:val="pt-BR"/>
        </w:rPr>
        <w:id w:val="-1299996274"/>
        <w:placeholder>
          <w:docPart w:val="E94371FB451B44A59AA5880517289525"/>
        </w:placeholder>
        <w:temporary/>
        <w:showingPlcHdr/>
        <w15:appearance w15:val="hidden"/>
      </w:sdtPr>
      <w:sdtContent>
        <w:p w:rsidR="001E1E58" w:rsidRPr="006A795E" w:rsidRDefault="000612A6" w:rsidP="0003123C">
          <w:pPr>
            <w:rPr>
              <w:noProof/>
              <w:lang w:val="pt-BR"/>
            </w:rPr>
          </w:pPr>
          <w:r w:rsidRPr="006A795E">
            <w:rPr>
              <w:noProof/>
              <w:lang w:val="pt-BR" w:bidi="pt-BR"/>
            </w:rPr>
            <w:t>Criar um extenso plano de negócios é desnecessário para a maioria das empresas começarem. No entanto, criar um pequeno plano de negócios oferece vários benefícios que superam em muito o investimento de tempo:</w:t>
          </w:r>
        </w:p>
      </w:sdtContent>
    </w:sdt>
    <w:sdt>
      <w:sdtPr>
        <w:rPr>
          <w:noProof/>
          <w:lang w:val="pt-BR"/>
        </w:rPr>
        <w:id w:val="-1475901501"/>
        <w:placeholder>
          <w:docPart w:val="E31E2B4196AF4DD09BA942DC5D405BB9"/>
        </w:placeholder>
        <w:temporary/>
        <w:showingPlcHdr/>
        <w15:appearance w15:val="hidden"/>
      </w:sdtPr>
      <w:sdtContent>
        <w:p w:rsidR="000612A6" w:rsidRPr="006A795E" w:rsidRDefault="000612A6" w:rsidP="000612A6">
          <w:pPr>
            <w:pStyle w:val="Commarcadores"/>
            <w:rPr>
              <w:noProof/>
              <w:lang w:val="pt-BR"/>
            </w:rPr>
          </w:pPr>
          <w:r w:rsidRPr="006A795E">
            <w:rPr>
              <w:noProof/>
              <w:lang w:val="pt-BR" w:bidi="pt-BR"/>
            </w:rPr>
            <w:t>O processo de pensar e escrever o plano fornece clareza ao negócio.</w:t>
          </w:r>
        </w:p>
        <w:p w:rsidR="000612A6" w:rsidRPr="006A795E" w:rsidRDefault="000612A6" w:rsidP="000612A6">
          <w:pPr>
            <w:pStyle w:val="Commarcadores"/>
            <w:rPr>
              <w:noProof/>
              <w:lang w:val="pt-BR"/>
            </w:rPr>
          </w:pPr>
          <w:r w:rsidRPr="006A795E">
            <w:rPr>
              <w:noProof/>
              <w:lang w:val="pt-BR" w:bidi="pt-BR"/>
            </w:rPr>
            <w:t>Se for necessário um investimento de fontes externas, os investidores vão querer ver um plano que demonstre um sólido conhecimento e visão para o seu negócio.</w:t>
          </w:r>
        </w:p>
        <w:p w:rsidR="000612A6" w:rsidRPr="006A795E" w:rsidRDefault="000612A6" w:rsidP="000612A6">
          <w:pPr>
            <w:pStyle w:val="Commarcadores"/>
            <w:rPr>
              <w:noProof/>
              <w:lang w:val="pt-BR"/>
            </w:rPr>
          </w:pPr>
          <w:r w:rsidRPr="006A795E">
            <w:rPr>
              <w:noProof/>
              <w:lang w:val="pt-BR" w:bidi="pt-BR"/>
            </w:rPr>
            <w:t>O plano ajudará a priorizar as tarefas mais importantes.</w:t>
          </w:r>
        </w:p>
        <w:p w:rsidR="0003123C" w:rsidRPr="006A795E" w:rsidRDefault="000612A6" w:rsidP="000612A6">
          <w:pPr>
            <w:pStyle w:val="Commarcadores"/>
            <w:rPr>
              <w:noProof/>
              <w:lang w:val="pt-BR"/>
            </w:rPr>
          </w:pPr>
          <w:r w:rsidRPr="006A795E">
            <w:rPr>
              <w:noProof/>
              <w:lang w:val="pt-BR" w:bidi="pt-BR"/>
            </w:rPr>
            <w:t>Com crescimento, o plano oferece um entendimento comum da visão para novos líderes.</w:t>
          </w:r>
        </w:p>
      </w:sdtContent>
    </w:sdt>
    <w:sdt>
      <w:sdtPr>
        <w:rPr>
          <w:noProof/>
          <w:lang w:val="pt-BR"/>
        </w:rPr>
        <w:id w:val="1335577576"/>
        <w:placeholder>
          <w:docPart w:val="E4B0F3ED0D214527B08A57B9D5E5F789"/>
        </w:placeholder>
        <w:temporary/>
        <w:showingPlcHdr/>
        <w15:appearance w15:val="hidden"/>
      </w:sdtPr>
      <w:sdtContent>
        <w:p w:rsidR="0003123C" w:rsidRPr="006A795E" w:rsidRDefault="000612A6" w:rsidP="0003123C">
          <w:pPr>
            <w:rPr>
              <w:noProof/>
              <w:lang w:val="pt-BR"/>
            </w:rPr>
          </w:pPr>
          <w:r w:rsidRPr="006A795E">
            <w:rPr>
              <w:noProof/>
              <w:lang w:val="pt-BR" w:bidi="pt-BR"/>
            </w:rPr>
            <w:t>Um plano de negócios simples para uma empresa start-up que está se formando agora pode ser concluído rapidamente. Tenha em mente quem é o público-alvo. O plano precisa ser fácil de entender, legível e realista.</w:t>
          </w:r>
        </w:p>
      </w:sdtContent>
    </w:sdt>
    <w:sdt>
      <w:sdtPr>
        <w:rPr>
          <w:noProof/>
          <w:lang w:val="pt-BR"/>
        </w:rPr>
        <w:id w:val="1854537875"/>
        <w:placeholder>
          <w:docPart w:val="B58CE1AC78E3413982FC7118858E13A7"/>
        </w:placeholder>
        <w:temporary/>
        <w:showingPlcHdr/>
        <w15:appearance w15:val="hidden"/>
      </w:sdtPr>
      <w:sdtContent>
        <w:p w:rsidR="001E1E58" w:rsidRPr="006A795E" w:rsidRDefault="000612A6" w:rsidP="0003123C">
          <w:pPr>
            <w:rPr>
              <w:noProof/>
              <w:lang w:val="pt-BR"/>
            </w:rPr>
          </w:pPr>
          <w:r w:rsidRPr="006A795E">
            <w:rPr>
              <w:noProof/>
              <w:lang w:val="pt-BR" w:bidi="pt-BR"/>
            </w:rPr>
            <w:t>Este modelo é organizado em sete subplanos ou seções a serem concluídas.</w:t>
          </w:r>
        </w:p>
      </w:sdtContent>
    </w:sdt>
    <w:sdt>
      <w:sdtPr>
        <w:rPr>
          <w:noProof/>
          <w:lang w:val="pt-BR"/>
        </w:rPr>
        <w:id w:val="1328101648"/>
        <w:placeholder>
          <w:docPart w:val="D2B9FDF01CD344DB832383F8B49F32D7"/>
        </w:placeholder>
        <w:temporary/>
        <w:showingPlcHdr/>
        <w15:appearance w15:val="hidden"/>
      </w:sdtPr>
      <w:sdtContent>
        <w:p w:rsidR="0003123C" w:rsidRPr="006A795E" w:rsidRDefault="0003123C" w:rsidP="0003123C">
          <w:pPr>
            <w:pStyle w:val="Numerada"/>
            <w:rPr>
              <w:noProof/>
              <w:lang w:val="pt-BR"/>
            </w:rPr>
          </w:pPr>
          <w:r w:rsidRPr="006A795E">
            <w:rPr>
              <w:noProof/>
              <w:lang w:val="pt-BR" w:bidi="pt-BR"/>
            </w:rPr>
            <w:t>Resumo Executivo</w:t>
          </w:r>
        </w:p>
        <w:p w:rsidR="0003123C" w:rsidRPr="006A795E" w:rsidRDefault="0003123C" w:rsidP="0003123C">
          <w:pPr>
            <w:pStyle w:val="Numerada"/>
            <w:rPr>
              <w:noProof/>
              <w:lang w:val="pt-BR"/>
            </w:rPr>
          </w:pPr>
          <w:r w:rsidRPr="006A795E">
            <w:rPr>
              <w:noProof/>
              <w:lang w:val="pt-BR" w:bidi="pt-BR"/>
            </w:rPr>
            <w:t>Visão Geral da Empresa</w:t>
          </w:r>
        </w:p>
        <w:p w:rsidR="0003123C" w:rsidRPr="006A795E" w:rsidRDefault="0003123C" w:rsidP="0003123C">
          <w:pPr>
            <w:pStyle w:val="Numerada"/>
            <w:rPr>
              <w:noProof/>
              <w:lang w:val="pt-BR"/>
            </w:rPr>
          </w:pPr>
          <w:r w:rsidRPr="006A795E">
            <w:rPr>
              <w:noProof/>
              <w:lang w:val="pt-BR" w:bidi="pt-BR"/>
            </w:rPr>
            <w:t>Descrição do Negócio</w:t>
          </w:r>
        </w:p>
        <w:p w:rsidR="0003123C" w:rsidRPr="006A795E" w:rsidRDefault="0003123C" w:rsidP="0003123C">
          <w:pPr>
            <w:pStyle w:val="Numerada"/>
            <w:rPr>
              <w:noProof/>
              <w:lang w:val="pt-BR"/>
            </w:rPr>
          </w:pPr>
          <w:r w:rsidRPr="006A795E">
            <w:rPr>
              <w:noProof/>
              <w:lang w:val="pt-BR" w:bidi="pt-BR"/>
            </w:rPr>
            <w:t>Análise de Mercado</w:t>
          </w:r>
        </w:p>
        <w:p w:rsidR="0003123C" w:rsidRPr="006A795E" w:rsidRDefault="0003123C" w:rsidP="0003123C">
          <w:pPr>
            <w:pStyle w:val="Numerada"/>
            <w:rPr>
              <w:noProof/>
              <w:lang w:val="pt-BR"/>
            </w:rPr>
          </w:pPr>
          <w:r w:rsidRPr="006A795E">
            <w:rPr>
              <w:noProof/>
              <w:lang w:val="pt-BR" w:bidi="pt-BR"/>
            </w:rPr>
            <w:t>Plano Operacional</w:t>
          </w:r>
        </w:p>
        <w:p w:rsidR="0003123C" w:rsidRPr="006A795E" w:rsidRDefault="0003123C" w:rsidP="0003123C">
          <w:pPr>
            <w:pStyle w:val="Numerada"/>
            <w:rPr>
              <w:noProof/>
              <w:lang w:val="pt-BR"/>
            </w:rPr>
          </w:pPr>
          <w:r w:rsidRPr="006A795E">
            <w:rPr>
              <w:noProof/>
              <w:lang w:val="pt-BR" w:bidi="pt-BR"/>
            </w:rPr>
            <w:t>Plano de Marketing e Vendas</w:t>
          </w:r>
        </w:p>
        <w:p w:rsidR="001E1E58" w:rsidRPr="006A795E" w:rsidRDefault="0003123C" w:rsidP="0003123C">
          <w:pPr>
            <w:pStyle w:val="Numerada"/>
            <w:rPr>
              <w:noProof/>
              <w:lang w:val="pt-BR"/>
            </w:rPr>
          </w:pPr>
          <w:r w:rsidRPr="006A795E">
            <w:rPr>
              <w:noProof/>
              <w:lang w:val="pt-BR" w:bidi="pt-BR"/>
            </w:rPr>
            <w:t>Plano Financeiro</w:t>
          </w:r>
        </w:p>
      </w:sdtContent>
    </w:sdt>
    <w:sdt>
      <w:sdtPr>
        <w:rPr>
          <w:noProof/>
          <w:lang w:val="pt-BR"/>
        </w:rPr>
        <w:id w:val="1607307120"/>
        <w:placeholder>
          <w:docPart w:val="0C1A8404C4D54D1E9CC237877474C57A"/>
        </w:placeholder>
        <w:temporary/>
        <w:showingPlcHdr/>
        <w15:appearance w15:val="hidden"/>
      </w:sdtPr>
      <w:sdtContent>
        <w:p w:rsidR="000612A6" w:rsidRPr="006A795E" w:rsidRDefault="000612A6" w:rsidP="000612A6">
          <w:pPr>
            <w:rPr>
              <w:noProof/>
              <w:lang w:val="pt-BR"/>
            </w:rPr>
          </w:pPr>
          <w:r w:rsidRPr="006A795E">
            <w:rPr>
              <w:noProof/>
              <w:lang w:val="pt-BR" w:bidi="pt-BR"/>
            </w:rPr>
            <w:t xml:space="preserve">Recomenda-se concluir o Resumo Executivo por último, depois que todas as outras seções tiverem sido concluídas. Como as informações são preenchidas, da visão geral da empresa ao plano financeiro, a elaboração deve contar a história da motivação e da visão dos negócios. Inclua o que fará com que os negócios sejam bem-sucedidos, como o sucesso será alcançado e como o sucesso será medido. </w:t>
          </w:r>
        </w:p>
        <w:p w:rsidR="001E1E58" w:rsidRPr="006A795E" w:rsidRDefault="000612A6" w:rsidP="000612A6">
          <w:pPr>
            <w:rPr>
              <w:noProof/>
              <w:lang w:val="pt-BR"/>
            </w:rPr>
          </w:pPr>
          <w:r w:rsidRPr="006A795E">
            <w:rPr>
              <w:noProof/>
              <w:lang w:val="pt-BR" w:bidi="pt-BR"/>
            </w:rPr>
            <w:t>É importante manter o plano de negócios atualizado para ver o progresso, celebrar o sucesso e ajustar quando problemas aparecerem. Isso é feito melhor trimestralmente, se não mensalmente.</w:t>
          </w:r>
        </w:p>
      </w:sdtContent>
    </w:sdt>
    <w:p w:rsidR="0003123C" w:rsidRPr="006A795E" w:rsidRDefault="0003123C" w:rsidP="00974DD3">
      <w:pPr>
        <w:rPr>
          <w:noProof/>
          <w:lang w:val="pt-BR"/>
        </w:rPr>
      </w:pPr>
    </w:p>
    <w:p w:rsidR="0003123C" w:rsidRPr="006A795E" w:rsidRDefault="0003123C" w:rsidP="00974DD3">
      <w:pPr>
        <w:rPr>
          <w:noProof/>
          <w:lang w:val="pt-BR"/>
        </w:rPr>
        <w:sectPr w:rsidR="0003123C" w:rsidRPr="006A795E" w:rsidSect="006A795E">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2" w:name="_Toc22920037" w:displacedByCustomXml="next"/>
    <w:sdt>
      <w:sdtPr>
        <w:rPr>
          <w:noProof/>
          <w:lang w:val="pt-BR"/>
        </w:rPr>
        <w:id w:val="20062368"/>
        <w:placeholder>
          <w:docPart w:val="2B92757525A145378FDE6546A98B0293"/>
        </w:placeholder>
        <w:temporary/>
        <w:showingPlcHdr/>
        <w15:appearance w15:val="hidden"/>
      </w:sdtPr>
      <w:sdtContent>
        <w:p w:rsidR="0003123C" w:rsidRPr="006A795E" w:rsidRDefault="00347AF5" w:rsidP="00BA31C4">
          <w:pPr>
            <w:pStyle w:val="Ttulo1"/>
            <w:numPr>
              <w:ilvl w:val="0"/>
              <w:numId w:val="18"/>
            </w:numPr>
            <w:tabs>
              <w:tab w:val="left" w:pos="284"/>
            </w:tabs>
            <w:ind w:left="0" w:firstLine="0"/>
            <w:rPr>
              <w:noProof/>
              <w:lang w:val="pt-BR"/>
            </w:rPr>
          </w:pPr>
          <w:r w:rsidRPr="006A795E">
            <w:rPr>
              <w:noProof/>
              <w:lang w:val="pt-BR" w:bidi="pt-BR"/>
            </w:rPr>
            <w:t>Resumo Executivo</w:t>
          </w:r>
        </w:p>
      </w:sdtContent>
    </w:sdt>
    <w:bookmarkEnd w:id="2" w:displacedByCustomXml="prev"/>
    <w:p w:rsidR="00BA31C4" w:rsidRPr="006A795E" w:rsidRDefault="00E242D7" w:rsidP="00BA31C4">
      <w:pPr>
        <w:rPr>
          <w:noProof/>
          <w:lang w:val="pt-BR"/>
        </w:rPr>
      </w:pPr>
      <w:sdt>
        <w:sdtPr>
          <w:rPr>
            <w:rStyle w:val="Negrito"/>
            <w:noProof/>
            <w:lang w:val="pt-BR"/>
          </w:rPr>
          <w:id w:val="247938707"/>
          <w:placeholder>
            <w:docPart w:val="CDF5FF03A4F144C99BB0CD3D835411F5"/>
          </w:placeholder>
          <w:temporary/>
          <w:showingPlcHdr/>
          <w15:appearance w15:val="hidden"/>
        </w:sdtPr>
        <w:sdtContent>
          <w:r w:rsidR="00BA31C4" w:rsidRPr="006A795E">
            <w:rPr>
              <w:rStyle w:val="Negrito"/>
              <w:noProof/>
              <w:lang w:val="pt-BR" w:bidi="pt-BR"/>
            </w:rPr>
            <w:t>O resumo executivo deve ser escrito por último</w:t>
          </w:r>
        </w:sdtContent>
      </w:sdt>
      <w:sdt>
        <w:sdtPr>
          <w:rPr>
            <w:noProof/>
            <w:lang w:val="pt-BR"/>
          </w:rPr>
          <w:id w:val="1945417390"/>
          <w:placeholder>
            <w:docPart w:val="E7969E4349954AF6AC4B1327A52D34AA"/>
          </w:placeholder>
          <w:temporary/>
          <w:showingPlcHdr/>
          <w15:appearance w15:val="hidden"/>
        </w:sdtPr>
        <w:sdtContent>
          <w:r w:rsidR="00CC2DA1" w:rsidRPr="006A795E">
            <w:rPr>
              <w:noProof/>
              <w:lang w:val="pt-BR" w:bidi="pt-BR"/>
            </w:rPr>
            <w:t xml:space="preserve"> depois de ter concluído o restante do plano. É uma visão geral (com uma duração sugerida de não mais de uma página) da empresa, incluindo o problema que a empresa pretende resolver, por que essa solução de negócios é diferente, o cliente ideal da empresa e os resultados esperados. O Resumo Executivo deve fornecer uma descrição de alto nível e otimista da sua empresa.</w:t>
          </w:r>
        </w:sdtContent>
      </w:sdt>
    </w:p>
    <w:sdt>
      <w:sdtPr>
        <w:rPr>
          <w:noProof/>
          <w:lang w:val="pt-BR"/>
        </w:rPr>
        <w:id w:val="-436677409"/>
        <w:placeholder>
          <w:docPart w:val="446C791D3F4D4893BCEC3946F031B002"/>
        </w:placeholder>
        <w:temporary/>
        <w:showingPlcHdr/>
        <w15:appearance w15:val="hidden"/>
      </w:sdtPr>
      <w:sdtEndPr>
        <w:rPr>
          <w:rStyle w:val="Forte"/>
          <w:b/>
          <w:bCs/>
        </w:rPr>
      </w:sdtEndPr>
      <w:sdtContent>
        <w:p w:rsidR="00CC2DA1" w:rsidRPr="006A795E" w:rsidRDefault="00CC2DA1" w:rsidP="00CC2DA1">
          <w:pPr>
            <w:rPr>
              <w:noProof/>
              <w:lang w:val="pt-BR"/>
            </w:rPr>
          </w:pPr>
          <w:r w:rsidRPr="006A795E">
            <w:rPr>
              <w:noProof/>
              <w:lang w:val="pt-BR" w:bidi="pt-BR"/>
            </w:rPr>
            <w:t xml:space="preserve">Se a empresa exigir um investimento externo ou investidores externos, inclua quanto é necessário, como ele será usado e como ele tornará os negócios mais lucrativos. Pense nessa seção como a primeira coisa que um potencial investidor lê, por isso deve ganhar seu interesse rapidamente. </w:t>
          </w:r>
        </w:p>
        <w:p w:rsidR="00BA31C4" w:rsidRPr="006A795E" w:rsidRDefault="00CC2DA1" w:rsidP="00CC2DA1">
          <w:pPr>
            <w:rPr>
              <w:rStyle w:val="Forte"/>
              <w:noProof/>
              <w:lang w:val="pt-BR"/>
            </w:rPr>
          </w:pPr>
          <w:r w:rsidRPr="006A795E">
            <w:rPr>
              <w:noProof/>
              <w:lang w:val="pt-BR" w:bidi="pt-BR"/>
            </w:rPr>
            <w:t xml:space="preserve">Os títulos sugeridos para organizar esse plano empresarial incluem o seguinte. </w:t>
          </w:r>
        </w:p>
      </w:sdtContent>
    </w:sdt>
    <w:p w:rsidR="00BA31C4" w:rsidRPr="006A795E" w:rsidRDefault="00E242D7" w:rsidP="00BA31C4">
      <w:pPr>
        <w:pStyle w:val="Commarcadores"/>
        <w:rPr>
          <w:rStyle w:val="Forte"/>
          <w:noProof/>
          <w:lang w:val="pt-BR"/>
        </w:rPr>
      </w:pPr>
      <w:sdt>
        <w:sdtPr>
          <w:rPr>
            <w:rStyle w:val="Negrito"/>
            <w:noProof/>
            <w:lang w:val="pt-BR"/>
          </w:rPr>
          <w:id w:val="-1250499627"/>
          <w:placeholder>
            <w:docPart w:val="E0D91ADBEAE1421CBBF8993BFC477E17"/>
          </w:placeholder>
          <w:temporary/>
          <w:showingPlcHdr/>
          <w15:appearance w15:val="hidden"/>
        </w:sdtPr>
        <w:sdtContent>
          <w:r w:rsidR="00BA31C4" w:rsidRPr="006A795E">
            <w:rPr>
              <w:rStyle w:val="Negrito"/>
              <w:noProof/>
              <w:lang w:val="pt-BR" w:bidi="pt-BR"/>
            </w:rPr>
            <w:t>Oportunidade:</w:t>
          </w:r>
        </w:sdtContent>
      </w:sdt>
      <w:r w:rsidR="00BA31C4" w:rsidRPr="006A795E">
        <w:rPr>
          <w:rStyle w:val="Forte"/>
          <w:noProof/>
          <w:lang w:val="pt-BR" w:bidi="pt-BR"/>
        </w:rPr>
        <w:t xml:space="preserve"> </w:t>
      </w:r>
      <w:sdt>
        <w:sdtPr>
          <w:rPr>
            <w:noProof/>
            <w:lang w:val="pt-BR"/>
          </w:rPr>
          <w:id w:val="-1833910979"/>
          <w:placeholder>
            <w:docPart w:val="1F8CEBC56C54458880EC39113C023999"/>
          </w:placeholder>
          <w:temporary/>
          <w:showingPlcHdr/>
          <w15:appearance w15:val="hidden"/>
        </w:sdtPr>
        <w:sdtEndPr>
          <w:rPr>
            <w:rStyle w:val="Forte"/>
            <w:b/>
            <w:bCs/>
          </w:rPr>
        </w:sdtEndPr>
        <w:sdtContent>
          <w:r w:rsidR="00CC2DA1" w:rsidRPr="006A795E">
            <w:rPr>
              <w:noProof/>
              <w:lang w:val="pt-BR" w:bidi="pt-BR"/>
            </w:rPr>
            <w:t>Que problema o negócio resolverá?</w:t>
          </w:r>
        </w:sdtContent>
      </w:sdt>
    </w:p>
    <w:p w:rsidR="00BA31C4" w:rsidRPr="006A795E" w:rsidRDefault="00E242D7" w:rsidP="00BA31C4">
      <w:pPr>
        <w:pStyle w:val="Commarcadores"/>
        <w:rPr>
          <w:rStyle w:val="Forte"/>
          <w:noProof/>
          <w:lang w:val="pt-BR"/>
        </w:rPr>
      </w:pPr>
      <w:sdt>
        <w:sdtPr>
          <w:rPr>
            <w:rStyle w:val="Negrito"/>
            <w:noProof/>
            <w:lang w:val="pt-BR"/>
          </w:rPr>
          <w:id w:val="-1653444154"/>
          <w:placeholder>
            <w:docPart w:val="BAF8075B5A0E47F9A61C97C34F8B9C30"/>
          </w:placeholder>
          <w:temporary/>
          <w:showingPlcHdr/>
          <w15:appearance w15:val="hidden"/>
        </w:sdtPr>
        <w:sdtContent>
          <w:r w:rsidR="00BA31C4" w:rsidRPr="006A795E">
            <w:rPr>
              <w:rStyle w:val="Negrito"/>
              <w:noProof/>
              <w:lang w:val="pt-BR" w:bidi="pt-BR"/>
            </w:rPr>
            <w:t>Missão:</w:t>
          </w:r>
        </w:sdtContent>
      </w:sdt>
      <w:r w:rsidR="00BA31C4" w:rsidRPr="006A795E">
        <w:rPr>
          <w:rStyle w:val="Negrito"/>
          <w:noProof/>
          <w:lang w:val="pt-BR" w:bidi="pt-BR"/>
        </w:rPr>
        <w:t xml:space="preserve"> </w:t>
      </w:r>
      <w:sdt>
        <w:sdtPr>
          <w:rPr>
            <w:noProof/>
            <w:lang w:val="pt-BR"/>
          </w:rPr>
          <w:id w:val="-251050521"/>
          <w:placeholder>
            <w:docPart w:val="CD9A5A0750BA48479515A67C5D7360FC"/>
          </w:placeholder>
          <w:temporary/>
          <w:showingPlcHdr/>
          <w15:appearance w15:val="hidden"/>
        </w:sdtPr>
        <w:sdtEndPr>
          <w:rPr>
            <w:rStyle w:val="Forte"/>
            <w:b/>
            <w:bCs/>
          </w:rPr>
        </w:sdtEndPr>
        <w:sdtContent>
          <w:r w:rsidR="00CC2DA1" w:rsidRPr="006A795E">
            <w:rPr>
              <w:noProof/>
              <w:lang w:val="pt-BR" w:bidi="pt-BR"/>
            </w:rPr>
            <w:t>Que problema o negócio resolverá?</w:t>
          </w:r>
        </w:sdtContent>
      </w:sdt>
    </w:p>
    <w:p w:rsidR="00BA31C4" w:rsidRPr="006A795E" w:rsidRDefault="00E242D7" w:rsidP="00BA31C4">
      <w:pPr>
        <w:pStyle w:val="Commarcadores"/>
        <w:rPr>
          <w:noProof/>
          <w:lang w:val="pt-BR"/>
        </w:rPr>
      </w:pPr>
      <w:sdt>
        <w:sdtPr>
          <w:rPr>
            <w:rStyle w:val="Negrito"/>
            <w:noProof/>
            <w:lang w:val="pt-BR"/>
          </w:rPr>
          <w:id w:val="-291824174"/>
          <w:placeholder>
            <w:docPart w:val="D30BA13903BF4AEEB4D8DA9EF819165D"/>
          </w:placeholder>
          <w:temporary/>
          <w:showingPlcHdr/>
          <w15:appearance w15:val="hidden"/>
        </w:sdtPr>
        <w:sdtContent>
          <w:r w:rsidR="00BA31C4" w:rsidRPr="006A795E">
            <w:rPr>
              <w:rStyle w:val="Negrito"/>
              <w:noProof/>
              <w:lang w:val="pt-BR" w:bidi="pt-BR"/>
            </w:rPr>
            <w:t>Solução:</w:t>
          </w:r>
        </w:sdtContent>
      </w:sdt>
      <w:r w:rsidR="00BA31C4" w:rsidRPr="006A795E">
        <w:rPr>
          <w:noProof/>
          <w:lang w:val="pt-BR" w:bidi="pt-BR"/>
        </w:rPr>
        <w:t xml:space="preserve"> </w:t>
      </w:r>
      <w:sdt>
        <w:sdtPr>
          <w:rPr>
            <w:noProof/>
            <w:lang w:val="pt-BR"/>
          </w:rPr>
          <w:id w:val="192892433"/>
          <w:placeholder>
            <w:docPart w:val="4ACA58A275B64EE89E57D740291D1A5C"/>
          </w:placeholder>
          <w:temporary/>
          <w:showingPlcHdr/>
          <w15:appearance w15:val="hidden"/>
        </w:sdtPr>
        <w:sdtEndPr>
          <w:rPr>
            <w:b/>
            <w:bCs/>
          </w:rPr>
        </w:sdtEndPr>
        <w:sdtContent>
          <w:r w:rsidR="00CC2DA1" w:rsidRPr="006A795E">
            <w:rPr>
              <w:noProof/>
              <w:lang w:val="pt-BR" w:bidi="pt-BR"/>
            </w:rPr>
            <w:t>Como o serviço resolverá de forma única o problema identificado?</w:t>
          </w:r>
        </w:sdtContent>
      </w:sdt>
    </w:p>
    <w:p w:rsidR="00BA31C4" w:rsidRPr="006A795E" w:rsidRDefault="00E242D7" w:rsidP="00BA31C4">
      <w:pPr>
        <w:pStyle w:val="Commarcadores"/>
        <w:rPr>
          <w:noProof/>
          <w:lang w:val="pt-BR"/>
        </w:rPr>
      </w:pPr>
      <w:sdt>
        <w:sdtPr>
          <w:rPr>
            <w:rStyle w:val="Negrito"/>
            <w:noProof/>
            <w:lang w:val="pt-BR"/>
          </w:rPr>
          <w:id w:val="1016813044"/>
          <w:placeholder>
            <w:docPart w:val="ACB12CF46B9B4D7FBF0B4484DB1B93BF"/>
          </w:placeholder>
          <w:temporary/>
          <w:showingPlcHdr/>
          <w15:appearance w15:val="hidden"/>
        </w:sdtPr>
        <w:sdtContent>
          <w:r w:rsidR="00BA31C4" w:rsidRPr="006A795E">
            <w:rPr>
              <w:rStyle w:val="Negrito"/>
              <w:noProof/>
              <w:lang w:val="pt-BR" w:bidi="pt-BR"/>
            </w:rPr>
            <w:t>Foco no Mercado:</w:t>
          </w:r>
        </w:sdtContent>
      </w:sdt>
      <w:r w:rsidR="00BA31C4" w:rsidRPr="006A795E">
        <w:rPr>
          <w:noProof/>
          <w:lang w:val="pt-BR" w:bidi="pt-BR"/>
        </w:rPr>
        <w:t xml:space="preserve"> </w:t>
      </w:r>
      <w:sdt>
        <w:sdtPr>
          <w:rPr>
            <w:noProof/>
            <w:lang w:val="pt-BR"/>
          </w:rPr>
          <w:id w:val="754706308"/>
          <w:placeholder>
            <w:docPart w:val="BB2F5BADE7774FA9A529824DAA62FCF1"/>
          </w:placeholder>
          <w:temporary/>
          <w:showingPlcHdr/>
          <w15:appearance w15:val="hidden"/>
        </w:sdtPr>
        <w:sdtEndPr>
          <w:rPr>
            <w:b/>
            <w:bCs/>
          </w:rPr>
        </w:sdtEndPr>
        <w:sdtContent>
          <w:r w:rsidR="00CC2DA1" w:rsidRPr="006A795E">
            <w:rPr>
              <w:noProof/>
              <w:lang w:val="pt-BR" w:bidi="pt-BR"/>
            </w:rPr>
            <w:t>Qual mercado e clientes ideais o seu negócio atingirá?</w:t>
          </w:r>
        </w:sdtContent>
      </w:sdt>
    </w:p>
    <w:p w:rsidR="00BA31C4" w:rsidRPr="006A795E" w:rsidRDefault="00E242D7" w:rsidP="00BA31C4">
      <w:pPr>
        <w:pStyle w:val="Commarcadores"/>
        <w:rPr>
          <w:noProof/>
          <w:lang w:val="pt-BR"/>
        </w:rPr>
      </w:pPr>
      <w:sdt>
        <w:sdtPr>
          <w:rPr>
            <w:rStyle w:val="Negrito"/>
            <w:noProof/>
            <w:lang w:val="pt-BR"/>
          </w:rPr>
          <w:id w:val="185252181"/>
          <w:placeholder>
            <w:docPart w:val="4AD2C9F5FC0E41F8A681D1F93A0F2A9D"/>
          </w:placeholder>
          <w:temporary/>
          <w:showingPlcHdr/>
          <w15:appearance w15:val="hidden"/>
        </w:sdtPr>
        <w:sdtContent>
          <w:r w:rsidR="00BA31C4" w:rsidRPr="006A795E">
            <w:rPr>
              <w:rStyle w:val="Negrito"/>
              <w:noProof/>
              <w:lang w:val="pt-BR" w:bidi="pt-BR"/>
            </w:rPr>
            <w:t>Vantagem competitiva:</w:t>
          </w:r>
        </w:sdtContent>
      </w:sdt>
      <w:r w:rsidR="00BA31C4" w:rsidRPr="006A795E">
        <w:rPr>
          <w:rStyle w:val="Negrito"/>
          <w:noProof/>
          <w:lang w:val="pt-BR" w:bidi="pt-BR"/>
        </w:rPr>
        <w:t xml:space="preserve"> </w:t>
      </w:r>
      <w:sdt>
        <w:sdtPr>
          <w:rPr>
            <w:noProof/>
            <w:lang w:val="pt-BR"/>
          </w:rPr>
          <w:id w:val="95229510"/>
          <w:placeholder>
            <w:docPart w:val="D2FDF5C8FDBA4CA1B4768619C28E1351"/>
          </w:placeholder>
          <w:temporary/>
          <w:showingPlcHdr/>
          <w15:appearance w15:val="hidden"/>
        </w:sdtPr>
        <w:sdtEndPr>
          <w:rPr>
            <w:b/>
            <w:bCs/>
          </w:rPr>
        </w:sdtEndPr>
        <w:sdtContent>
          <w:r w:rsidR="00CC2DA1" w:rsidRPr="006A795E">
            <w:rPr>
              <w:noProof/>
              <w:lang w:val="pt-BR" w:bidi="pt-BR"/>
            </w:rPr>
            <w:t>Como a empresa pretende ter sucesso em relação a seus concorrentes?</w:t>
          </w:r>
        </w:sdtContent>
      </w:sdt>
    </w:p>
    <w:p w:rsidR="00BA31C4" w:rsidRPr="006A795E" w:rsidRDefault="00E242D7" w:rsidP="00BA31C4">
      <w:pPr>
        <w:pStyle w:val="Commarcadores"/>
        <w:rPr>
          <w:noProof/>
          <w:lang w:val="pt-BR"/>
        </w:rPr>
      </w:pPr>
      <w:sdt>
        <w:sdtPr>
          <w:rPr>
            <w:rStyle w:val="Negrito"/>
            <w:noProof/>
            <w:lang w:val="pt-BR"/>
          </w:rPr>
          <w:id w:val="2077160757"/>
          <w:placeholder>
            <w:docPart w:val="8F77AF37EEE54D43819807D877BC063F"/>
          </w:placeholder>
          <w:temporary/>
          <w:showingPlcHdr/>
          <w15:appearance w15:val="hidden"/>
        </w:sdtPr>
        <w:sdtContent>
          <w:r w:rsidR="00BA31C4" w:rsidRPr="006A795E">
            <w:rPr>
              <w:rStyle w:val="Negrito"/>
              <w:noProof/>
              <w:lang w:val="pt-BR" w:bidi="pt-BR"/>
            </w:rPr>
            <w:t>Propriedade:</w:t>
          </w:r>
        </w:sdtContent>
      </w:sdt>
      <w:r w:rsidR="00BA31C4" w:rsidRPr="006A795E">
        <w:rPr>
          <w:rStyle w:val="Negrito"/>
          <w:noProof/>
          <w:lang w:val="pt-BR" w:bidi="pt-BR"/>
        </w:rPr>
        <w:t xml:space="preserve"> </w:t>
      </w:r>
      <w:sdt>
        <w:sdtPr>
          <w:rPr>
            <w:noProof/>
            <w:lang w:val="pt-BR"/>
          </w:rPr>
          <w:id w:val="1468001627"/>
          <w:placeholder>
            <w:docPart w:val="9BD1C1301AF44075ADF444ABF55FB400"/>
          </w:placeholder>
          <w:temporary/>
          <w:showingPlcHdr/>
          <w15:appearance w15:val="hidden"/>
        </w:sdtPr>
        <w:sdtEndPr>
          <w:rPr>
            <w:b/>
            <w:bCs/>
          </w:rPr>
        </w:sdtEndPr>
        <w:sdtContent>
          <w:r w:rsidR="00CC2DA1" w:rsidRPr="006A795E">
            <w:rPr>
              <w:noProof/>
              <w:lang w:val="pt-BR" w:bidi="pt-BR"/>
            </w:rPr>
            <w:t>Quais são os principais participantes da empresa?</w:t>
          </w:r>
        </w:sdtContent>
      </w:sdt>
    </w:p>
    <w:p w:rsidR="00BA31C4" w:rsidRPr="006A795E" w:rsidRDefault="00E242D7" w:rsidP="00BA31C4">
      <w:pPr>
        <w:pStyle w:val="Commarcadores"/>
        <w:rPr>
          <w:noProof/>
          <w:lang w:val="pt-BR"/>
        </w:rPr>
      </w:pPr>
      <w:sdt>
        <w:sdtPr>
          <w:rPr>
            <w:rStyle w:val="Negrito"/>
            <w:noProof/>
            <w:lang w:val="pt-BR"/>
          </w:rPr>
          <w:id w:val="-1171486283"/>
          <w:placeholder>
            <w:docPart w:val="B5E0BE62993F4FCC923E80CD6FBDA31B"/>
          </w:placeholder>
          <w:temporary/>
          <w:showingPlcHdr/>
          <w15:appearance w15:val="hidden"/>
        </w:sdtPr>
        <w:sdtContent>
          <w:r w:rsidR="00BA31C4" w:rsidRPr="006A795E">
            <w:rPr>
              <w:rStyle w:val="Negrito"/>
              <w:noProof/>
              <w:lang w:val="pt-BR" w:bidi="pt-BR"/>
            </w:rPr>
            <w:t>Rendimentos Esperados:</w:t>
          </w:r>
        </w:sdtContent>
      </w:sdt>
      <w:r w:rsidR="00BA31C4" w:rsidRPr="006A795E">
        <w:rPr>
          <w:rStyle w:val="Negrito"/>
          <w:noProof/>
          <w:lang w:val="pt-BR" w:bidi="pt-BR"/>
        </w:rPr>
        <w:t xml:space="preserve"> </w:t>
      </w:r>
      <w:sdt>
        <w:sdtPr>
          <w:rPr>
            <w:noProof/>
            <w:lang w:val="pt-BR"/>
          </w:rPr>
          <w:id w:val="-844786403"/>
          <w:placeholder>
            <w:docPart w:val="7D37CB7F939A4166B75A89BEC9FDC828"/>
          </w:placeholder>
          <w:temporary/>
          <w:showingPlcHdr/>
          <w15:appearance w15:val="hidden"/>
        </w:sdtPr>
        <w:sdtContent>
          <w:r w:rsidR="00CC2DA1" w:rsidRPr="006A795E">
            <w:rPr>
              <w:noProof/>
              <w:lang w:val="pt-BR" w:bidi="pt-BR"/>
            </w:rPr>
            <w:t>Quais são os principais marcos para receita, lucros e clientes?</w:t>
          </w:r>
        </w:sdtContent>
      </w:sdt>
    </w:p>
    <w:p w:rsidR="00BA31C4" w:rsidRPr="006A795E" w:rsidRDefault="00BA31C4" w:rsidP="00BA31C4">
      <w:pPr>
        <w:rPr>
          <w:rStyle w:val="Forte"/>
          <w:noProof/>
          <w:lang w:val="pt-BR"/>
        </w:rPr>
      </w:pPr>
    </w:p>
    <w:p w:rsidR="00BA31C4" w:rsidRPr="006A795E" w:rsidRDefault="00BA31C4" w:rsidP="00BA31C4">
      <w:pPr>
        <w:rPr>
          <w:rStyle w:val="Forte"/>
          <w:noProof/>
          <w:lang w:val="pt-BR"/>
        </w:rPr>
        <w:sectPr w:rsidR="00BA31C4" w:rsidRPr="006A795E" w:rsidSect="006A795E">
          <w:headerReference w:type="default" r:id="rId19"/>
          <w:type w:val="continuous"/>
          <w:pgSz w:w="11906" w:h="16838" w:code="9"/>
          <w:pgMar w:top="2160" w:right="1080" w:bottom="720" w:left="1080" w:header="648" w:footer="432" w:gutter="0"/>
          <w:cols w:space="708"/>
          <w:docGrid w:linePitch="360"/>
        </w:sectPr>
      </w:pPr>
    </w:p>
    <w:bookmarkStart w:id="3" w:name="_Toc22920038"/>
    <w:p w:rsidR="00BA31C4" w:rsidRPr="006A795E" w:rsidRDefault="00E242D7" w:rsidP="000013FD">
      <w:pPr>
        <w:pStyle w:val="Ttulo1"/>
        <w:numPr>
          <w:ilvl w:val="0"/>
          <w:numId w:val="18"/>
        </w:numPr>
        <w:ind w:left="709"/>
        <w:rPr>
          <w:noProof/>
          <w:lang w:val="pt-BR"/>
        </w:rPr>
      </w:pPr>
      <w:sdt>
        <w:sdtPr>
          <w:rPr>
            <w:b w:val="0"/>
            <w:bCs/>
            <w:noProof/>
            <w:lang w:val="pt-BR"/>
          </w:rPr>
          <w:id w:val="66389980"/>
          <w:placeholder>
            <w:docPart w:val="2A8D668484DD4E3781391611027A0D49"/>
          </w:placeholder>
          <w:temporary/>
          <w:showingPlcHdr/>
          <w15:appearance w15:val="hidden"/>
        </w:sdtPr>
        <w:sdtEndPr>
          <w:rPr>
            <w:b/>
            <w:bCs w:val="0"/>
          </w:rPr>
        </w:sdtEndPr>
        <w:sdtContent>
          <w:r w:rsidR="00347AF5" w:rsidRPr="006A795E">
            <w:rPr>
              <w:noProof/>
              <w:lang w:val="pt-BR" w:bidi="pt-BR"/>
            </w:rPr>
            <w:t>Visão Geral da Empresa</w:t>
          </w:r>
        </w:sdtContent>
      </w:sdt>
      <w:bookmarkEnd w:id="3"/>
    </w:p>
    <w:sdt>
      <w:sdtPr>
        <w:rPr>
          <w:noProof/>
          <w:lang w:val="pt-BR"/>
        </w:rPr>
        <w:id w:val="49891511"/>
        <w:placeholder>
          <w:docPart w:val="C8EE1EDACE304C4399ED47E914304839"/>
        </w:placeholder>
        <w:temporary/>
        <w:showingPlcHdr/>
        <w15:appearance w15:val="hidden"/>
      </w:sdtPr>
      <w:sdtContent>
        <w:p w:rsidR="00003408" w:rsidRPr="006A795E" w:rsidRDefault="00003408" w:rsidP="00003408">
          <w:pPr>
            <w:rPr>
              <w:noProof/>
              <w:lang w:val="pt-BR"/>
            </w:rPr>
          </w:pPr>
          <w:r w:rsidRPr="006A795E">
            <w:rPr>
              <w:noProof/>
              <w:lang w:val="pt-BR" w:bidi="pt-BR"/>
            </w:rPr>
            <w:t>A Visão Geral da Empresa é um breve resumo do seu negócio pretendido, incluindo o que ele oferece de maneira exclusiva, a missão, como começou, o posicionamento de mercado, a estrutura operacional e as metas financeiras. Depois de analisar esta seção, o leitor deve ter um amplo entendimento do que a empresa está planejando fazer e como ela é organizada.</w:t>
          </w:r>
        </w:p>
        <w:p w:rsidR="00BA31C4" w:rsidRPr="006A795E" w:rsidRDefault="00003408" w:rsidP="00003408">
          <w:pPr>
            <w:rPr>
              <w:noProof/>
              <w:lang w:val="pt-BR"/>
            </w:rPr>
          </w:pPr>
          <w:r w:rsidRPr="006A795E">
            <w:rPr>
              <w:noProof/>
              <w:lang w:val="pt-BR" w:bidi="pt-BR"/>
            </w:rPr>
            <w:t>Esta seção não deve ser demorada. Mantenha-a curta e sucinta. Este é o instantâneo do negócio. O tipo de negócio determinará quais das seções a seguir serão necessárias para o plano de negócios. Só inclua o que é necessário para representar corretamente os negócios e remova tudo.</w:t>
          </w:r>
        </w:p>
      </w:sdtContent>
    </w:sdt>
    <w:p w:rsidR="00BA31C4" w:rsidRPr="006A795E" w:rsidRDefault="00E242D7" w:rsidP="00BA31C4">
      <w:pPr>
        <w:pStyle w:val="Commarcadores"/>
        <w:rPr>
          <w:noProof/>
          <w:lang w:val="pt-BR"/>
        </w:rPr>
      </w:pPr>
      <w:sdt>
        <w:sdtPr>
          <w:rPr>
            <w:rStyle w:val="Negrito"/>
            <w:noProof/>
            <w:lang w:val="pt-BR"/>
          </w:rPr>
          <w:id w:val="-379559644"/>
          <w:placeholder>
            <w:docPart w:val="823DC25A23784A878EE483FDE734EB0A"/>
          </w:placeholder>
          <w:temporary/>
          <w:showingPlcHdr/>
          <w15:appearance w15:val="hidden"/>
        </w:sdtPr>
        <w:sdtContent>
          <w:r w:rsidR="00D27AF8" w:rsidRPr="006A795E">
            <w:rPr>
              <w:rStyle w:val="Negrito"/>
              <w:noProof/>
              <w:lang w:val="pt-BR" w:bidi="pt-BR"/>
            </w:rPr>
            <w:t>Resumo da Empresa:</w:t>
          </w:r>
        </w:sdtContent>
      </w:sdt>
      <w:r w:rsidR="00BA31C4" w:rsidRPr="006A795E">
        <w:rPr>
          <w:rStyle w:val="Negrito"/>
          <w:noProof/>
          <w:lang w:val="pt-BR" w:bidi="pt-BR"/>
        </w:rPr>
        <w:t xml:space="preserve"> </w:t>
      </w:r>
      <w:sdt>
        <w:sdtPr>
          <w:rPr>
            <w:noProof/>
            <w:lang w:val="pt-BR"/>
          </w:rPr>
          <w:id w:val="-330916353"/>
          <w:placeholder>
            <w:docPart w:val="347B603AA21E41BF891A5A64E2763A50"/>
          </w:placeholder>
          <w:temporary/>
          <w:showingPlcHdr/>
          <w15:appearance w15:val="hidden"/>
        </w:sdtPr>
        <w:sdtContent>
          <w:r w:rsidR="00003408" w:rsidRPr="006A795E">
            <w:rPr>
              <w:noProof/>
              <w:lang w:val="pt-BR" w:bidi="pt-BR"/>
            </w:rPr>
            <w:t>Esta é a seção introdutória da empresa, também conhecida como “pitch de elevador” do que a empresa representa e está se preparando para fazer. Inclua os objetivos da empresa e alguns dos objetivos de curto prazo. Mesmo que seja uma pequena empresa de serviços, o desenvolvimento de um resumo é uma etapa importante para explicar e focar na essência do negócio.</w:t>
          </w:r>
        </w:sdtContent>
      </w:sdt>
    </w:p>
    <w:p w:rsidR="00D27AF8" w:rsidRPr="006A795E" w:rsidRDefault="00E242D7" w:rsidP="00D27AF8">
      <w:pPr>
        <w:pStyle w:val="Commarcadores"/>
        <w:rPr>
          <w:noProof/>
          <w:lang w:val="pt-BR"/>
        </w:rPr>
      </w:pPr>
      <w:sdt>
        <w:sdtPr>
          <w:rPr>
            <w:rStyle w:val="Negrito"/>
            <w:noProof/>
            <w:lang w:val="pt-BR"/>
          </w:rPr>
          <w:id w:val="1901166703"/>
          <w:placeholder>
            <w:docPart w:val="CB9929726B374F9892FA36C0F4DACAC1"/>
          </w:placeholder>
          <w:temporary/>
          <w:showingPlcHdr/>
          <w15:appearance w15:val="hidden"/>
        </w:sdtPr>
        <w:sdtContent>
          <w:r w:rsidR="00D27AF8" w:rsidRPr="006A795E">
            <w:rPr>
              <w:rStyle w:val="Negrito"/>
              <w:noProof/>
              <w:lang w:val="pt-BR" w:bidi="pt-BR"/>
            </w:rPr>
            <w:t>Declaração de Missão:</w:t>
          </w:r>
        </w:sdtContent>
      </w:sdt>
      <w:r w:rsidR="00D27AF8" w:rsidRPr="006A795E">
        <w:rPr>
          <w:rStyle w:val="Negrito"/>
          <w:noProof/>
          <w:lang w:val="pt-BR" w:bidi="pt-BR"/>
        </w:rPr>
        <w:t xml:space="preserve"> </w:t>
      </w:r>
      <w:sdt>
        <w:sdtPr>
          <w:rPr>
            <w:noProof/>
            <w:lang w:val="pt-BR"/>
          </w:rPr>
          <w:id w:val="2004159970"/>
          <w:placeholder>
            <w:docPart w:val="86B6A8A90BA144DE9FA9E71FC8BEBB7C"/>
          </w:placeholder>
          <w:temporary/>
          <w:showingPlcHdr/>
          <w15:appearance w15:val="hidden"/>
        </w:sdtPr>
        <w:sdtContent>
          <w:r w:rsidR="00003408" w:rsidRPr="006A795E">
            <w:rPr>
              <w:noProof/>
              <w:lang w:val="pt-BR" w:bidi="pt-BR"/>
            </w:rPr>
            <w:t>Esta é uma declaração concisa sobre os princípios orientadores básicos da empresa e o que a empresa pretende fazer para clientes, funcionários, proprietários e outros participantes.</w:t>
          </w:r>
        </w:sdtContent>
      </w:sdt>
    </w:p>
    <w:p w:rsidR="00D27AF8" w:rsidRPr="006A795E" w:rsidRDefault="00E242D7" w:rsidP="00D27AF8">
      <w:pPr>
        <w:pStyle w:val="Commarcadores"/>
        <w:rPr>
          <w:noProof/>
          <w:lang w:val="pt-BR"/>
        </w:rPr>
      </w:pPr>
      <w:sdt>
        <w:sdtPr>
          <w:rPr>
            <w:rStyle w:val="Negrito"/>
            <w:noProof/>
            <w:lang w:val="pt-BR"/>
          </w:rPr>
          <w:id w:val="1360554413"/>
          <w:placeholder>
            <w:docPart w:val="3ECE05D656F345948595995DCF7663EB"/>
          </w:placeholder>
          <w:temporary/>
          <w:showingPlcHdr/>
          <w15:appearance w15:val="hidden"/>
        </w:sdtPr>
        <w:sdtContent>
          <w:r w:rsidR="00D27AF8" w:rsidRPr="006A795E">
            <w:rPr>
              <w:rStyle w:val="Negrito"/>
              <w:noProof/>
              <w:lang w:val="pt-BR" w:bidi="pt-BR"/>
            </w:rPr>
            <w:t>História da Empresa:</w:t>
          </w:r>
        </w:sdtContent>
      </w:sdt>
      <w:r w:rsidR="00D27AF8" w:rsidRPr="006A795E">
        <w:rPr>
          <w:rStyle w:val="Negrito"/>
          <w:noProof/>
          <w:lang w:val="pt-BR" w:bidi="pt-BR"/>
        </w:rPr>
        <w:t xml:space="preserve"> </w:t>
      </w:r>
      <w:sdt>
        <w:sdtPr>
          <w:rPr>
            <w:noProof/>
            <w:lang w:val="pt-BR"/>
          </w:rPr>
          <w:id w:val="1958296001"/>
          <w:placeholder>
            <w:docPart w:val="EF9629B3524D46A684BB0C3E18141F5A"/>
          </w:placeholder>
          <w:temporary/>
          <w:showingPlcHdr/>
          <w15:appearance w15:val="hidden"/>
        </w:sdtPr>
        <w:sdtContent>
          <w:r w:rsidR="00003408" w:rsidRPr="006A795E">
            <w:rPr>
              <w:noProof/>
              <w:lang w:val="pt-BR" w:bidi="pt-BR"/>
            </w:rPr>
            <w:t>Conte a história de criação, especialmente a história pessoal de por que a empresa foi fundada. Use esta seção para dar o histórico geral da empresa desde o início e trazer o leitor ao local em que a empresa está agora em termos de vendas, lucros, serviços essenciais e clientes.</w:t>
          </w:r>
        </w:sdtContent>
      </w:sdt>
    </w:p>
    <w:p w:rsidR="00D27AF8" w:rsidRPr="006A795E" w:rsidRDefault="00E242D7" w:rsidP="00D27AF8">
      <w:pPr>
        <w:pStyle w:val="Commarcadores"/>
        <w:rPr>
          <w:noProof/>
          <w:lang w:val="pt-BR"/>
        </w:rPr>
      </w:pPr>
      <w:sdt>
        <w:sdtPr>
          <w:rPr>
            <w:rStyle w:val="Negrito"/>
            <w:noProof/>
            <w:lang w:val="pt-BR"/>
          </w:rPr>
          <w:id w:val="1120350280"/>
          <w:placeholder>
            <w:docPart w:val="F0064597709141008FCEFEA3FF364454"/>
          </w:placeholder>
          <w:temporary/>
          <w:showingPlcHdr/>
          <w15:appearance w15:val="hidden"/>
        </w:sdtPr>
        <w:sdtContent>
          <w:r w:rsidR="00D27AF8" w:rsidRPr="006A795E">
            <w:rPr>
              <w:rStyle w:val="Negrito"/>
              <w:noProof/>
              <w:lang w:val="pt-BR" w:bidi="pt-BR"/>
            </w:rPr>
            <w:t>Mercados e serviços:</w:t>
          </w:r>
        </w:sdtContent>
      </w:sdt>
      <w:r w:rsidR="00D27AF8" w:rsidRPr="006A795E">
        <w:rPr>
          <w:rStyle w:val="Negrito"/>
          <w:noProof/>
          <w:lang w:val="pt-BR" w:bidi="pt-BR"/>
        </w:rPr>
        <w:t xml:space="preserve"> </w:t>
      </w:r>
      <w:sdt>
        <w:sdtPr>
          <w:rPr>
            <w:noProof/>
            <w:lang w:val="pt-BR"/>
          </w:rPr>
          <w:id w:val="-1819880645"/>
          <w:placeholder>
            <w:docPart w:val="5A0885D2219F4BE4A361A5E03551E4E6"/>
          </w:placeholder>
          <w:temporary/>
          <w:showingPlcHdr/>
          <w15:appearance w15:val="hidden"/>
        </w:sdtPr>
        <w:sdtContent>
          <w:r w:rsidR="00003408" w:rsidRPr="006A795E">
            <w:rPr>
              <w:noProof/>
              <w:lang w:val="pt-BR" w:bidi="pt-BR"/>
            </w:rPr>
            <w:t>Isso descreve o mercado-alvo e as necessidades relacionadas que a empresa vai resolver. Inclua breves descrições de serviços oferecidos, mercados e tipos de clientes direcionados. Esta seção pode ser uma visão geral de mais detalhes que serão sugeridos em uma seção posterior desse plano.</w:t>
          </w:r>
        </w:sdtContent>
      </w:sdt>
    </w:p>
    <w:p w:rsidR="00D27AF8" w:rsidRPr="006A795E" w:rsidRDefault="00E242D7" w:rsidP="00D27AF8">
      <w:pPr>
        <w:pStyle w:val="Commarcadores"/>
        <w:rPr>
          <w:noProof/>
          <w:lang w:val="pt-BR"/>
        </w:rPr>
      </w:pPr>
      <w:sdt>
        <w:sdtPr>
          <w:rPr>
            <w:rStyle w:val="Negrito"/>
            <w:noProof/>
            <w:lang w:val="pt-BR"/>
          </w:rPr>
          <w:id w:val="1967465054"/>
          <w:placeholder>
            <w:docPart w:val="4E6CCED955CD47E8B0D2A7041FEE6962"/>
          </w:placeholder>
          <w:temporary/>
          <w:showingPlcHdr/>
          <w15:appearance w15:val="hidden"/>
        </w:sdtPr>
        <w:sdtContent>
          <w:r w:rsidR="00D27AF8" w:rsidRPr="006A795E">
            <w:rPr>
              <w:rStyle w:val="Negrito"/>
              <w:noProof/>
              <w:lang w:val="pt-BR" w:bidi="pt-BR"/>
            </w:rPr>
            <w:t>Estrutura Operacional:</w:t>
          </w:r>
        </w:sdtContent>
      </w:sdt>
      <w:r w:rsidR="00D27AF8" w:rsidRPr="006A795E">
        <w:rPr>
          <w:rStyle w:val="Negrito"/>
          <w:noProof/>
          <w:lang w:val="pt-BR" w:bidi="pt-BR"/>
        </w:rPr>
        <w:t xml:space="preserve"> </w:t>
      </w:r>
      <w:sdt>
        <w:sdtPr>
          <w:rPr>
            <w:noProof/>
            <w:lang w:val="pt-BR"/>
          </w:rPr>
          <w:id w:val="-1327047686"/>
          <w:placeholder>
            <w:docPart w:val="B1C5C2A8C91246F5BAD36B4AA1169679"/>
          </w:placeholder>
          <w:temporary/>
          <w:showingPlcHdr/>
          <w15:appearance w15:val="hidden"/>
        </w:sdtPr>
        <w:sdtContent>
          <w:r w:rsidR="00003408" w:rsidRPr="006A795E">
            <w:rPr>
              <w:noProof/>
              <w:lang w:val="pt-BR" w:bidi="pt-BR"/>
            </w:rPr>
            <w:t>Isso descreve os detalhes operacionais da empresa. Liste todos os possíveis funcionários necessários na folha de pagamentos para executar o negócio.</w:t>
          </w:r>
        </w:sdtContent>
      </w:sdt>
    </w:p>
    <w:p w:rsidR="00D27AF8" w:rsidRPr="006A795E" w:rsidRDefault="00E242D7" w:rsidP="00D27AF8">
      <w:pPr>
        <w:pStyle w:val="Commarcadores"/>
        <w:rPr>
          <w:noProof/>
          <w:lang w:val="pt-BR"/>
        </w:rPr>
      </w:pPr>
      <w:sdt>
        <w:sdtPr>
          <w:rPr>
            <w:rStyle w:val="Negrito"/>
            <w:noProof/>
            <w:lang w:val="pt-BR"/>
          </w:rPr>
          <w:id w:val="368735481"/>
          <w:placeholder>
            <w:docPart w:val="0120BD9F2D5B4869BD05F0A15358D96D"/>
          </w:placeholder>
          <w:temporary/>
          <w:showingPlcHdr/>
          <w15:appearance w15:val="hidden"/>
        </w:sdtPr>
        <w:sdtContent>
          <w:r w:rsidR="00D27AF8" w:rsidRPr="006A795E">
            <w:rPr>
              <w:rStyle w:val="Negrito"/>
              <w:noProof/>
              <w:lang w:val="pt-BR" w:bidi="pt-BR"/>
            </w:rPr>
            <w:t>Objetivos financeiros:</w:t>
          </w:r>
        </w:sdtContent>
      </w:sdt>
      <w:r w:rsidR="00D27AF8" w:rsidRPr="006A795E">
        <w:rPr>
          <w:rStyle w:val="Negrito"/>
          <w:noProof/>
          <w:lang w:val="pt-BR" w:bidi="pt-BR"/>
        </w:rPr>
        <w:t xml:space="preserve"> </w:t>
      </w:r>
      <w:sdt>
        <w:sdtPr>
          <w:rPr>
            <w:noProof/>
            <w:lang w:val="pt-BR"/>
          </w:rPr>
          <w:id w:val="-572279237"/>
          <w:placeholder>
            <w:docPart w:val="2F19327C80314E2A968D2BDB9087EE4E"/>
          </w:placeholder>
          <w:temporary/>
          <w:showingPlcHdr/>
          <w15:appearance w15:val="hidden"/>
        </w:sdtPr>
        <w:sdtContent>
          <w:r w:rsidR="00003408" w:rsidRPr="006A795E">
            <w:rPr>
              <w:noProof/>
              <w:lang w:val="pt-BR" w:bidi="pt-BR"/>
            </w:rPr>
            <w:t>Descreva a capitalização necessária, receita e lucros projetados, previsão, cronograma e orçamento.</w:t>
          </w:r>
        </w:sdtContent>
      </w:sdt>
    </w:p>
    <w:p w:rsidR="00BA31C4" w:rsidRPr="006A795E" w:rsidRDefault="00BA31C4" w:rsidP="0003123C">
      <w:pPr>
        <w:rPr>
          <w:noProof/>
          <w:lang w:val="pt-BR"/>
        </w:rPr>
      </w:pPr>
    </w:p>
    <w:p w:rsidR="00D27AF8" w:rsidRPr="006A795E" w:rsidRDefault="00D27AF8" w:rsidP="0003123C">
      <w:pPr>
        <w:rPr>
          <w:noProof/>
          <w:lang w:val="pt-BR"/>
        </w:rPr>
        <w:sectPr w:rsidR="00D27AF8" w:rsidRPr="006A795E" w:rsidSect="006A795E">
          <w:type w:val="continuous"/>
          <w:pgSz w:w="11906" w:h="16838" w:code="9"/>
          <w:pgMar w:top="2160" w:right="1080" w:bottom="720" w:left="1080" w:header="648" w:footer="432" w:gutter="0"/>
          <w:cols w:space="708"/>
          <w:docGrid w:linePitch="360"/>
        </w:sectPr>
      </w:pPr>
    </w:p>
    <w:bookmarkStart w:id="4" w:name="_Toc22920039" w:displacedByCustomXml="next"/>
    <w:sdt>
      <w:sdtPr>
        <w:rPr>
          <w:noProof/>
          <w:lang w:val="pt-BR"/>
        </w:rPr>
        <w:id w:val="-697233062"/>
        <w:placeholder>
          <w:docPart w:val="4D0DD94CD7124E009FEF7C272070F740"/>
        </w:placeholder>
        <w:temporary/>
        <w:showingPlcHdr/>
        <w15:appearance w15:val="hidden"/>
      </w:sdtPr>
      <w:sdtContent>
        <w:p w:rsidR="00D27AF8" w:rsidRPr="006A795E" w:rsidRDefault="00347AF5" w:rsidP="0003123C">
          <w:pPr>
            <w:pStyle w:val="Ttulo1"/>
            <w:numPr>
              <w:ilvl w:val="0"/>
              <w:numId w:val="18"/>
            </w:numPr>
            <w:ind w:left="0" w:firstLine="0"/>
            <w:rPr>
              <w:noProof/>
              <w:lang w:val="pt-BR"/>
            </w:rPr>
          </w:pPr>
          <w:r w:rsidRPr="006A795E">
            <w:rPr>
              <w:noProof/>
              <w:lang w:val="pt-BR" w:bidi="pt-BR"/>
            </w:rPr>
            <w:t>Descrição do Negócio</w:t>
          </w:r>
        </w:p>
      </w:sdtContent>
    </w:sdt>
    <w:bookmarkEnd w:id="4" w:displacedByCustomXml="prev"/>
    <w:sdt>
      <w:sdtPr>
        <w:rPr>
          <w:noProof/>
          <w:lang w:val="pt-BR"/>
        </w:rPr>
        <w:id w:val="-1291896682"/>
        <w:placeholder>
          <w:docPart w:val="D312D7B1CCE045E1961DADEA571FCBC3"/>
        </w:placeholder>
        <w:temporary/>
        <w:showingPlcHdr/>
        <w15:appearance w15:val="hidden"/>
      </w:sdtPr>
      <w:sdtContent>
        <w:p w:rsidR="00003408" w:rsidRPr="006A795E" w:rsidRDefault="00003408" w:rsidP="00003408">
          <w:pPr>
            <w:rPr>
              <w:noProof/>
              <w:lang w:val="pt-BR"/>
            </w:rPr>
          </w:pPr>
          <w:r w:rsidRPr="006A795E">
            <w:rPr>
              <w:noProof/>
              <w:lang w:val="pt-BR" w:bidi="pt-BR"/>
            </w:rPr>
            <w:t>Esta seção irá primeiro emoldurar a oportunidade de negócios e deverá responder à pergunta: qual(is) problema(s) a empresa está tentando resolver? Use um exemplo de caso para descrever o ponto de preocupação dos clientes e como ele é solucionado hoje. Se o serviço do seu negócio abordar algo que o mercado não identificou como um problema (por exemplo, um novo aplicativo para dispositivos móveis ou uma nova linha de roupas), descreva também como a solução do negócio reduz o estresse, economiza dinheiro ou traz alegria para o cliente.</w:t>
          </w:r>
        </w:p>
        <w:p w:rsidR="00003408" w:rsidRPr="006A795E" w:rsidRDefault="00003408" w:rsidP="00003408">
          <w:pPr>
            <w:rPr>
              <w:noProof/>
              <w:lang w:val="pt-BR"/>
            </w:rPr>
          </w:pPr>
          <w:r w:rsidRPr="006A795E">
            <w:rPr>
              <w:noProof/>
              <w:lang w:val="pt-BR" w:bidi="pt-BR"/>
            </w:rPr>
            <w:t xml:space="preserve">Depois de enquadrar a oportunidade, descreva o serviço em detalhes e como ele é a solução oferecida pela empresa, como ele resolve esse problema e quais benefícios os clientes receberão. </w:t>
          </w:r>
        </w:p>
        <w:p w:rsidR="00003408" w:rsidRPr="006A795E" w:rsidRDefault="00003408" w:rsidP="00003408">
          <w:pPr>
            <w:rPr>
              <w:noProof/>
              <w:lang w:val="pt-BR"/>
            </w:rPr>
          </w:pPr>
          <w:r w:rsidRPr="006A795E">
            <w:rPr>
              <w:noProof/>
              <w:lang w:val="pt-BR" w:bidi="pt-BR"/>
            </w:rPr>
            <w:t>Esta seção também descreve em mais detalhes como os serviços serão processados e a estrutura de preços (por exemplo, taxa fixa versus taxa por hora). Descreva como a empresa planeja diferenciar a sua concorrência. O que é o mercado de destino e como o cliente pode aproveitar a sua oferta exclusiva?</w:t>
          </w:r>
        </w:p>
        <w:p w:rsidR="00D27AF8" w:rsidRPr="006A795E" w:rsidRDefault="00003408" w:rsidP="00003408">
          <w:pPr>
            <w:rPr>
              <w:noProof/>
              <w:lang w:val="pt-BR"/>
            </w:rPr>
          </w:pPr>
          <w:r w:rsidRPr="006A795E">
            <w:rPr>
              <w:noProof/>
              <w:lang w:val="pt-BR" w:bidi="pt-BR"/>
            </w:rPr>
            <w:t>Dependendo do tipo do seu negócio, as seções a seguir podem ou não ser necessárias. Inclua apenas seções relevantes e remova todas as outras.</w:t>
          </w:r>
        </w:p>
      </w:sdtContent>
    </w:sdt>
    <w:p w:rsidR="00D27AF8" w:rsidRPr="006A795E" w:rsidRDefault="00E242D7" w:rsidP="00D27AF8">
      <w:pPr>
        <w:pStyle w:val="Commarcadores"/>
        <w:rPr>
          <w:noProof/>
          <w:lang w:val="pt-BR"/>
        </w:rPr>
      </w:pPr>
      <w:sdt>
        <w:sdtPr>
          <w:rPr>
            <w:rStyle w:val="Negrito"/>
            <w:noProof/>
            <w:lang w:val="pt-BR"/>
          </w:rPr>
          <w:id w:val="-960498426"/>
          <w:placeholder>
            <w:docPart w:val="D8D47C9A58B04A24B81FCE5500070F85"/>
          </w:placeholder>
          <w:temporary/>
          <w:showingPlcHdr/>
          <w15:appearance w15:val="hidden"/>
        </w:sdtPr>
        <w:sdtContent>
          <w:r w:rsidR="00D27AF8" w:rsidRPr="006A795E">
            <w:rPr>
              <w:rStyle w:val="Negrito"/>
              <w:noProof/>
              <w:lang w:val="pt-BR" w:bidi="pt-BR"/>
            </w:rPr>
            <w:t>Oportunidade:</w:t>
          </w:r>
        </w:sdtContent>
      </w:sdt>
      <w:r w:rsidR="00D27AF8" w:rsidRPr="006A795E">
        <w:rPr>
          <w:rStyle w:val="Negrito"/>
          <w:noProof/>
          <w:lang w:val="pt-BR" w:bidi="pt-BR"/>
        </w:rPr>
        <w:t xml:space="preserve"> </w:t>
      </w:r>
      <w:sdt>
        <w:sdtPr>
          <w:rPr>
            <w:noProof/>
            <w:lang w:val="pt-BR"/>
          </w:rPr>
          <w:id w:val="-219983650"/>
          <w:placeholder>
            <w:docPart w:val="70DE58F2B4664B7695EAE3FFADAEAE9C"/>
          </w:placeholder>
          <w:temporary/>
          <w:showingPlcHdr/>
          <w15:appearance w15:val="hidden"/>
        </w:sdtPr>
        <w:sdtContent>
          <w:r w:rsidR="00003408" w:rsidRPr="006A795E">
            <w:rPr>
              <w:noProof/>
              <w:lang w:val="pt-BR" w:bidi="pt-BR"/>
            </w:rPr>
            <w:t>Descreva o mercado atual para o serviço oferecido pela empresa. Em um nível elevado, qual é o mercado e quem são seus participantes; são clientes ou consumidores empresariais, ou uma localização geográfica específica, etc.? Mais detalhes sobre o mercado serão fornecidos na próxima seção do plano. Em seguida, descreva o estado atual dos serviços disponíveis e como a empresa oferecerá o melhor. Além disso, aborde todos os serviços adicionais que a empresa planeja oferecer no futuro.</w:t>
          </w:r>
        </w:sdtContent>
      </w:sdt>
    </w:p>
    <w:p w:rsidR="00D27AF8" w:rsidRPr="006A795E" w:rsidRDefault="00E242D7" w:rsidP="00D27AF8">
      <w:pPr>
        <w:pStyle w:val="Commarcadores"/>
        <w:rPr>
          <w:noProof/>
          <w:lang w:val="pt-BR"/>
        </w:rPr>
      </w:pPr>
      <w:sdt>
        <w:sdtPr>
          <w:rPr>
            <w:rStyle w:val="Negrito"/>
            <w:noProof/>
            <w:lang w:val="pt-BR"/>
          </w:rPr>
          <w:id w:val="2032450814"/>
          <w:placeholder>
            <w:docPart w:val="8B260EEDA5BC45F08A768B2EA13BE9F7"/>
          </w:placeholder>
          <w:temporary/>
          <w:showingPlcHdr/>
          <w15:appearance w15:val="hidden"/>
        </w:sdtPr>
        <w:sdtContent>
          <w:r w:rsidR="00D27AF8" w:rsidRPr="006A795E">
            <w:rPr>
              <w:rStyle w:val="Negrito"/>
              <w:noProof/>
              <w:lang w:val="pt-BR" w:bidi="pt-BR"/>
            </w:rPr>
            <w:t>Visão Geral do Produto:</w:t>
          </w:r>
        </w:sdtContent>
      </w:sdt>
      <w:r w:rsidR="00D27AF8" w:rsidRPr="006A795E">
        <w:rPr>
          <w:rStyle w:val="Negrito"/>
          <w:noProof/>
          <w:lang w:val="pt-BR" w:bidi="pt-BR"/>
        </w:rPr>
        <w:t xml:space="preserve"> </w:t>
      </w:r>
      <w:sdt>
        <w:sdtPr>
          <w:rPr>
            <w:noProof/>
            <w:lang w:val="pt-BR"/>
          </w:rPr>
          <w:id w:val="-1520392489"/>
          <w:placeholder>
            <w:docPart w:val="11890623A77041DAB171B5CA9186B870"/>
          </w:placeholder>
          <w:temporary/>
          <w:showingPlcHdr/>
          <w15:appearance w15:val="hidden"/>
        </w:sdtPr>
        <w:sdtEndPr>
          <w:rPr>
            <w:rStyle w:val="Negrito"/>
            <w:b/>
            <w:bCs/>
          </w:rPr>
        </w:sdtEndPr>
        <w:sdtContent>
          <w:r w:rsidR="00003408" w:rsidRPr="006A795E">
            <w:rPr>
              <w:noProof/>
              <w:lang w:val="pt-BR" w:bidi="pt-BR"/>
            </w:rPr>
            <w:t>Descreva as ofertas de serviço do negócio no máximo de detalhes possível. Se ajudar incluir algumas fotos, este seria um bom lugar para isso.</w:t>
          </w:r>
        </w:sdtContent>
      </w:sdt>
    </w:p>
    <w:p w:rsidR="00D27AF8" w:rsidRPr="006A795E" w:rsidRDefault="00E242D7" w:rsidP="00D27AF8">
      <w:pPr>
        <w:pStyle w:val="Commarcadores"/>
        <w:rPr>
          <w:noProof/>
          <w:lang w:val="pt-BR"/>
        </w:rPr>
      </w:pPr>
      <w:sdt>
        <w:sdtPr>
          <w:rPr>
            <w:rStyle w:val="Negrito"/>
            <w:noProof/>
            <w:lang w:val="pt-BR"/>
          </w:rPr>
          <w:id w:val="-1328973182"/>
          <w:placeholder>
            <w:docPart w:val="3F4D4701E9E24B59A854FA89A0D57A09"/>
          </w:placeholder>
          <w:temporary/>
          <w:showingPlcHdr/>
          <w15:appearance w15:val="hidden"/>
        </w:sdtPr>
        <w:sdtContent>
          <w:r w:rsidR="00DE65A2" w:rsidRPr="006A795E">
            <w:rPr>
              <w:rStyle w:val="Negrito"/>
              <w:noProof/>
              <w:lang w:val="pt-BR" w:bidi="pt-BR"/>
            </w:rPr>
            <w:t>Principais Participantes:</w:t>
          </w:r>
        </w:sdtContent>
      </w:sdt>
      <w:r w:rsidR="00DE65A2" w:rsidRPr="006A795E">
        <w:rPr>
          <w:noProof/>
          <w:lang w:val="pt-BR" w:bidi="pt-BR"/>
        </w:rPr>
        <w:t xml:space="preserve"> </w:t>
      </w:r>
      <w:sdt>
        <w:sdtPr>
          <w:rPr>
            <w:noProof/>
            <w:lang w:val="pt-BR"/>
          </w:rPr>
          <w:id w:val="244537759"/>
          <w:placeholder>
            <w:docPart w:val="581AC7D972224AE6A39365CF39E73D30"/>
          </w:placeholder>
          <w:temporary/>
          <w:showingPlcHdr/>
          <w15:appearance w15:val="hidden"/>
        </w:sdtPr>
        <w:sdtContent>
          <w:r w:rsidR="00003408" w:rsidRPr="006A795E">
            <w:rPr>
              <w:noProof/>
              <w:lang w:val="pt-BR" w:bidi="pt-BR"/>
            </w:rPr>
            <w:t>Identifique quaisquer parceiros estratégicos em sua empresa, como fornecedores, distribuidores, parceiros de referência ou quaisquer outros. Em algumas empresas, os produtos são feitos sob medida e qualquer quebra no suprimento afetará os negócios. Pode haver colaboradores essenciais para os serviços oferecidos, para que seja importante identificá-los.</w:t>
          </w:r>
        </w:sdtContent>
      </w:sdt>
    </w:p>
    <w:p w:rsidR="00D27AF8" w:rsidRPr="006A795E" w:rsidRDefault="00E242D7" w:rsidP="00D27AF8">
      <w:pPr>
        <w:pStyle w:val="Commarcadores"/>
        <w:rPr>
          <w:noProof/>
          <w:lang w:val="pt-BR"/>
        </w:rPr>
      </w:pPr>
      <w:sdt>
        <w:sdtPr>
          <w:rPr>
            <w:rStyle w:val="Negrito"/>
            <w:noProof/>
            <w:lang w:val="pt-BR"/>
          </w:rPr>
          <w:id w:val="-54866750"/>
          <w:placeholder>
            <w:docPart w:val="C6728838E0A64EAE918F70ADCA9F82C2"/>
          </w:placeholder>
          <w:temporary/>
          <w:showingPlcHdr/>
          <w15:appearance w15:val="hidden"/>
        </w:sdtPr>
        <w:sdtContent>
          <w:r w:rsidR="00E53724" w:rsidRPr="006A795E">
            <w:rPr>
              <w:rStyle w:val="Negrito"/>
              <w:noProof/>
              <w:lang w:val="pt-BR" w:bidi="pt-BR"/>
            </w:rPr>
            <w:t>Preços:</w:t>
          </w:r>
        </w:sdtContent>
      </w:sdt>
      <w:r w:rsidR="00D27AF8" w:rsidRPr="006A795E">
        <w:rPr>
          <w:rStyle w:val="Negrito"/>
          <w:noProof/>
          <w:lang w:val="pt-BR" w:bidi="pt-BR"/>
        </w:rPr>
        <w:t xml:space="preserve"> </w:t>
      </w:r>
      <w:sdt>
        <w:sdtPr>
          <w:rPr>
            <w:noProof/>
            <w:lang w:val="pt-BR"/>
          </w:rPr>
          <w:id w:val="-1843236117"/>
          <w:placeholder>
            <w:docPart w:val="C0B1E5D5C28240B78340C6170E01F04E"/>
          </w:placeholder>
          <w:temporary/>
          <w:showingPlcHdr/>
          <w15:appearance w15:val="hidden"/>
        </w:sdtPr>
        <w:sdtEndPr>
          <w:rPr>
            <w:rStyle w:val="Negrito"/>
            <w:b/>
            <w:bCs/>
          </w:rPr>
        </w:sdtEndPr>
        <w:sdtContent>
          <w:r w:rsidR="00003408" w:rsidRPr="006A795E">
            <w:rPr>
              <w:noProof/>
              <w:lang w:val="pt-BR" w:bidi="pt-BR"/>
            </w:rPr>
            <w:t>Forneça preços do serviço, projetos de margem bruta e caminhos de atualização. Descreva por que o preço da empresa será atraente para o mercado de destino. Tenha um indicador sobre a precificação do concorrente e explique como o serviço corporativo é exclusivo para justificar sua estrutura de preços.</w:t>
          </w:r>
        </w:sdtContent>
      </w:sdt>
    </w:p>
    <w:sdt>
      <w:sdtPr>
        <w:rPr>
          <w:noProof/>
          <w:lang w:val="pt-BR"/>
        </w:rPr>
        <w:id w:val="-2033412308"/>
        <w:placeholder>
          <w:docPart w:val="B943321C0908497FAE19A670BEAD1C8A"/>
        </w:placeholder>
        <w:temporary/>
        <w:showingPlcHdr/>
        <w15:appearance w15:val="hidden"/>
      </w:sdtPr>
      <w:sdtContent>
        <w:p w:rsidR="00D27AF8" w:rsidRPr="006A795E" w:rsidRDefault="00003408" w:rsidP="00D27AF8">
          <w:pPr>
            <w:pStyle w:val="Commarcadores2"/>
            <w:rPr>
              <w:noProof/>
              <w:lang w:val="pt-BR"/>
            </w:rPr>
          </w:pPr>
          <w:r w:rsidRPr="006A795E">
            <w:rPr>
              <w:noProof/>
              <w:lang w:val="pt-BR" w:bidi="pt-BR"/>
            </w:rPr>
            <w:t>Observe a diferença entre horas de trabalho e horas faturáveis. Todos os horários de trabalho não são cobráveis. Se a empresa tiver funcionários com níveis de habilidade diferentes (por exemplo, em uma empresa de advocacia, há associados, paralegais, advogados, parcerias, etc.), indique as diversas tarifas de cobrança.</w:t>
          </w:r>
        </w:p>
      </w:sdtContent>
    </w:sdt>
    <w:sdt>
      <w:sdtPr>
        <w:rPr>
          <w:noProof/>
          <w:lang w:val="pt-BR"/>
        </w:rPr>
        <w:id w:val="-750426366"/>
        <w:placeholder>
          <w:docPart w:val="369DBB7C046A4E128C1F3580CF7BA890"/>
        </w:placeholder>
        <w:temporary/>
        <w:showingPlcHdr/>
        <w15:appearance w15:val="hidden"/>
      </w:sdtPr>
      <w:sdtContent>
        <w:p w:rsidR="00D27AF8" w:rsidRPr="006A795E" w:rsidRDefault="00003408" w:rsidP="00D27AF8">
          <w:pPr>
            <w:pStyle w:val="Commarcadores2"/>
            <w:rPr>
              <w:noProof/>
              <w:lang w:val="pt-BR"/>
            </w:rPr>
          </w:pPr>
          <w:r w:rsidRPr="006A795E">
            <w:rPr>
              <w:noProof/>
              <w:lang w:val="pt-BR" w:bidi="pt-BR"/>
            </w:rPr>
            <w:t>Comunique-se claramente com clientes e consumidores. Se houver taxas adicionais que serão transmitidas aos clientes ou consumidores, defina-as e estabeleça-as de antemão.</w:t>
          </w:r>
        </w:p>
      </w:sdtContent>
    </w:sdt>
    <w:p w:rsidR="00D27AF8" w:rsidRPr="006A795E" w:rsidRDefault="00D27AF8" w:rsidP="00D27AF8">
      <w:pPr>
        <w:rPr>
          <w:noProof/>
          <w:lang w:val="pt-BR"/>
        </w:rPr>
      </w:pPr>
    </w:p>
    <w:p w:rsidR="00D27AF8" w:rsidRPr="006A795E" w:rsidRDefault="00D27AF8" w:rsidP="00D27AF8">
      <w:pPr>
        <w:rPr>
          <w:noProof/>
          <w:lang w:val="pt-BR"/>
        </w:rPr>
        <w:sectPr w:rsidR="00D27AF8" w:rsidRPr="006A795E" w:rsidSect="006A795E">
          <w:type w:val="continuous"/>
          <w:pgSz w:w="11906" w:h="16838" w:code="9"/>
          <w:pgMar w:top="2160" w:right="1080" w:bottom="720" w:left="1080" w:header="648" w:footer="432" w:gutter="0"/>
          <w:cols w:space="708"/>
          <w:docGrid w:linePitch="360"/>
        </w:sectPr>
      </w:pPr>
    </w:p>
    <w:bookmarkStart w:id="5" w:name="_Toc22920040" w:displacedByCustomXml="next"/>
    <w:sdt>
      <w:sdtPr>
        <w:rPr>
          <w:noProof/>
          <w:lang w:val="pt-BR"/>
        </w:rPr>
        <w:id w:val="1182855387"/>
        <w:placeholder>
          <w:docPart w:val="8663E5EA2A4E4B38AF389BE717A5F187"/>
        </w:placeholder>
        <w:temporary/>
        <w:showingPlcHdr/>
        <w15:appearance w15:val="hidden"/>
      </w:sdtPr>
      <w:sdtContent>
        <w:p w:rsidR="00D27AF8" w:rsidRPr="006A795E" w:rsidRDefault="00347AF5" w:rsidP="00E53724">
          <w:pPr>
            <w:pStyle w:val="Ttulo1"/>
            <w:numPr>
              <w:ilvl w:val="0"/>
              <w:numId w:val="18"/>
            </w:numPr>
            <w:ind w:left="0" w:firstLine="0"/>
            <w:rPr>
              <w:noProof/>
              <w:lang w:val="pt-BR"/>
            </w:rPr>
          </w:pPr>
          <w:r w:rsidRPr="006A795E">
            <w:rPr>
              <w:noProof/>
              <w:lang w:val="pt-BR" w:bidi="pt-BR"/>
            </w:rPr>
            <w:t>Análise de Mercado</w:t>
          </w:r>
        </w:p>
      </w:sdtContent>
    </w:sdt>
    <w:bookmarkEnd w:id="5" w:displacedByCustomXml="prev"/>
    <w:sdt>
      <w:sdtPr>
        <w:rPr>
          <w:noProof/>
          <w:lang w:val="pt-BR"/>
        </w:rPr>
        <w:id w:val="1464543926"/>
        <w:placeholder>
          <w:docPart w:val="6750CEE5BFD94A389AFA6A3C3DB0E540"/>
        </w:placeholder>
        <w:temporary/>
        <w:showingPlcHdr/>
        <w15:appearance w15:val="hidden"/>
      </w:sdtPr>
      <w:sdtContent>
        <w:p w:rsidR="00A41799" w:rsidRPr="006A795E" w:rsidRDefault="00A41799" w:rsidP="00A41799">
          <w:pPr>
            <w:rPr>
              <w:noProof/>
              <w:lang w:val="pt-BR"/>
            </w:rPr>
          </w:pPr>
          <w:r w:rsidRPr="006A795E">
            <w:rPr>
              <w:noProof/>
              <w:lang w:val="pt-BR" w:bidi="pt-BR"/>
            </w:rPr>
            <w:t xml:space="preserve">A análise de mercado fornece ao leitor a compreensão de quão bem você conhece o mercado e se ele é grande o suficiente para atender aos objetivos de negócios. A seção oferece uma visão geral do setor no qual a empresa participará. Como esta seção é limitada a um cliente ideal baseado na estratégia de negócios, o plano define o mercado de destino. Uma descrição detalhada e o dimensionamento do mercado-alvo ajudará o leitor a entender o valor de mercado que a empresa está buscando (o número de clientes em potencial multiplicado pela receita média do produto ou serviço). </w:t>
          </w:r>
        </w:p>
        <w:p w:rsidR="00A41799" w:rsidRPr="006A795E" w:rsidRDefault="00A41799" w:rsidP="00A41799">
          <w:pPr>
            <w:rPr>
              <w:noProof/>
              <w:lang w:val="pt-BR"/>
            </w:rPr>
          </w:pPr>
          <w:r w:rsidRPr="006A795E">
            <w:rPr>
              <w:noProof/>
              <w:lang w:val="pt-BR" w:bidi="pt-BR"/>
            </w:rPr>
            <w:t xml:space="preserve">Ao definir o mercado-alvo, o plano identificará elementos-chave, como localização geográfica, dados demográficos, características do comprador, necessidades do mercado-alvo e como essas necessidades estão sendo atendidas atualmente. Se houver concorrentes diretos, explique como o serviço da empresa se compara aos concorrentes em termos de solução de problemas dos clientes. </w:t>
          </w:r>
        </w:p>
        <w:p w:rsidR="00A41799" w:rsidRPr="006A795E" w:rsidRDefault="00A41799" w:rsidP="00A41799">
          <w:pPr>
            <w:rPr>
              <w:noProof/>
              <w:lang w:val="pt-BR"/>
            </w:rPr>
          </w:pPr>
          <w:r w:rsidRPr="006A795E">
            <w:rPr>
              <w:noProof/>
              <w:lang w:val="pt-BR" w:bidi="pt-BR"/>
            </w:rPr>
            <w:t xml:space="preserve">Esta seção também pode incluir uma análise de Pontos Fortes, Pontos Fracos, Oportunidades e Ameaças, conforme necessário, para avaliar melhor a posição da empresa em relação à concorrência. </w:t>
          </w:r>
        </w:p>
        <w:p w:rsidR="00D27AF8" w:rsidRPr="006A795E" w:rsidRDefault="00A41799" w:rsidP="00A41799">
          <w:pPr>
            <w:rPr>
              <w:noProof/>
              <w:lang w:val="pt-BR"/>
            </w:rPr>
          </w:pPr>
          <w:r w:rsidRPr="006A795E">
            <w:rPr>
              <w:noProof/>
              <w:lang w:val="pt-BR" w:bidi="pt-BR"/>
            </w:rPr>
            <w:t>Dependendo do tipo do seu negócio, as seções a seguir podem ou não ser necessárias. Inclua apenas o que é necessário e remova tudo mais.</w:t>
          </w:r>
        </w:p>
      </w:sdtContent>
    </w:sdt>
    <w:p w:rsidR="00D27AF8" w:rsidRPr="006A795E" w:rsidRDefault="00E242D7" w:rsidP="00D27AF8">
      <w:pPr>
        <w:pStyle w:val="Commarcadores"/>
        <w:rPr>
          <w:noProof/>
          <w:lang w:val="pt-BR"/>
        </w:rPr>
      </w:pPr>
      <w:sdt>
        <w:sdtPr>
          <w:rPr>
            <w:rStyle w:val="Negrito"/>
            <w:noProof/>
            <w:lang w:val="pt-BR"/>
          </w:rPr>
          <w:id w:val="503940699"/>
          <w:placeholder>
            <w:docPart w:val="6818B8E680714D8883432178BE6CA473"/>
          </w:placeholder>
          <w:temporary/>
          <w:showingPlcHdr/>
          <w15:appearance w15:val="hidden"/>
        </w:sdtPr>
        <w:sdtContent>
          <w:r w:rsidR="003E78A7" w:rsidRPr="006A795E">
            <w:rPr>
              <w:rStyle w:val="Negrito"/>
              <w:noProof/>
              <w:lang w:val="pt-BR" w:bidi="pt-BR"/>
            </w:rPr>
            <w:t>Tipo de setor:</w:t>
          </w:r>
        </w:sdtContent>
      </w:sdt>
      <w:r w:rsidR="00E53724" w:rsidRPr="006A795E">
        <w:rPr>
          <w:noProof/>
          <w:lang w:val="pt-BR" w:bidi="pt-BR"/>
        </w:rPr>
        <w:t xml:space="preserve"> </w:t>
      </w:r>
      <w:sdt>
        <w:sdtPr>
          <w:rPr>
            <w:noProof/>
            <w:lang w:val="pt-BR"/>
          </w:rPr>
          <w:id w:val="1796175537"/>
          <w:placeholder>
            <w:docPart w:val="F507EB54E0774DA6B5A842CEE780F9AA"/>
          </w:placeholder>
          <w:temporary/>
          <w:showingPlcHdr/>
          <w15:appearance w15:val="hidden"/>
        </w:sdtPr>
        <w:sdtContent>
          <w:r w:rsidR="00A41799" w:rsidRPr="006A795E">
            <w:rPr>
              <w:noProof/>
              <w:lang w:val="pt-BR" w:bidi="pt-BR"/>
            </w:rPr>
            <w:t>Comece com as descrições mais amplas de sua oportunidade de mercado. Por exemplo, se a empresa planejada é uma agência de viagens, o setor seria de serviço. Neste mercado em particular, as receitas globais são projetadas para superar $183 bilhões, mas a agência local terá um mercado muito menor. Identifique o potencial cliente na geografia local da empresa, que pode caber no grupo demográfico de destino. Esta seção também identifica as regulamentações do setor e avalia tendências de crescimento e estabilidade do mercado.</w:t>
          </w:r>
        </w:sdtContent>
      </w:sdt>
    </w:p>
    <w:p w:rsidR="00E53724" w:rsidRPr="006A795E" w:rsidRDefault="00E242D7" w:rsidP="00E53724">
      <w:pPr>
        <w:pStyle w:val="Commarcadores"/>
        <w:rPr>
          <w:noProof/>
          <w:lang w:val="pt-BR"/>
        </w:rPr>
      </w:pPr>
      <w:sdt>
        <w:sdtPr>
          <w:rPr>
            <w:rStyle w:val="Negrito"/>
            <w:noProof/>
            <w:lang w:val="pt-BR"/>
          </w:rPr>
          <w:id w:val="280686727"/>
          <w:placeholder>
            <w:docPart w:val="09FC5FCA582E41A8B416C1CD769CF469"/>
          </w:placeholder>
          <w:temporary/>
          <w:showingPlcHdr/>
          <w15:appearance w15:val="hidden"/>
        </w:sdtPr>
        <w:sdtContent>
          <w:r w:rsidR="003E78A7" w:rsidRPr="006A795E">
            <w:rPr>
              <w:rStyle w:val="Negrito"/>
              <w:noProof/>
              <w:lang w:val="pt-BR" w:bidi="pt-BR"/>
            </w:rPr>
            <w:t>Segmentação de mercado:</w:t>
          </w:r>
        </w:sdtContent>
      </w:sdt>
      <w:r w:rsidR="00E53724" w:rsidRPr="006A795E">
        <w:rPr>
          <w:rStyle w:val="Negrito"/>
          <w:noProof/>
          <w:lang w:val="pt-BR" w:bidi="pt-BR"/>
        </w:rPr>
        <w:t xml:space="preserve"> </w:t>
      </w:r>
      <w:sdt>
        <w:sdtPr>
          <w:rPr>
            <w:noProof/>
            <w:lang w:val="pt-BR"/>
          </w:rPr>
          <w:id w:val="-627160770"/>
          <w:placeholder>
            <w:docPart w:val="E6EEFC2E26624E3F9B82BADEE2A64355"/>
          </w:placeholder>
          <w:temporary/>
          <w:showingPlcHdr/>
          <w15:appearance w15:val="hidden"/>
        </w:sdtPr>
        <w:sdtContent>
          <w:r w:rsidR="00A41799" w:rsidRPr="006A795E">
            <w:rPr>
              <w:noProof/>
              <w:lang w:val="pt-BR" w:bidi="pt-BR"/>
            </w:rPr>
            <w:t>Esta seção define os principais segmentos de mercado e os que o negócio está focando agora. Um segmento de mercado é um grupo de pessoas (ou outras empresas) da indústria que identifica segmentos menores, como cruzeiros exóticos ou de luxo. O mercado também pode ser segmentado por critérios como qualidade, preço, gama de produtos, geografia, dados demográficos e outros. Alguns outros elementos a serem considerados respondem perguntas como: Seu segmento está crescendo, encolhendo ou desaparecerá nos próximos anos? Qual é a porcentagem do mercado que será alcançável? Que participação no mercado é esperada nos próximos 2 ou 3 anos? Os gráficos são melhor usados em uma seção como esta para mostrar crescimento (gráfico de linhas) ou porcentagens de mercados ou grupos (gráfico de pizza).</w:t>
          </w:r>
        </w:sdtContent>
      </w:sdt>
    </w:p>
    <w:p w:rsidR="00E53724" w:rsidRPr="006A795E" w:rsidRDefault="00E242D7" w:rsidP="00E53724">
      <w:pPr>
        <w:pStyle w:val="Commarcadores"/>
        <w:rPr>
          <w:noProof/>
          <w:lang w:val="pt-BR"/>
        </w:rPr>
      </w:pPr>
      <w:sdt>
        <w:sdtPr>
          <w:rPr>
            <w:rStyle w:val="Negrito"/>
            <w:noProof/>
            <w:lang w:val="pt-BR"/>
          </w:rPr>
          <w:id w:val="-512770232"/>
          <w:placeholder>
            <w:docPart w:val="006EB72A697A418DA296881F111EDF83"/>
          </w:placeholder>
          <w:temporary/>
          <w:showingPlcHdr/>
          <w15:appearance w15:val="hidden"/>
        </w:sdtPr>
        <w:sdtContent>
          <w:r w:rsidR="003E78A7" w:rsidRPr="006A795E">
            <w:rPr>
              <w:rStyle w:val="Negrito"/>
              <w:noProof/>
              <w:lang w:val="pt-BR" w:bidi="pt-BR"/>
            </w:rPr>
            <w:t>Concorrência:</w:t>
          </w:r>
        </w:sdtContent>
      </w:sdt>
      <w:r w:rsidR="00E53724" w:rsidRPr="006A795E">
        <w:rPr>
          <w:noProof/>
          <w:lang w:val="pt-BR" w:bidi="pt-BR"/>
        </w:rPr>
        <w:t xml:space="preserve"> </w:t>
      </w:r>
      <w:sdt>
        <w:sdtPr>
          <w:rPr>
            <w:noProof/>
            <w:lang w:val="pt-BR"/>
          </w:rPr>
          <w:id w:val="-2094616854"/>
          <w:placeholder>
            <w:docPart w:val="FE0043E52D3043AA9F7B4A15745D7629"/>
          </w:placeholder>
          <w:temporary/>
          <w:showingPlcHdr/>
          <w15:appearance w15:val="hidden"/>
        </w:sdtPr>
        <w:sdtContent>
          <w:r w:rsidR="00A41799" w:rsidRPr="006A795E">
            <w:rPr>
              <w:noProof/>
              <w:lang w:val="pt-BR" w:bidi="pt-BR"/>
            </w:rPr>
            <w:t>Todas as empresas competem de uma forma ou de outra. Pode ser com concorrentes diretos e específicos, ou com a maneira como os clientes fazem as coisas há muito tempo. Ao identificar a concorrência, identifique quem mais está fornecendo serviços para resolver o mesmo problema que o seu negócio procura resolver?</w:t>
          </w:r>
          <w:r w:rsidR="007920A2" w:rsidRPr="006A795E">
            <w:rPr>
              <w:noProof/>
              <w:lang w:val="pt-BR" w:bidi="pt-BR"/>
            </w:rPr>
            <w:t xml:space="preserve"> </w:t>
          </w:r>
          <w:r w:rsidR="00A41799" w:rsidRPr="006A795E">
            <w:rPr>
              <w:noProof/>
              <w:lang w:val="pt-BR" w:bidi="pt-BR"/>
            </w:rPr>
            <w:t xml:space="preserve">Quais são as vantagens da empresa em relação a esses concorrentes? Como sua empresa será ouvida em meio ao barulho da concorrência? Às vezes, um plano de negócios inclui uma matriz de recursos e </w:t>
          </w:r>
          <w:r w:rsidR="00A41799" w:rsidRPr="006A795E">
            <w:rPr>
              <w:noProof/>
              <w:lang w:val="pt-BR" w:bidi="pt-BR"/>
            </w:rPr>
            <w:lastRenderedPageBreak/>
            <w:t>compara como cada empresa oferece ou não esses recursos. Esta seção reflete como a solução da empresa é diferente e mais adequada para o mercado-alvo identificado em comparação com a concorrência.</w:t>
          </w:r>
        </w:sdtContent>
      </w:sdt>
    </w:p>
    <w:p w:rsidR="00E53724" w:rsidRPr="006A795E" w:rsidRDefault="00E242D7" w:rsidP="00E53724">
      <w:pPr>
        <w:pStyle w:val="Commarcadores"/>
        <w:rPr>
          <w:noProof/>
          <w:lang w:val="pt-BR"/>
        </w:rPr>
      </w:pPr>
      <w:sdt>
        <w:sdtPr>
          <w:rPr>
            <w:rStyle w:val="Negrito"/>
            <w:noProof/>
            <w:lang w:val="pt-BR"/>
          </w:rPr>
          <w:id w:val="1557357805"/>
          <w:placeholder>
            <w:docPart w:val="A2C67CAC8DCB42FC94D6762571FBD99E"/>
          </w:placeholder>
          <w:temporary/>
          <w:showingPlcHdr/>
          <w15:appearance w15:val="hidden"/>
        </w:sdtPr>
        <w:sdtContent>
          <w:r w:rsidR="003E78A7" w:rsidRPr="006A795E">
            <w:rPr>
              <w:rStyle w:val="Negrito"/>
              <w:noProof/>
              <w:lang w:val="pt-BR" w:bidi="pt-BR"/>
            </w:rPr>
            <w:t xml:space="preserve">Análise </w:t>
          </w:r>
          <w:r w:rsidR="00835D3E">
            <w:rPr>
              <w:rStyle w:val="Negrito"/>
              <w:noProof/>
              <w:lang w:val="pt-BR" w:bidi="pt-BR"/>
            </w:rPr>
            <w:t>PPOA</w:t>
          </w:r>
          <w:r w:rsidR="003E78A7" w:rsidRPr="006A795E">
            <w:rPr>
              <w:rStyle w:val="Negrito"/>
              <w:noProof/>
              <w:lang w:val="pt-BR" w:bidi="pt-BR"/>
            </w:rPr>
            <w:t>:</w:t>
          </w:r>
        </w:sdtContent>
      </w:sdt>
      <w:r w:rsidR="00E53724" w:rsidRPr="006A795E">
        <w:rPr>
          <w:rStyle w:val="Negrito"/>
          <w:noProof/>
          <w:lang w:val="pt-BR" w:bidi="pt-BR"/>
        </w:rPr>
        <w:t xml:space="preserve"> </w:t>
      </w:r>
      <w:sdt>
        <w:sdtPr>
          <w:rPr>
            <w:noProof/>
            <w:lang w:val="pt-BR"/>
          </w:rPr>
          <w:id w:val="855001879"/>
          <w:placeholder>
            <w:docPart w:val="F373255336074678B6C04C6C2B1C7736"/>
          </w:placeholder>
          <w:temporary/>
          <w:showingPlcHdr/>
          <w15:appearance w15:val="hidden"/>
        </w:sdtPr>
        <w:sdtContent>
          <w:r w:rsidR="00A41799" w:rsidRPr="006A795E">
            <w:rPr>
              <w:noProof/>
              <w:lang w:val="pt-BR" w:bidi="pt-BR"/>
            </w:rPr>
            <w:t xml:space="preserve">Uma análise </w:t>
          </w:r>
          <w:r w:rsidR="00835D3E">
            <w:rPr>
              <w:noProof/>
              <w:lang w:val="pt-BR" w:bidi="pt-BR"/>
            </w:rPr>
            <w:t>PPOA</w:t>
          </w:r>
          <w:r w:rsidR="00A41799" w:rsidRPr="006A795E">
            <w:rPr>
              <w:noProof/>
              <w:lang w:val="pt-BR" w:bidi="pt-BR"/>
            </w:rPr>
            <w:t xml:space="preserve"> pode ser incluída preenchendo as caixas abaixo para avaliar sua empresa no ambiente atual, os pontos fortes e fracos (interno) e oportunidades e ameaças (externo). Este é um bom exercício para realizar todo ano. Depois de concluir a análise, forneça ideias: como seus pontos fortes podem ajudar a empresa a maximizar as oportunidades e minimizar as ameaças; como as fraquezas podem diminuir a capacidade da empresa capitalizar as oportunidades; e como as fraquezas poderiam expor seu negócio a ameaças.</w:t>
          </w:r>
        </w:sdtContent>
      </w:sdt>
    </w:p>
    <w:p w:rsidR="003E78A7" w:rsidRPr="006A795E" w:rsidRDefault="003E78A7">
      <w:pPr>
        <w:rPr>
          <w:noProof/>
          <w:lang w:val="pt-BR"/>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6A795E" w:rsidTr="00E20A15">
        <w:trPr>
          <w:trHeight w:val="2535"/>
        </w:trPr>
        <w:tc>
          <w:tcPr>
            <w:tcW w:w="2381" w:type="dxa"/>
          </w:tcPr>
          <w:bookmarkStart w:id="6" w:name="_Hlk22671854" w:displacedByCustomXml="next"/>
          <w:sdt>
            <w:sdtPr>
              <w:rPr>
                <w:noProof/>
                <w:lang w:val="pt-BR"/>
              </w:rPr>
              <w:id w:val="841667111"/>
              <w:placeholder>
                <w:docPart w:val="5D2C618D2D1843F9AED2FD3A035E1697"/>
              </w:placeholder>
              <w:temporary/>
              <w:showingPlcHdr/>
              <w15:appearance w15:val="hidden"/>
            </w:sdtPr>
            <w:sdtContent>
              <w:p w:rsidR="003E78A7" w:rsidRPr="006A795E" w:rsidRDefault="008965F6" w:rsidP="008965F6">
                <w:pPr>
                  <w:pStyle w:val="Ttulodogrfico1"/>
                  <w:rPr>
                    <w:noProof/>
                    <w:lang w:val="pt-BR"/>
                  </w:rPr>
                </w:pPr>
                <w:r w:rsidRPr="006A795E">
                  <w:rPr>
                    <w:noProof/>
                    <w:lang w:val="pt-BR" w:bidi="pt-BR"/>
                  </w:rPr>
                  <w:t>PONTOS FORTES:</w:t>
                </w:r>
              </w:p>
            </w:sdtContent>
          </w:sdt>
          <w:bookmarkEnd w:id="6" w:displacedByCustomXml="prev"/>
          <w:sdt>
            <w:sdtPr>
              <w:rPr>
                <w:noProof/>
                <w:lang w:val="pt-BR"/>
              </w:rPr>
              <w:id w:val="-1984383332"/>
              <w:placeholder>
                <w:docPart w:val="9BB123ECB85E4A62BDE9F9EE5A527EA7"/>
              </w:placeholder>
              <w:temporary/>
              <w:showingPlcHdr/>
              <w15:appearance w15:val="hidden"/>
            </w:sdtPr>
            <w:sdtContent>
              <w:p w:rsidR="008965F6" w:rsidRPr="006A795E" w:rsidRDefault="008965F6" w:rsidP="008965F6">
                <w:pPr>
                  <w:pStyle w:val="Marcadordegrfico"/>
                  <w:rPr>
                    <w:noProof/>
                    <w:lang w:val="pt-BR"/>
                  </w:rPr>
                </w:pPr>
                <w:r w:rsidRPr="006A795E">
                  <w:rPr>
                    <w:noProof/>
                    <w:lang w:val="pt-BR" w:bidi="pt-BR"/>
                  </w:rPr>
                  <w:t>Vantagens</w:t>
                </w:r>
              </w:p>
              <w:p w:rsidR="008965F6" w:rsidRPr="006A795E" w:rsidRDefault="008965F6" w:rsidP="008965F6">
                <w:pPr>
                  <w:pStyle w:val="Marcadordegrfico"/>
                  <w:rPr>
                    <w:noProof/>
                    <w:lang w:val="pt-BR"/>
                  </w:rPr>
                </w:pPr>
                <w:r w:rsidRPr="006A795E">
                  <w:rPr>
                    <w:noProof/>
                    <w:lang w:val="pt-BR" w:bidi="pt-BR"/>
                  </w:rPr>
                  <w:t>Funcionalidades</w:t>
                </w:r>
              </w:p>
              <w:p w:rsidR="008965F6" w:rsidRPr="006A795E" w:rsidRDefault="008965F6" w:rsidP="008965F6">
                <w:pPr>
                  <w:pStyle w:val="Marcadordegrfico"/>
                  <w:rPr>
                    <w:noProof/>
                    <w:lang w:val="pt-BR"/>
                  </w:rPr>
                </w:pPr>
                <w:r w:rsidRPr="006A795E">
                  <w:rPr>
                    <w:noProof/>
                    <w:lang w:val="pt-BR" w:bidi="pt-BR"/>
                  </w:rPr>
                  <w:t>Ativos, pessoas</w:t>
                </w:r>
              </w:p>
              <w:p w:rsidR="008965F6" w:rsidRPr="006A795E" w:rsidRDefault="008965F6" w:rsidP="008965F6">
                <w:pPr>
                  <w:pStyle w:val="Marcadordegrfico"/>
                  <w:rPr>
                    <w:noProof/>
                    <w:lang w:val="pt-BR"/>
                  </w:rPr>
                </w:pPr>
                <w:r w:rsidRPr="006A795E">
                  <w:rPr>
                    <w:noProof/>
                    <w:lang w:val="pt-BR" w:bidi="pt-BR"/>
                  </w:rPr>
                  <w:t>Experiência</w:t>
                </w:r>
              </w:p>
              <w:p w:rsidR="008965F6" w:rsidRPr="006A795E" w:rsidRDefault="008965F6" w:rsidP="008965F6">
                <w:pPr>
                  <w:pStyle w:val="Marcadordegrfico"/>
                  <w:rPr>
                    <w:noProof/>
                    <w:lang w:val="pt-BR"/>
                  </w:rPr>
                </w:pPr>
                <w:r w:rsidRPr="006A795E">
                  <w:rPr>
                    <w:noProof/>
                    <w:lang w:val="pt-BR" w:bidi="pt-BR"/>
                  </w:rPr>
                  <w:t>Reserva Financeira</w:t>
                </w:r>
              </w:p>
              <w:p w:rsidR="008965F6" w:rsidRPr="006A795E" w:rsidRDefault="008965F6" w:rsidP="008965F6">
                <w:pPr>
                  <w:pStyle w:val="Marcadordegrfico"/>
                  <w:rPr>
                    <w:noProof/>
                    <w:lang w:val="pt-BR"/>
                  </w:rPr>
                </w:pPr>
                <w:r w:rsidRPr="006A795E">
                  <w:rPr>
                    <w:noProof/>
                    <w:lang w:val="pt-BR" w:bidi="pt-BR"/>
                  </w:rPr>
                  <w:t>Proposta de valor</w:t>
                </w:r>
              </w:p>
              <w:p w:rsidR="008965F6" w:rsidRPr="006A795E" w:rsidRDefault="008965F6" w:rsidP="008965F6">
                <w:pPr>
                  <w:pStyle w:val="Marcadordegrfico"/>
                  <w:rPr>
                    <w:noProof/>
                    <w:lang w:val="pt-BR"/>
                  </w:rPr>
                </w:pPr>
                <w:r w:rsidRPr="006A795E">
                  <w:rPr>
                    <w:noProof/>
                    <w:lang w:val="pt-BR" w:bidi="pt-BR"/>
                  </w:rPr>
                  <w:t>Preço, valor, qualidade</w:t>
                </w:r>
              </w:p>
            </w:sdtContent>
          </w:sdt>
        </w:tc>
        <w:tc>
          <w:tcPr>
            <w:tcW w:w="4896" w:type="dxa"/>
            <w:vMerge w:val="restart"/>
            <w:vAlign w:val="center"/>
          </w:tcPr>
          <w:p w:rsidR="003E78A7" w:rsidRPr="006A795E" w:rsidRDefault="003E78A7" w:rsidP="008965F6">
            <w:pPr>
              <w:pStyle w:val="Commarcadores"/>
              <w:numPr>
                <w:ilvl w:val="0"/>
                <w:numId w:val="0"/>
              </w:numPr>
              <w:jc w:val="center"/>
              <w:rPr>
                <w:noProof/>
                <w:lang w:val="pt-BR"/>
              </w:rPr>
            </w:pPr>
            <w:r w:rsidRPr="006A795E">
              <w:rPr>
                <w:noProof/>
                <w:lang w:val="pt-BR" w:bidi="pt-BR"/>
              </w:rPr>
              <w:drawing>
                <wp:inline distT="0" distB="0" distL="0" distR="0" wp14:anchorId="04991110" wp14:editId="4011303D">
                  <wp:extent cx="3009900" cy="2968625"/>
                  <wp:effectExtent l="0" t="0" r="0" b="3175"/>
                  <wp:docPr id="194" name="Gráfico 194" descr="Gráfico de pizz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bookmarkStart w:id="7" w:name="_Hlk22671831" w:displacedByCustomXml="next"/>
          <w:sdt>
            <w:sdtPr>
              <w:rPr>
                <w:noProof/>
                <w:lang w:val="pt-BR"/>
              </w:rPr>
              <w:id w:val="-1737780101"/>
              <w:placeholder>
                <w:docPart w:val="9979CA136B60485B93F8D7E740D9F09A"/>
              </w:placeholder>
              <w:temporary/>
              <w:showingPlcHdr/>
              <w15:appearance w15:val="hidden"/>
            </w:sdtPr>
            <w:sdtContent>
              <w:p w:rsidR="003E78A7" w:rsidRPr="006A795E" w:rsidRDefault="008965F6" w:rsidP="008965F6">
                <w:pPr>
                  <w:pStyle w:val="Ttulodogrfico2"/>
                  <w:rPr>
                    <w:noProof/>
                    <w:lang w:val="pt-BR"/>
                  </w:rPr>
                </w:pPr>
                <w:r w:rsidRPr="006A795E">
                  <w:rPr>
                    <w:noProof/>
                    <w:lang w:val="pt-BR" w:bidi="pt-BR"/>
                  </w:rPr>
                  <w:t>PONTOS FRACOS:</w:t>
                </w:r>
              </w:p>
            </w:sdtContent>
          </w:sdt>
          <w:bookmarkEnd w:id="7" w:displacedByCustomXml="prev"/>
          <w:sdt>
            <w:sdtPr>
              <w:rPr>
                <w:noProof/>
                <w:lang w:val="pt-BR"/>
              </w:rPr>
              <w:id w:val="-674113483"/>
              <w:placeholder>
                <w:docPart w:val="3071961A998545249376094ECD927467"/>
              </w:placeholder>
              <w:temporary/>
              <w:showingPlcHdr/>
              <w15:appearance w15:val="hidden"/>
            </w:sdtPr>
            <w:sdtContent>
              <w:p w:rsidR="008965F6" w:rsidRPr="006A795E" w:rsidRDefault="008965F6" w:rsidP="008965F6">
                <w:pPr>
                  <w:pStyle w:val="Marcadordegrfico2"/>
                  <w:rPr>
                    <w:noProof/>
                    <w:lang w:val="pt-BR"/>
                  </w:rPr>
                </w:pPr>
                <w:r w:rsidRPr="006A795E">
                  <w:rPr>
                    <w:noProof/>
                    <w:lang w:val="pt-BR" w:bidi="pt-BR"/>
                  </w:rPr>
                  <w:t>Desvantagens</w:t>
                </w:r>
              </w:p>
              <w:p w:rsidR="008965F6" w:rsidRPr="006A795E" w:rsidRDefault="008965F6" w:rsidP="008965F6">
                <w:pPr>
                  <w:pStyle w:val="Marcadordegrfico2"/>
                  <w:rPr>
                    <w:noProof/>
                    <w:lang w:val="pt-BR"/>
                  </w:rPr>
                </w:pPr>
                <w:r w:rsidRPr="006A795E">
                  <w:rPr>
                    <w:noProof/>
                    <w:lang w:val="pt-BR" w:bidi="pt-BR"/>
                  </w:rPr>
                  <w:t>Lacuna nas funcionalidades</w:t>
                </w:r>
              </w:p>
              <w:p w:rsidR="008965F6" w:rsidRPr="006A795E" w:rsidRDefault="008965F6" w:rsidP="008965F6">
                <w:pPr>
                  <w:pStyle w:val="Marcadordegrfico2"/>
                  <w:rPr>
                    <w:noProof/>
                    <w:lang w:val="pt-BR"/>
                  </w:rPr>
                </w:pPr>
                <w:r w:rsidRPr="006A795E">
                  <w:rPr>
                    <w:noProof/>
                    <w:lang w:val="pt-BR" w:bidi="pt-BR"/>
                  </w:rPr>
                  <w:t>Fluxo de Caixa</w:t>
                </w:r>
              </w:p>
              <w:p w:rsidR="008965F6" w:rsidRPr="006A795E" w:rsidRDefault="008965F6" w:rsidP="008965F6">
                <w:pPr>
                  <w:pStyle w:val="Marcadordegrfico2"/>
                  <w:rPr>
                    <w:noProof/>
                    <w:lang w:val="pt-BR"/>
                  </w:rPr>
                </w:pPr>
                <w:r w:rsidRPr="006A795E">
                  <w:rPr>
                    <w:noProof/>
                    <w:lang w:val="pt-BR" w:bidi="pt-BR"/>
                  </w:rPr>
                  <w:t>Fornecedores</w:t>
                </w:r>
              </w:p>
              <w:p w:rsidR="008965F6" w:rsidRPr="006A795E" w:rsidRDefault="008965F6" w:rsidP="008965F6">
                <w:pPr>
                  <w:pStyle w:val="Marcadordegrfico2"/>
                  <w:rPr>
                    <w:noProof/>
                    <w:lang w:val="pt-BR"/>
                  </w:rPr>
                </w:pPr>
                <w:r w:rsidRPr="006A795E">
                  <w:rPr>
                    <w:noProof/>
                    <w:lang w:val="pt-BR" w:bidi="pt-BR"/>
                  </w:rPr>
                  <w:t>Experiência</w:t>
                </w:r>
              </w:p>
              <w:p w:rsidR="008965F6" w:rsidRPr="006A795E" w:rsidRDefault="008965F6" w:rsidP="008965F6">
                <w:pPr>
                  <w:pStyle w:val="Marcadordegrfico2"/>
                  <w:rPr>
                    <w:noProof/>
                    <w:lang w:val="pt-BR"/>
                  </w:rPr>
                </w:pPr>
                <w:r w:rsidRPr="006A795E">
                  <w:rPr>
                    <w:noProof/>
                    <w:lang w:val="pt-BR" w:bidi="pt-BR"/>
                  </w:rPr>
                  <w:t>Áreas para melhorar</w:t>
                </w:r>
              </w:p>
              <w:p w:rsidR="008965F6" w:rsidRPr="006A795E" w:rsidRDefault="008965F6" w:rsidP="008965F6">
                <w:pPr>
                  <w:pStyle w:val="Marcadordegrfico2"/>
                  <w:rPr>
                    <w:noProof/>
                    <w:lang w:val="pt-BR"/>
                  </w:rPr>
                </w:pPr>
                <w:r w:rsidRPr="006A795E">
                  <w:rPr>
                    <w:noProof/>
                    <w:lang w:val="pt-BR" w:bidi="pt-BR"/>
                  </w:rPr>
                  <w:t>Causa das perdas de vendas</w:t>
                </w:r>
              </w:p>
            </w:sdtContent>
          </w:sdt>
        </w:tc>
      </w:tr>
      <w:tr w:rsidR="003E78A7" w:rsidRPr="006A795E" w:rsidTr="00E20A15">
        <w:trPr>
          <w:trHeight w:val="2535"/>
        </w:trPr>
        <w:tc>
          <w:tcPr>
            <w:tcW w:w="2381" w:type="dxa"/>
          </w:tcPr>
          <w:bookmarkStart w:id="8" w:name="_Hlk22671846" w:displacedByCustomXml="next"/>
          <w:sdt>
            <w:sdtPr>
              <w:rPr>
                <w:noProof/>
                <w:lang w:val="pt-BR"/>
              </w:rPr>
              <w:id w:val="-2099856493"/>
              <w:placeholder>
                <w:docPart w:val="A0098794A6BF4E40AACD48882A11289E"/>
              </w:placeholder>
              <w:temporary/>
              <w:showingPlcHdr/>
              <w15:appearance w15:val="hidden"/>
            </w:sdtPr>
            <w:sdtContent>
              <w:p w:rsidR="003E78A7" w:rsidRPr="006A795E" w:rsidRDefault="008965F6" w:rsidP="008965F6">
                <w:pPr>
                  <w:pStyle w:val="Ttulodogrfico3"/>
                  <w:rPr>
                    <w:noProof/>
                    <w:lang w:val="pt-BR"/>
                  </w:rPr>
                </w:pPr>
                <w:r w:rsidRPr="006A795E">
                  <w:rPr>
                    <w:noProof/>
                    <w:lang w:val="pt-BR" w:bidi="pt-BR"/>
                  </w:rPr>
                  <w:t>OPORTUNIDADES:</w:t>
                </w:r>
              </w:p>
            </w:sdtContent>
          </w:sdt>
          <w:bookmarkEnd w:id="8" w:displacedByCustomXml="prev"/>
          <w:sdt>
            <w:sdtPr>
              <w:rPr>
                <w:noProof/>
                <w:lang w:val="pt-BR"/>
              </w:rPr>
              <w:id w:val="-1261436333"/>
              <w:placeholder>
                <w:docPart w:val="44D480C2ECD34F55967A57FF7694F43F"/>
              </w:placeholder>
              <w:temporary/>
              <w:showingPlcHdr/>
              <w15:appearance w15:val="hidden"/>
            </w:sdtPr>
            <w:sdtContent>
              <w:p w:rsidR="008965F6" w:rsidRPr="006A795E" w:rsidRDefault="008965F6" w:rsidP="008965F6">
                <w:pPr>
                  <w:pStyle w:val="Marcadordegrfico3"/>
                  <w:rPr>
                    <w:noProof/>
                    <w:lang w:val="pt-BR"/>
                  </w:rPr>
                </w:pPr>
                <w:r w:rsidRPr="006A795E">
                  <w:rPr>
                    <w:noProof/>
                    <w:lang w:val="pt-BR" w:bidi="pt-BR"/>
                  </w:rPr>
                  <w:t>Áreas para melhorar</w:t>
                </w:r>
              </w:p>
              <w:p w:rsidR="008965F6" w:rsidRPr="006A795E" w:rsidRDefault="008965F6" w:rsidP="008965F6">
                <w:pPr>
                  <w:pStyle w:val="Marcadordegrfico3"/>
                  <w:rPr>
                    <w:noProof/>
                    <w:lang w:val="pt-BR"/>
                  </w:rPr>
                </w:pPr>
                <w:r w:rsidRPr="006A795E">
                  <w:rPr>
                    <w:noProof/>
                    <w:lang w:val="pt-BR" w:bidi="pt-BR"/>
                  </w:rPr>
                  <w:t>Novos segmentos</w:t>
                </w:r>
              </w:p>
              <w:p w:rsidR="008965F6" w:rsidRPr="006A795E" w:rsidRDefault="008965F6" w:rsidP="008965F6">
                <w:pPr>
                  <w:pStyle w:val="Marcadordegrfico3"/>
                  <w:rPr>
                    <w:noProof/>
                    <w:lang w:val="pt-BR"/>
                  </w:rPr>
                </w:pPr>
                <w:r w:rsidRPr="006A795E">
                  <w:rPr>
                    <w:noProof/>
                    <w:lang w:val="pt-BR" w:bidi="pt-BR"/>
                  </w:rPr>
                  <w:t>Tendências do setor</w:t>
                </w:r>
              </w:p>
              <w:p w:rsidR="008965F6" w:rsidRPr="006A795E" w:rsidRDefault="008965F6" w:rsidP="008965F6">
                <w:pPr>
                  <w:pStyle w:val="Marcadordegrfico3"/>
                  <w:rPr>
                    <w:noProof/>
                    <w:lang w:val="pt-BR"/>
                  </w:rPr>
                </w:pPr>
                <w:r w:rsidRPr="006A795E">
                  <w:rPr>
                    <w:noProof/>
                    <w:lang w:val="pt-BR" w:bidi="pt-BR"/>
                  </w:rPr>
                  <w:t>Novos produtos</w:t>
                </w:r>
              </w:p>
              <w:p w:rsidR="008965F6" w:rsidRPr="006A795E" w:rsidRDefault="008965F6" w:rsidP="008965F6">
                <w:pPr>
                  <w:pStyle w:val="Marcadordegrfico3"/>
                  <w:rPr>
                    <w:noProof/>
                    <w:lang w:val="pt-BR"/>
                  </w:rPr>
                </w:pPr>
                <w:r w:rsidRPr="006A795E">
                  <w:rPr>
                    <w:noProof/>
                    <w:lang w:val="pt-BR" w:bidi="pt-BR"/>
                  </w:rPr>
                  <w:t>Novas inovações</w:t>
                </w:r>
              </w:p>
              <w:p w:rsidR="008965F6" w:rsidRPr="006A795E" w:rsidRDefault="008965F6" w:rsidP="008965F6">
                <w:pPr>
                  <w:pStyle w:val="Marcadordegrfico3"/>
                  <w:rPr>
                    <w:noProof/>
                    <w:lang w:val="pt-BR"/>
                  </w:rPr>
                </w:pPr>
                <w:r w:rsidRPr="006A795E">
                  <w:rPr>
                    <w:noProof/>
                    <w:lang w:val="pt-BR" w:bidi="pt-BR"/>
                  </w:rPr>
                  <w:t>Parceria-chave</w:t>
                </w:r>
              </w:p>
            </w:sdtContent>
          </w:sdt>
        </w:tc>
        <w:tc>
          <w:tcPr>
            <w:tcW w:w="4896" w:type="dxa"/>
            <w:vMerge/>
          </w:tcPr>
          <w:p w:rsidR="003E78A7" w:rsidRPr="006A795E" w:rsidRDefault="003E78A7" w:rsidP="003E78A7">
            <w:pPr>
              <w:pStyle w:val="Commarcadores"/>
              <w:numPr>
                <w:ilvl w:val="0"/>
                <w:numId w:val="0"/>
              </w:numPr>
              <w:rPr>
                <w:noProof/>
                <w:lang w:val="pt-BR"/>
              </w:rPr>
            </w:pPr>
          </w:p>
        </w:tc>
        <w:tc>
          <w:tcPr>
            <w:tcW w:w="2438" w:type="dxa"/>
          </w:tcPr>
          <w:bookmarkStart w:id="9" w:name="_Hlk22671840" w:displacedByCustomXml="next"/>
          <w:sdt>
            <w:sdtPr>
              <w:rPr>
                <w:noProof/>
                <w:lang w:val="pt-BR"/>
              </w:rPr>
              <w:id w:val="996142121"/>
              <w:placeholder>
                <w:docPart w:val="2BC71BF626334125A57656E9317CCB0A"/>
              </w:placeholder>
              <w:temporary/>
              <w:showingPlcHdr/>
              <w15:appearance w15:val="hidden"/>
            </w:sdtPr>
            <w:sdtContent>
              <w:p w:rsidR="003E78A7" w:rsidRPr="006A795E" w:rsidRDefault="008965F6" w:rsidP="008965F6">
                <w:pPr>
                  <w:pStyle w:val="Ttulodogrfico4"/>
                  <w:rPr>
                    <w:noProof/>
                    <w:lang w:val="pt-BR"/>
                  </w:rPr>
                </w:pPr>
                <w:r w:rsidRPr="006A795E">
                  <w:rPr>
                    <w:noProof/>
                    <w:lang w:val="pt-BR" w:bidi="pt-BR"/>
                  </w:rPr>
                  <w:t>AMEAÇAS:</w:t>
                </w:r>
              </w:p>
            </w:sdtContent>
          </w:sdt>
          <w:bookmarkEnd w:id="9" w:displacedByCustomXml="prev"/>
          <w:sdt>
            <w:sdtPr>
              <w:rPr>
                <w:noProof/>
                <w:lang w:val="pt-BR"/>
              </w:rPr>
              <w:id w:val="-248883923"/>
              <w:placeholder>
                <w:docPart w:val="EC1B14B7CA7243B487B5A56EF5FA2BEC"/>
              </w:placeholder>
              <w:temporary/>
              <w:showingPlcHdr/>
              <w15:appearance w15:val="hidden"/>
            </w:sdtPr>
            <w:sdtContent>
              <w:p w:rsidR="008965F6" w:rsidRPr="006A795E" w:rsidRDefault="008965F6" w:rsidP="008965F6">
                <w:pPr>
                  <w:pStyle w:val="Marcadordegrfico4"/>
                  <w:rPr>
                    <w:noProof/>
                    <w:lang w:val="pt-BR"/>
                  </w:rPr>
                </w:pPr>
                <w:r w:rsidRPr="006A795E">
                  <w:rPr>
                    <w:noProof/>
                    <w:lang w:val="pt-BR" w:bidi="pt-BR"/>
                  </w:rPr>
                  <w:t>Movimento da economia</w:t>
                </w:r>
              </w:p>
              <w:p w:rsidR="008965F6" w:rsidRPr="006A795E" w:rsidRDefault="008965F6" w:rsidP="008965F6">
                <w:pPr>
                  <w:pStyle w:val="Marcadordegrfico4"/>
                  <w:rPr>
                    <w:noProof/>
                    <w:lang w:val="pt-BR"/>
                  </w:rPr>
                </w:pPr>
                <w:r w:rsidRPr="006A795E">
                  <w:rPr>
                    <w:noProof/>
                    <w:lang w:val="pt-BR" w:bidi="pt-BR"/>
                  </w:rPr>
                  <w:t>Obstáculos encontrados</w:t>
                </w:r>
              </w:p>
              <w:p w:rsidR="008965F6" w:rsidRPr="006A795E" w:rsidRDefault="008965F6" w:rsidP="008965F6">
                <w:pPr>
                  <w:pStyle w:val="Marcadordegrfico4"/>
                  <w:rPr>
                    <w:noProof/>
                    <w:lang w:val="pt-BR"/>
                  </w:rPr>
                </w:pPr>
                <w:r w:rsidRPr="006A795E">
                  <w:rPr>
                    <w:noProof/>
                    <w:lang w:val="pt-BR" w:bidi="pt-BR"/>
                  </w:rPr>
                  <w:t>Ações do concorrente</w:t>
                </w:r>
              </w:p>
              <w:p w:rsidR="008965F6" w:rsidRPr="006A795E" w:rsidRDefault="008965F6" w:rsidP="008965F6">
                <w:pPr>
                  <w:pStyle w:val="Marcadordegrfico4"/>
                  <w:rPr>
                    <w:noProof/>
                    <w:lang w:val="pt-BR"/>
                  </w:rPr>
                </w:pPr>
                <w:r w:rsidRPr="006A795E">
                  <w:rPr>
                    <w:noProof/>
                    <w:lang w:val="pt-BR" w:bidi="pt-BR"/>
                  </w:rPr>
                  <w:t>Impactos políticos</w:t>
                </w:r>
              </w:p>
              <w:p w:rsidR="008965F6" w:rsidRPr="006A795E" w:rsidRDefault="008965F6" w:rsidP="008965F6">
                <w:pPr>
                  <w:pStyle w:val="Marcadordegrfico4"/>
                  <w:rPr>
                    <w:noProof/>
                    <w:lang w:val="pt-BR"/>
                  </w:rPr>
                </w:pPr>
                <w:r w:rsidRPr="006A795E">
                  <w:rPr>
                    <w:noProof/>
                    <w:lang w:val="pt-BR" w:bidi="pt-BR"/>
                  </w:rPr>
                  <w:t>Efeitos ambientais</w:t>
                </w:r>
              </w:p>
              <w:p w:rsidR="008965F6" w:rsidRPr="006A795E" w:rsidRDefault="008965F6" w:rsidP="008965F6">
                <w:pPr>
                  <w:pStyle w:val="Marcadordegrfico4"/>
                  <w:rPr>
                    <w:noProof/>
                    <w:lang w:val="pt-BR"/>
                  </w:rPr>
                </w:pPr>
                <w:r w:rsidRPr="006A795E">
                  <w:rPr>
                    <w:noProof/>
                    <w:lang w:val="pt-BR" w:bidi="pt-BR"/>
                  </w:rPr>
                  <w:t>Perda da equipe principal</w:t>
                </w:r>
              </w:p>
              <w:p w:rsidR="008965F6" w:rsidRPr="006A795E" w:rsidRDefault="008965F6" w:rsidP="008965F6">
                <w:pPr>
                  <w:pStyle w:val="Marcadordegrfico4"/>
                  <w:rPr>
                    <w:noProof/>
                    <w:lang w:val="pt-BR"/>
                  </w:rPr>
                </w:pPr>
                <w:r w:rsidRPr="006A795E">
                  <w:rPr>
                    <w:noProof/>
                    <w:lang w:val="pt-BR" w:bidi="pt-BR"/>
                  </w:rPr>
                  <w:t>Demanda do mercado</w:t>
                </w:r>
              </w:p>
            </w:sdtContent>
          </w:sdt>
        </w:tc>
      </w:tr>
    </w:tbl>
    <w:p w:rsidR="003E78A7" w:rsidRPr="006A795E" w:rsidRDefault="003E78A7" w:rsidP="003E78A7">
      <w:pPr>
        <w:pStyle w:val="Commarcadores"/>
        <w:numPr>
          <w:ilvl w:val="0"/>
          <w:numId w:val="0"/>
        </w:numPr>
        <w:ind w:left="340" w:hanging="340"/>
        <w:rPr>
          <w:noProof/>
          <w:lang w:val="pt-BR"/>
        </w:rPr>
      </w:pPr>
    </w:p>
    <w:p w:rsidR="003E78A7" w:rsidRPr="006A795E" w:rsidRDefault="003E78A7" w:rsidP="003E78A7">
      <w:pPr>
        <w:pStyle w:val="Commarcadores"/>
        <w:numPr>
          <w:ilvl w:val="0"/>
          <w:numId w:val="0"/>
        </w:numPr>
        <w:ind w:left="340" w:hanging="340"/>
        <w:rPr>
          <w:noProof/>
          <w:lang w:val="pt-BR"/>
        </w:rPr>
        <w:sectPr w:rsidR="003E78A7" w:rsidRPr="006A795E" w:rsidSect="006A795E">
          <w:type w:val="continuous"/>
          <w:pgSz w:w="11906" w:h="16838" w:code="9"/>
          <w:pgMar w:top="2160" w:right="1080" w:bottom="720" w:left="1080" w:header="648" w:footer="432" w:gutter="0"/>
          <w:cols w:space="708"/>
          <w:docGrid w:linePitch="360"/>
        </w:sectPr>
      </w:pPr>
    </w:p>
    <w:bookmarkStart w:id="10" w:name="_Toc22920041" w:displacedByCustomXml="next"/>
    <w:sdt>
      <w:sdtPr>
        <w:rPr>
          <w:noProof/>
          <w:lang w:val="pt-BR"/>
        </w:rPr>
        <w:id w:val="1143771334"/>
        <w:placeholder>
          <w:docPart w:val="4508036DE2DE434D8EFDD5596514C893"/>
        </w:placeholder>
        <w:temporary/>
        <w:showingPlcHdr/>
        <w15:appearance w15:val="hidden"/>
      </w:sdtPr>
      <w:sdtContent>
        <w:p w:rsidR="003E78A7" w:rsidRPr="006A795E" w:rsidRDefault="00347AF5" w:rsidP="00043FFE">
          <w:pPr>
            <w:pStyle w:val="Ttulo1"/>
            <w:numPr>
              <w:ilvl w:val="0"/>
              <w:numId w:val="18"/>
            </w:numPr>
            <w:ind w:left="0" w:firstLine="0"/>
            <w:rPr>
              <w:noProof/>
              <w:lang w:val="pt-BR"/>
            </w:rPr>
          </w:pPr>
          <w:r w:rsidRPr="006A795E">
            <w:rPr>
              <w:noProof/>
              <w:lang w:val="pt-BR" w:bidi="pt-BR"/>
            </w:rPr>
            <w:t>Plano Operacional</w:t>
          </w:r>
        </w:p>
      </w:sdtContent>
    </w:sdt>
    <w:bookmarkEnd w:id="10" w:displacedByCustomXml="prev"/>
    <w:sdt>
      <w:sdtPr>
        <w:rPr>
          <w:noProof/>
          <w:lang w:val="pt-BR"/>
        </w:rPr>
        <w:id w:val="-1593466653"/>
        <w:placeholder>
          <w:docPart w:val="B3C958B38A7F4893816B820E4B53977D"/>
        </w:placeholder>
        <w:temporary/>
        <w:showingPlcHdr/>
        <w15:appearance w15:val="hidden"/>
      </w:sdtPr>
      <w:sdtContent>
        <w:p w:rsidR="00A41799" w:rsidRPr="006A795E" w:rsidRDefault="00A41799" w:rsidP="00A41799">
          <w:pPr>
            <w:rPr>
              <w:noProof/>
              <w:lang w:val="pt-BR"/>
            </w:rPr>
          </w:pPr>
          <w:r w:rsidRPr="006A795E">
            <w:rPr>
              <w:noProof/>
              <w:lang w:val="pt-BR" w:bidi="pt-BR"/>
            </w:rPr>
            <w:t>Além disso, você precisa descrever como a empresa desenvolve e mantém uma base de clientes fiéis no presente e continuará a fazê-lo no futuro. Esta seção inclui responsabilidades de gerenciamento, com datas e orçamentos, e garante que os resultados possam ser rastreados. Quais são as fases previstas para o crescimento futuro e as capacidades que precisam ser implantadas para realizar o crescimento?</w:t>
          </w:r>
        </w:p>
        <w:p w:rsidR="00A41799" w:rsidRPr="006A795E" w:rsidRDefault="00A41799" w:rsidP="00A41799">
          <w:pPr>
            <w:rPr>
              <w:noProof/>
              <w:lang w:val="pt-BR"/>
            </w:rPr>
          </w:pPr>
          <w:r w:rsidRPr="006A795E">
            <w:rPr>
              <w:noProof/>
              <w:lang w:val="pt-BR" w:bidi="pt-BR"/>
            </w:rPr>
            <w:t>O plano operacional descreve como o negócio funciona. Dependendo do tipo de negócio, elementos importantes deste plano devem incluir como a companhia leva serviços ao mercado e como dará suporte aos clientes. É a logística, a tecnologia e as qualidades básicas da empresa.</w:t>
          </w:r>
        </w:p>
        <w:p w:rsidR="00043FFE" w:rsidRPr="006A795E" w:rsidRDefault="00A41799" w:rsidP="00A41799">
          <w:pPr>
            <w:rPr>
              <w:noProof/>
              <w:lang w:val="pt-BR"/>
            </w:rPr>
          </w:pPr>
          <w:r w:rsidRPr="006A795E">
            <w:rPr>
              <w:noProof/>
              <w:lang w:val="pt-BR" w:bidi="pt-BR"/>
            </w:rPr>
            <w:t>Dependendo do tipo do seu negócio, as seções a seguir podem ou não ser necessárias. Inclua apenas o que você precisa e remova tudo mais. Lembre-se: Tente manter o plano de negócios o mais breve possível. Muitos detalhes nesta seção poderiam facilmente criar um plano muito longo.</w:t>
          </w:r>
        </w:p>
      </w:sdtContent>
    </w:sdt>
    <w:p w:rsidR="00E53724" w:rsidRPr="006A795E" w:rsidRDefault="00E242D7" w:rsidP="00E53724">
      <w:pPr>
        <w:pStyle w:val="Commarcadores"/>
        <w:rPr>
          <w:noProof/>
          <w:lang w:val="pt-BR"/>
        </w:rPr>
      </w:pPr>
      <w:sdt>
        <w:sdtPr>
          <w:rPr>
            <w:rStyle w:val="Negrito"/>
            <w:noProof/>
            <w:lang w:val="pt-BR"/>
          </w:rPr>
          <w:id w:val="1949042357"/>
          <w:placeholder>
            <w:docPart w:val="3ED0CBC897D54F8D903B1CA477E5CB7B"/>
          </w:placeholder>
          <w:temporary/>
          <w:showingPlcHdr/>
          <w15:appearance w15:val="hidden"/>
        </w:sdtPr>
        <w:sdtContent>
          <w:r w:rsidR="00043FFE" w:rsidRPr="006A795E">
            <w:rPr>
              <w:rStyle w:val="Negrito"/>
              <w:noProof/>
              <w:lang w:val="pt-BR" w:bidi="pt-BR"/>
            </w:rPr>
            <w:t>Preenchimento de pedido:</w:t>
          </w:r>
        </w:sdtContent>
      </w:sdt>
      <w:r w:rsidR="00E53724" w:rsidRPr="006A795E">
        <w:rPr>
          <w:noProof/>
          <w:lang w:val="pt-BR" w:bidi="pt-BR"/>
        </w:rPr>
        <w:t xml:space="preserve"> </w:t>
      </w:r>
      <w:sdt>
        <w:sdtPr>
          <w:rPr>
            <w:noProof/>
            <w:lang w:val="pt-BR"/>
          </w:rPr>
          <w:id w:val="-1738468098"/>
          <w:placeholder>
            <w:docPart w:val="D64AB5DBB95044BFB499F1BC0B49C6E4"/>
          </w:placeholder>
          <w:temporary/>
          <w:showingPlcHdr/>
          <w15:appearance w15:val="hidden"/>
        </w:sdtPr>
        <w:sdtContent>
          <w:r w:rsidR="00A41799" w:rsidRPr="006A795E">
            <w:rPr>
              <w:noProof/>
              <w:lang w:val="pt-BR" w:bidi="pt-BR"/>
            </w:rPr>
            <w:t>Descreva os procedimentos da empresa para fornecer serviços aos seus clientes. Como uma empresa de serviços, determine como controlar a base de clientes, a forma de comunicações e a melhor maneira de gerenciar vendas e dados.</w:t>
          </w:r>
        </w:sdtContent>
      </w:sdt>
    </w:p>
    <w:p w:rsidR="00E53724" w:rsidRPr="006A795E" w:rsidRDefault="00E242D7" w:rsidP="00E53724">
      <w:pPr>
        <w:pStyle w:val="Commarcadores"/>
        <w:rPr>
          <w:noProof/>
          <w:lang w:val="pt-BR"/>
        </w:rPr>
      </w:pPr>
      <w:sdt>
        <w:sdtPr>
          <w:rPr>
            <w:rStyle w:val="Negrito"/>
            <w:noProof/>
            <w:lang w:val="pt-BR"/>
          </w:rPr>
          <w:id w:val="760421710"/>
          <w:placeholder>
            <w:docPart w:val="478EC0E303AE4B108B0DB90F487BEA0F"/>
          </w:placeholder>
          <w:temporary/>
          <w:showingPlcHdr/>
          <w15:appearance w15:val="hidden"/>
        </w:sdtPr>
        <w:sdtContent>
          <w:r w:rsidR="00043FFE" w:rsidRPr="006A795E">
            <w:rPr>
              <w:rStyle w:val="Negrito"/>
              <w:noProof/>
              <w:lang w:val="pt-BR" w:bidi="pt-BR"/>
            </w:rPr>
            <w:t>Pagamento:</w:t>
          </w:r>
        </w:sdtContent>
      </w:sdt>
      <w:r w:rsidR="00E53724" w:rsidRPr="006A795E">
        <w:rPr>
          <w:noProof/>
          <w:lang w:val="pt-BR" w:bidi="pt-BR"/>
        </w:rPr>
        <w:t xml:space="preserve"> </w:t>
      </w:r>
      <w:sdt>
        <w:sdtPr>
          <w:rPr>
            <w:noProof/>
            <w:lang w:val="pt-BR"/>
          </w:rPr>
          <w:id w:val="-1835600251"/>
          <w:placeholder>
            <w:docPart w:val="9C435F53545247859509837505DDF704"/>
          </w:placeholder>
          <w:temporary/>
          <w:showingPlcHdr/>
          <w15:appearance w15:val="hidden"/>
        </w:sdtPr>
        <w:sdtContent>
          <w:r w:rsidR="00A41799" w:rsidRPr="006A795E">
            <w:rPr>
              <w:noProof/>
              <w:lang w:val="pt-BR" w:bidi="pt-BR"/>
            </w:rPr>
            <w:t>Descreva seus termos de pagamento padrão e as formas de pagamento aceitas. Descreva os planos de preços (taxas de serviço único, taxas baseadas em horas, marcas e quaisquer outras tarifas) e qualquer impacto no fluxo de caixa.</w:t>
          </w:r>
        </w:sdtContent>
      </w:sdt>
    </w:p>
    <w:p w:rsidR="00E53724" w:rsidRPr="006A795E" w:rsidRDefault="00E242D7" w:rsidP="00E53724">
      <w:pPr>
        <w:pStyle w:val="Commarcadores"/>
        <w:rPr>
          <w:noProof/>
          <w:lang w:val="pt-BR"/>
        </w:rPr>
      </w:pPr>
      <w:sdt>
        <w:sdtPr>
          <w:rPr>
            <w:rStyle w:val="Negrito"/>
            <w:noProof/>
            <w:lang w:val="pt-BR"/>
          </w:rPr>
          <w:id w:val="1921058762"/>
          <w:placeholder>
            <w:docPart w:val="0E5B51E06ED34A15B038AECF4E45F137"/>
          </w:placeholder>
          <w:temporary/>
          <w:showingPlcHdr/>
          <w15:appearance w15:val="hidden"/>
        </w:sdtPr>
        <w:sdtContent>
          <w:r w:rsidR="00043FFE" w:rsidRPr="006A795E">
            <w:rPr>
              <w:rStyle w:val="Negrito"/>
              <w:noProof/>
              <w:lang w:val="pt-BR" w:bidi="pt-BR"/>
            </w:rPr>
            <w:t>Tecnologia:</w:t>
          </w:r>
        </w:sdtContent>
      </w:sdt>
      <w:r w:rsidR="00E53724" w:rsidRPr="006A795E">
        <w:rPr>
          <w:noProof/>
          <w:lang w:val="pt-BR" w:bidi="pt-BR"/>
        </w:rPr>
        <w:t xml:space="preserve"> </w:t>
      </w:r>
      <w:sdt>
        <w:sdtPr>
          <w:rPr>
            <w:noProof/>
            <w:lang w:val="pt-BR"/>
          </w:rPr>
          <w:id w:val="565460217"/>
          <w:placeholder>
            <w:docPart w:val="884EDB69923A4C15B8753560EDD66D6B"/>
          </w:placeholder>
          <w:temporary/>
          <w:showingPlcHdr/>
          <w15:appearance w15:val="hidden"/>
        </w:sdtPr>
        <w:sdtContent>
          <w:r w:rsidR="00A41799" w:rsidRPr="006A795E">
            <w:rPr>
              <w:noProof/>
              <w:lang w:val="pt-BR" w:bidi="pt-BR"/>
            </w:rPr>
            <w:t>Se a tecnologia é fundamental para o negócio, se faz parte da oferta de serviço ou se é fundamental para a entrega de um produto ou serviço, descreva o uso das principais tecnologias que são proprietárias. Se os seus dados de negócios (da empresa ou clientes) estiverem em risco, descreva o plano de segurança de dados em vigor, bem como qualquer backup ou recuperação no caso de um desastre ou interrupção.</w:t>
          </w:r>
        </w:sdtContent>
      </w:sdt>
    </w:p>
    <w:p w:rsidR="00E53724" w:rsidRPr="006A795E" w:rsidRDefault="00E242D7" w:rsidP="00E53724">
      <w:pPr>
        <w:pStyle w:val="Commarcadores"/>
        <w:rPr>
          <w:noProof/>
          <w:lang w:val="pt-BR"/>
        </w:rPr>
      </w:pPr>
      <w:sdt>
        <w:sdtPr>
          <w:rPr>
            <w:rStyle w:val="Negrito"/>
            <w:noProof/>
            <w:lang w:val="pt-BR"/>
          </w:rPr>
          <w:id w:val="-1983072167"/>
          <w:placeholder>
            <w:docPart w:val="E61284F672684C488C108F0EDE951583"/>
          </w:placeholder>
          <w:temporary/>
          <w:showingPlcHdr/>
          <w15:appearance w15:val="hidden"/>
        </w:sdtPr>
        <w:sdtContent>
          <w:r w:rsidR="00043FFE" w:rsidRPr="006A795E">
            <w:rPr>
              <w:rStyle w:val="Negrito"/>
              <w:noProof/>
              <w:lang w:val="pt-BR" w:bidi="pt-BR"/>
            </w:rPr>
            <w:t>Clientes-chave:</w:t>
          </w:r>
        </w:sdtContent>
      </w:sdt>
      <w:r w:rsidR="00E53724" w:rsidRPr="006A795E">
        <w:rPr>
          <w:rStyle w:val="Negrito"/>
          <w:noProof/>
          <w:lang w:val="pt-BR" w:bidi="pt-BR"/>
        </w:rPr>
        <w:t xml:space="preserve"> </w:t>
      </w:r>
      <w:sdt>
        <w:sdtPr>
          <w:rPr>
            <w:noProof/>
            <w:lang w:val="pt-BR"/>
          </w:rPr>
          <w:id w:val="-2022374780"/>
          <w:placeholder>
            <w:docPart w:val="16FFBD8A810C4F2A8E030A734B35D218"/>
          </w:placeholder>
          <w:temporary/>
          <w:showingPlcHdr/>
          <w15:appearance w15:val="hidden"/>
        </w:sdtPr>
        <w:sdtContent>
          <w:r w:rsidR="00A41799" w:rsidRPr="006A795E">
            <w:rPr>
              <w:noProof/>
              <w:lang w:val="pt-BR" w:bidi="pt-BR"/>
            </w:rPr>
            <w:t>Identifique todos os clientes importantes para o sucesso do seu negócio, independentemente da causa, que pode ser uma parceria, um volume ou uma via para um novo mercado. Além disso, identifique os clientes que trazem mais de 10% das receitas da empresa.</w:t>
          </w:r>
        </w:sdtContent>
      </w:sdt>
    </w:p>
    <w:p w:rsidR="00E53724" w:rsidRPr="006A795E" w:rsidRDefault="00E242D7" w:rsidP="00E53724">
      <w:pPr>
        <w:pStyle w:val="Commarcadores"/>
        <w:rPr>
          <w:noProof/>
          <w:lang w:val="pt-BR"/>
        </w:rPr>
      </w:pPr>
      <w:sdt>
        <w:sdtPr>
          <w:rPr>
            <w:rStyle w:val="Negrito"/>
            <w:noProof/>
            <w:lang w:val="pt-BR"/>
          </w:rPr>
          <w:id w:val="-1794358563"/>
          <w:placeholder>
            <w:docPart w:val="B9B6767CA1004D2992FD2654FA76C9C4"/>
          </w:placeholder>
          <w:temporary/>
          <w:showingPlcHdr/>
          <w15:appearance w15:val="hidden"/>
        </w:sdtPr>
        <w:sdtContent>
          <w:r w:rsidR="00DE65A2" w:rsidRPr="006A795E">
            <w:rPr>
              <w:rStyle w:val="Negrito"/>
              <w:noProof/>
              <w:lang w:val="pt-BR" w:bidi="pt-BR"/>
            </w:rPr>
            <w:t>Funcionários e Organização Importantes:</w:t>
          </w:r>
        </w:sdtContent>
      </w:sdt>
      <w:r w:rsidR="00E53724" w:rsidRPr="006A795E">
        <w:rPr>
          <w:rStyle w:val="Negrito"/>
          <w:noProof/>
          <w:lang w:val="pt-BR" w:bidi="pt-BR"/>
        </w:rPr>
        <w:t xml:space="preserve"> </w:t>
      </w:r>
      <w:sdt>
        <w:sdtPr>
          <w:rPr>
            <w:noProof/>
            <w:lang w:val="pt-BR"/>
          </w:rPr>
          <w:id w:val="1868019658"/>
          <w:placeholder>
            <w:docPart w:val="DB68CCF8D1A9488CB6F938E381A454D3"/>
          </w:placeholder>
          <w:temporary/>
          <w:showingPlcHdr/>
          <w15:appearance w15:val="hidden"/>
        </w:sdtPr>
        <w:sdtContent>
          <w:r w:rsidR="00A41799" w:rsidRPr="006A795E">
            <w:rPr>
              <w:noProof/>
              <w:lang w:val="pt-BR" w:bidi="pt-BR"/>
            </w:rPr>
            <w:t>Descreva todas as habilidades ou experiências exclusivas exigidas da equipe atual. Se for necessário, descreva quaisquer processos de recrutamento ou treinamento proprietários em vigor. Liste os principais funcionários necessários para o sucesso. Inclua quaisquer organogramas que deem suporte a essa seção.</w:t>
          </w:r>
        </w:sdtContent>
      </w:sdt>
    </w:p>
    <w:p w:rsidR="00DE65A2" w:rsidRPr="006A795E" w:rsidRDefault="00E242D7" w:rsidP="00974DD3">
      <w:pPr>
        <w:pStyle w:val="Commarcadores"/>
        <w:spacing w:after="0"/>
        <w:rPr>
          <w:noProof/>
          <w:lang w:val="pt-BR"/>
        </w:rPr>
      </w:pPr>
      <w:sdt>
        <w:sdtPr>
          <w:rPr>
            <w:rStyle w:val="Negrito"/>
            <w:noProof/>
            <w:lang w:val="pt-BR"/>
          </w:rPr>
          <w:id w:val="972940777"/>
          <w:placeholder>
            <w:docPart w:val="2397993308D944889790E035025A7EAB"/>
          </w:placeholder>
          <w:temporary/>
          <w:showingPlcHdr/>
          <w15:appearance w15:val="hidden"/>
        </w:sdtPr>
        <w:sdtContent>
          <w:r w:rsidR="00DE65A2" w:rsidRPr="006A795E">
            <w:rPr>
              <w:rStyle w:val="Negrito"/>
              <w:noProof/>
              <w:lang w:val="pt-BR" w:bidi="pt-BR"/>
            </w:rPr>
            <w:t>Instalações:</w:t>
          </w:r>
        </w:sdtContent>
      </w:sdt>
      <w:r w:rsidR="00E53724" w:rsidRPr="006A795E">
        <w:rPr>
          <w:rStyle w:val="Negrito"/>
          <w:noProof/>
          <w:lang w:val="pt-BR" w:bidi="pt-BR"/>
        </w:rPr>
        <w:t xml:space="preserve"> </w:t>
      </w:r>
      <w:sdt>
        <w:sdtPr>
          <w:rPr>
            <w:noProof/>
            <w:lang w:val="pt-BR"/>
          </w:rPr>
          <w:id w:val="2074922854"/>
          <w:placeholder>
            <w:docPart w:val="2D6913B1D1BD4732BCE2C17194732088"/>
          </w:placeholder>
          <w:temporary/>
          <w:showingPlcHdr/>
          <w15:appearance w15:val="hidden"/>
        </w:sdtPr>
        <w:sdtContent>
          <w:r w:rsidR="00A41799" w:rsidRPr="006A795E">
            <w:rPr>
              <w:noProof/>
              <w:lang w:val="pt-BR" w:bidi="pt-BR"/>
            </w:rPr>
            <w:t>Descreva o tipo de negócio, instalações comerciais arrendadas, próprias ou compartilhadas. Forneça uma lista de localizações comerciais, incluindo a finalidade e os planos futuros para estas instalações. Se não houver instalações, e os planos comerciais forem para comprar ou arrendar, inclua-as neste plano.</w:t>
          </w:r>
        </w:sdtContent>
      </w:sdt>
    </w:p>
    <w:p w:rsidR="00DE65A2" w:rsidRPr="006A795E" w:rsidRDefault="00DE65A2" w:rsidP="00974DD3">
      <w:pPr>
        <w:rPr>
          <w:noProof/>
          <w:lang w:val="pt-BR"/>
        </w:rPr>
        <w:sectPr w:rsidR="00DE65A2" w:rsidRPr="006A795E" w:rsidSect="006A795E">
          <w:type w:val="continuous"/>
          <w:pgSz w:w="11906" w:h="16838" w:code="9"/>
          <w:pgMar w:top="2160" w:right="1080" w:bottom="720" w:left="1080" w:header="648" w:footer="432" w:gutter="0"/>
          <w:cols w:space="708"/>
          <w:docGrid w:linePitch="360"/>
        </w:sectPr>
      </w:pPr>
    </w:p>
    <w:bookmarkStart w:id="11" w:name="_Toc22920042" w:displacedByCustomXml="next"/>
    <w:sdt>
      <w:sdtPr>
        <w:rPr>
          <w:noProof/>
          <w:lang w:val="pt-BR"/>
        </w:rPr>
        <w:id w:val="-976210796"/>
        <w:placeholder>
          <w:docPart w:val="E7A691F07D344113B4827085D33E05AC"/>
        </w:placeholder>
        <w:temporary/>
        <w:showingPlcHdr/>
        <w15:appearance w15:val="hidden"/>
      </w:sdtPr>
      <w:sdtContent>
        <w:p w:rsidR="00DE65A2" w:rsidRPr="006A795E" w:rsidRDefault="00347AF5" w:rsidP="00026EAE">
          <w:pPr>
            <w:pStyle w:val="Ttulo1"/>
            <w:numPr>
              <w:ilvl w:val="0"/>
              <w:numId w:val="18"/>
            </w:numPr>
            <w:ind w:left="0" w:firstLine="0"/>
            <w:rPr>
              <w:noProof/>
              <w:lang w:val="pt-BR"/>
            </w:rPr>
          </w:pPr>
          <w:r w:rsidRPr="006A795E">
            <w:rPr>
              <w:noProof/>
              <w:lang w:val="pt-BR" w:bidi="pt-BR"/>
            </w:rPr>
            <w:t>Plano de Marketing e Vendas</w:t>
          </w:r>
        </w:p>
      </w:sdtContent>
    </w:sdt>
    <w:bookmarkEnd w:id="11" w:displacedByCustomXml="prev"/>
    <w:sdt>
      <w:sdtPr>
        <w:rPr>
          <w:noProof/>
          <w:lang w:val="pt-BR"/>
        </w:rPr>
        <w:id w:val="1503546988"/>
        <w:placeholder>
          <w:docPart w:val="47E9EFD53FE14D27A7E64645D15A65E5"/>
        </w:placeholder>
        <w:temporary/>
        <w:showingPlcHdr/>
        <w15:appearance w15:val="hidden"/>
      </w:sdtPr>
      <w:sdtContent>
        <w:p w:rsidR="00026EAE" w:rsidRPr="006A795E" w:rsidRDefault="00A41799" w:rsidP="00026EAE">
          <w:pPr>
            <w:rPr>
              <w:noProof/>
              <w:lang w:val="pt-BR"/>
            </w:rPr>
          </w:pPr>
          <w:r w:rsidRPr="006A795E">
            <w:rPr>
              <w:noProof/>
              <w:lang w:val="pt-BR" w:bidi="pt-BR"/>
            </w:rPr>
            <w:t>Promover a empresa, seja gerando oportunidades de vendas, seja gerando tráfego para um site ou loja, é uma das funções mais importantes de qualquer empresa. Nesta seção do plano, forneça detalhes sobre o marketing desejado da empresa. Descreva as principais mensagens e canais que usados para gerar oportunidades de vendas e promover o negócio. Esta seção também deve descrever qualquer estratégia de vendas. Dependendo do tipo do seu negócio, as seções a seguir podem ou não ser necessárias. Inclua apenas o que você precisa e remova tudo mais.</w:t>
          </w:r>
        </w:p>
      </w:sdtContent>
    </w:sdt>
    <w:p w:rsidR="00E53724" w:rsidRPr="006A795E" w:rsidRDefault="00E242D7" w:rsidP="00E53724">
      <w:pPr>
        <w:pStyle w:val="Commarcadores"/>
        <w:rPr>
          <w:noProof/>
          <w:lang w:val="pt-BR"/>
        </w:rPr>
      </w:pPr>
      <w:sdt>
        <w:sdtPr>
          <w:rPr>
            <w:rStyle w:val="Negrito"/>
            <w:noProof/>
            <w:lang w:val="pt-BR"/>
          </w:rPr>
          <w:id w:val="1170135634"/>
          <w:placeholder>
            <w:docPart w:val="7B4F1B21D58140288961A01179ED2B76"/>
          </w:placeholder>
          <w:temporary/>
          <w:showingPlcHdr/>
          <w15:appearance w15:val="hidden"/>
        </w:sdtPr>
        <w:sdtContent>
          <w:r w:rsidR="00026EAE" w:rsidRPr="006A795E">
            <w:rPr>
              <w:rStyle w:val="Negrito"/>
              <w:noProof/>
              <w:lang w:val="pt-BR" w:bidi="pt-BR"/>
            </w:rPr>
            <w:t>Mensagens-chave:</w:t>
          </w:r>
        </w:sdtContent>
      </w:sdt>
      <w:r w:rsidR="00E53724" w:rsidRPr="006A795E">
        <w:rPr>
          <w:rStyle w:val="Negrito"/>
          <w:noProof/>
          <w:lang w:val="pt-BR" w:bidi="pt-BR"/>
        </w:rPr>
        <w:t xml:space="preserve"> </w:t>
      </w:r>
      <w:sdt>
        <w:sdtPr>
          <w:rPr>
            <w:noProof/>
            <w:lang w:val="pt-BR"/>
          </w:rPr>
          <w:id w:val="-392049129"/>
          <w:placeholder>
            <w:docPart w:val="303076A36B8D49209667A9FC7788EAC2"/>
          </w:placeholder>
          <w:temporary/>
          <w:showingPlcHdr/>
          <w15:appearance w15:val="hidden"/>
        </w:sdtPr>
        <w:sdtContent>
          <w:r w:rsidR="00A41799" w:rsidRPr="006A795E">
            <w:rPr>
              <w:noProof/>
              <w:lang w:val="pt-BR" w:bidi="pt-BR"/>
            </w:rPr>
            <w:t>Descreva as principais mensagens que elevarão os serviços nos olhos dos clientes de destino. Se houver um material de apoio ou imagens gráficas de algumas mensagens, inclua-as.</w:t>
          </w:r>
        </w:sdtContent>
      </w:sdt>
    </w:p>
    <w:p w:rsidR="00E53724" w:rsidRPr="006A795E" w:rsidRDefault="00E242D7" w:rsidP="00E53724">
      <w:pPr>
        <w:pStyle w:val="Commarcadores"/>
        <w:rPr>
          <w:noProof/>
          <w:lang w:val="pt-BR"/>
        </w:rPr>
      </w:pPr>
      <w:sdt>
        <w:sdtPr>
          <w:rPr>
            <w:rStyle w:val="Negrito"/>
            <w:noProof/>
            <w:lang w:val="pt-BR"/>
          </w:rPr>
          <w:id w:val="-1158375581"/>
          <w:placeholder>
            <w:docPart w:val="A48323C48EC746E0962B3685A0E1306D"/>
          </w:placeholder>
          <w:temporary/>
          <w:showingPlcHdr/>
          <w15:appearance w15:val="hidden"/>
        </w:sdtPr>
        <w:sdtContent>
          <w:r w:rsidR="00026EAE" w:rsidRPr="006A795E">
            <w:rPr>
              <w:rStyle w:val="Negrito"/>
              <w:noProof/>
              <w:lang w:val="pt-BR" w:bidi="pt-BR"/>
            </w:rPr>
            <w:t>Atividades de Marketing:</w:t>
          </w:r>
        </w:sdtContent>
      </w:sdt>
      <w:r w:rsidR="00E53724" w:rsidRPr="006A795E">
        <w:rPr>
          <w:noProof/>
          <w:lang w:val="pt-BR" w:bidi="pt-BR"/>
        </w:rPr>
        <w:t xml:space="preserve"> </w:t>
      </w:r>
      <w:sdt>
        <w:sdtPr>
          <w:rPr>
            <w:noProof/>
            <w:lang w:val="pt-BR"/>
          </w:rPr>
          <w:id w:val="593594514"/>
          <w:placeholder>
            <w:docPart w:val="7E3265F58B344C44B25924960E561111"/>
          </w:placeholder>
          <w:temporary/>
          <w:showingPlcHdr/>
          <w15:appearance w15:val="hidden"/>
        </w:sdtPr>
        <w:sdtContent>
          <w:r w:rsidR="00A41799" w:rsidRPr="006A795E">
            <w:rPr>
              <w:noProof/>
              <w:lang w:val="pt-BR" w:bidi="pt-BR"/>
            </w:rPr>
            <w:t>Qual das seguintes opções de promoção oferece à empresa a melhor chance de reconhecimento de produto, oportunidades de vendas qualificadas, tráfego de loja, ou compromissos?</w:t>
          </w:r>
        </w:sdtContent>
      </w:sdt>
    </w:p>
    <w:sdt>
      <w:sdtPr>
        <w:rPr>
          <w:noProof/>
          <w:lang w:val="pt-BR"/>
        </w:rPr>
        <w:id w:val="-381643151"/>
        <w:placeholder>
          <w:docPart w:val="026A6E8DB1ED454EB751E210572E0C9D"/>
        </w:placeholder>
        <w:temporary/>
        <w:showingPlcHdr/>
        <w15:appearance w15:val="hidden"/>
      </w:sdtPr>
      <w:sdtContent>
        <w:p w:rsidR="00A41799" w:rsidRPr="006A795E" w:rsidRDefault="00A41799" w:rsidP="00A41799">
          <w:pPr>
            <w:pStyle w:val="Commarcadores2"/>
            <w:rPr>
              <w:noProof/>
              <w:lang w:val="pt-BR"/>
            </w:rPr>
          </w:pPr>
          <w:r w:rsidRPr="006A795E">
            <w:rPr>
              <w:noProof/>
              <w:lang w:val="pt-BR" w:bidi="pt-BR"/>
            </w:rPr>
            <w:t>Publicidade na mídia (jornal, revista, televisão, rádio)</w:t>
          </w:r>
        </w:p>
        <w:p w:rsidR="00A41799" w:rsidRPr="006A795E" w:rsidRDefault="00A41799" w:rsidP="00A41799">
          <w:pPr>
            <w:pStyle w:val="Commarcadores2"/>
            <w:rPr>
              <w:noProof/>
              <w:lang w:val="pt-BR"/>
            </w:rPr>
          </w:pPr>
          <w:r w:rsidRPr="006A795E">
            <w:rPr>
              <w:noProof/>
              <w:lang w:val="pt-BR" w:bidi="pt-BR"/>
            </w:rPr>
            <w:t>Mala direta</w:t>
          </w:r>
        </w:p>
        <w:p w:rsidR="00A41799" w:rsidRPr="006A795E" w:rsidRDefault="00A41799" w:rsidP="00A41799">
          <w:pPr>
            <w:pStyle w:val="Commarcadores2"/>
            <w:rPr>
              <w:noProof/>
              <w:lang w:val="pt-BR"/>
            </w:rPr>
          </w:pPr>
          <w:r w:rsidRPr="006A795E">
            <w:rPr>
              <w:noProof/>
              <w:lang w:val="pt-BR" w:bidi="pt-BR"/>
            </w:rPr>
            <w:t>Telemarketing</w:t>
          </w:r>
        </w:p>
        <w:p w:rsidR="00A41799" w:rsidRPr="006A795E" w:rsidRDefault="00A41799" w:rsidP="00A41799">
          <w:pPr>
            <w:pStyle w:val="Commarcadores2"/>
            <w:rPr>
              <w:noProof/>
              <w:lang w:val="pt-BR"/>
            </w:rPr>
          </w:pPr>
          <w:r w:rsidRPr="006A795E">
            <w:rPr>
              <w:noProof/>
              <w:lang w:val="pt-BR" w:bidi="pt-BR"/>
            </w:rPr>
            <w:t>Seminários ou conferências de negócios</w:t>
          </w:r>
        </w:p>
        <w:p w:rsidR="00A41799" w:rsidRPr="006A795E" w:rsidRDefault="00A41799" w:rsidP="00A41799">
          <w:pPr>
            <w:pStyle w:val="Commarcadores2"/>
            <w:rPr>
              <w:noProof/>
              <w:lang w:val="pt-BR"/>
            </w:rPr>
          </w:pPr>
          <w:r w:rsidRPr="006A795E">
            <w:rPr>
              <w:noProof/>
              <w:lang w:val="pt-BR" w:bidi="pt-BR"/>
            </w:rPr>
            <w:t>Publicidade conjunta com outras empresas</w:t>
          </w:r>
        </w:p>
        <w:p w:rsidR="00A41799" w:rsidRPr="006A795E" w:rsidRDefault="00A41799" w:rsidP="00A41799">
          <w:pPr>
            <w:pStyle w:val="Commarcadores2"/>
            <w:rPr>
              <w:noProof/>
              <w:lang w:val="pt-BR"/>
            </w:rPr>
          </w:pPr>
          <w:r w:rsidRPr="006A795E">
            <w:rPr>
              <w:noProof/>
              <w:lang w:val="pt-BR" w:bidi="pt-BR"/>
            </w:rPr>
            <w:t>Palavra de boca em boca ou anúncios fixos</w:t>
          </w:r>
        </w:p>
        <w:p w:rsidR="00A41799" w:rsidRPr="006A795E" w:rsidRDefault="00A41799" w:rsidP="00A41799">
          <w:pPr>
            <w:pStyle w:val="Commarcadores2"/>
            <w:rPr>
              <w:noProof/>
              <w:lang w:val="pt-BR"/>
            </w:rPr>
          </w:pPr>
          <w:r w:rsidRPr="006A795E">
            <w:rPr>
              <w:noProof/>
              <w:lang w:val="pt-BR" w:bidi="pt-BR"/>
            </w:rPr>
            <w:t>Marketing digital, como mídias sociais, marketing por email ou SEO ou blog</w:t>
          </w:r>
        </w:p>
        <w:p w:rsidR="00A41799" w:rsidRPr="006A795E" w:rsidRDefault="00A41799" w:rsidP="00A41799">
          <w:pPr>
            <w:pStyle w:val="Commarcadores2"/>
            <w:rPr>
              <w:noProof/>
              <w:lang w:val="pt-BR"/>
            </w:rPr>
          </w:pPr>
          <w:r w:rsidRPr="006A795E">
            <w:rPr>
              <w:noProof/>
              <w:lang w:val="pt-BR" w:bidi="pt-BR"/>
            </w:rPr>
            <w:t xml:space="preserve">Forneça consultas gratuitas limitadas (por exemplo, preços de trabalho gratuitos para Terceirizados, consultoria de paisagismo gratuita para a Paisagistas, ou opiniões gratuitas para agentes imobiliários) </w:t>
          </w:r>
        </w:p>
        <w:p w:rsidR="00A41799" w:rsidRPr="006A795E" w:rsidRDefault="00A41799" w:rsidP="00A41799">
          <w:pPr>
            <w:pStyle w:val="Commarcadores2"/>
            <w:rPr>
              <w:noProof/>
              <w:lang w:val="pt-BR"/>
            </w:rPr>
          </w:pPr>
          <w:r w:rsidRPr="006A795E">
            <w:rPr>
              <w:noProof/>
              <w:lang w:val="pt-BR" w:bidi="pt-BR"/>
            </w:rPr>
            <w:t>Patrocine times de esportes locais ou outros eventos da comunidade</w:t>
          </w:r>
        </w:p>
        <w:p w:rsidR="00A41799" w:rsidRPr="006A795E" w:rsidRDefault="00A41799" w:rsidP="00A41799">
          <w:pPr>
            <w:pStyle w:val="Commarcadores2"/>
            <w:rPr>
              <w:noProof/>
              <w:lang w:val="pt-BR"/>
            </w:rPr>
          </w:pPr>
          <w:r w:rsidRPr="006A795E">
            <w:rPr>
              <w:noProof/>
              <w:lang w:val="pt-BR" w:bidi="pt-BR"/>
            </w:rPr>
            <w:t>Forneça conversas informais com as informações de negócios ou para empresas locais oferecendo serviços complementares (como um agente de imóveis fornecendo seminários sobre como preparar uma casa para colocá-la à venda)</w:t>
          </w:r>
        </w:p>
        <w:p w:rsidR="00026EAE" w:rsidRPr="006A795E" w:rsidRDefault="00A41799" w:rsidP="00A41799">
          <w:pPr>
            <w:pStyle w:val="Commarcadores2"/>
            <w:rPr>
              <w:noProof/>
              <w:lang w:val="pt-BR"/>
            </w:rPr>
          </w:pPr>
          <w:r w:rsidRPr="006A795E">
            <w:rPr>
              <w:noProof/>
              <w:lang w:val="pt-BR" w:bidi="pt-BR"/>
            </w:rPr>
            <w:t>Realize um trabalho gratuito filantrópico (por exemplo, uma agência de publicidade pode criar um site para um mercado local gratuitamente)</w:t>
          </w:r>
        </w:p>
      </w:sdtContent>
    </w:sdt>
    <w:p w:rsidR="00E53724" w:rsidRPr="006A795E" w:rsidRDefault="00E242D7" w:rsidP="00E53724">
      <w:pPr>
        <w:pStyle w:val="Commarcadores"/>
        <w:rPr>
          <w:noProof/>
          <w:lang w:val="pt-BR"/>
        </w:rPr>
      </w:pPr>
      <w:sdt>
        <w:sdtPr>
          <w:rPr>
            <w:rStyle w:val="Negrito"/>
            <w:noProof/>
            <w:lang w:val="pt-BR"/>
          </w:rPr>
          <w:id w:val="1763564988"/>
          <w:placeholder>
            <w:docPart w:val="285F5B5228454D9284F944DE98CC83FC"/>
          </w:placeholder>
          <w:temporary/>
          <w:showingPlcHdr/>
          <w15:appearance w15:val="hidden"/>
        </w:sdtPr>
        <w:sdtContent>
          <w:r w:rsidR="00026EAE" w:rsidRPr="006A795E">
            <w:rPr>
              <w:rStyle w:val="Negrito"/>
              <w:noProof/>
              <w:lang w:val="pt-BR" w:bidi="pt-BR"/>
            </w:rPr>
            <w:t>Estratégia de Vendas:</w:t>
          </w:r>
        </w:sdtContent>
      </w:sdt>
      <w:r w:rsidR="00E53724" w:rsidRPr="006A795E">
        <w:rPr>
          <w:noProof/>
          <w:lang w:val="pt-BR" w:bidi="pt-BR"/>
        </w:rPr>
        <w:t xml:space="preserve"> </w:t>
      </w:r>
      <w:sdt>
        <w:sdtPr>
          <w:rPr>
            <w:noProof/>
            <w:lang w:val="pt-BR"/>
          </w:rPr>
          <w:id w:val="-242884069"/>
          <w:placeholder>
            <w:docPart w:val="7D0594B845DF403F94EE300008D60900"/>
          </w:placeholder>
          <w:temporary/>
          <w:showingPlcHdr/>
          <w15:appearance w15:val="hidden"/>
        </w:sdtPr>
        <w:sdtContent>
          <w:r w:rsidR="00A41799" w:rsidRPr="006A795E">
            <w:rPr>
              <w:noProof/>
              <w:lang w:val="pt-BR" w:bidi="pt-BR"/>
            </w:rPr>
            <w:t>Se necessária, qual será a abordagem de vendas? Haverá equipe de vendas contratada em tempo integral, contrato de vendas ou outra abordagem? Muitas empresas de serviços dependem muito do boca a boca. Leve isso em consideração ao desenvolver a estratégia de vendas.</w:t>
          </w:r>
        </w:sdtContent>
      </w:sdt>
    </w:p>
    <w:p w:rsidR="00026EAE" w:rsidRPr="006A795E" w:rsidRDefault="00026EAE" w:rsidP="00026EAE">
      <w:pPr>
        <w:pStyle w:val="Commarcadores"/>
        <w:numPr>
          <w:ilvl w:val="0"/>
          <w:numId w:val="0"/>
        </w:numPr>
        <w:ind w:left="340" w:hanging="340"/>
        <w:rPr>
          <w:noProof/>
          <w:lang w:val="pt-BR"/>
        </w:rPr>
      </w:pPr>
    </w:p>
    <w:p w:rsidR="00026EAE" w:rsidRPr="006A795E" w:rsidRDefault="00026EAE" w:rsidP="00026EAE">
      <w:pPr>
        <w:pStyle w:val="Commarcadores"/>
        <w:numPr>
          <w:ilvl w:val="0"/>
          <w:numId w:val="0"/>
        </w:numPr>
        <w:ind w:left="340" w:hanging="340"/>
        <w:rPr>
          <w:noProof/>
          <w:lang w:val="pt-BR"/>
        </w:rPr>
        <w:sectPr w:rsidR="00026EAE" w:rsidRPr="006A795E" w:rsidSect="006A795E">
          <w:type w:val="continuous"/>
          <w:pgSz w:w="11906" w:h="16838" w:code="9"/>
          <w:pgMar w:top="2160" w:right="1080" w:bottom="720" w:left="1080" w:header="648" w:footer="432" w:gutter="0"/>
          <w:cols w:space="708"/>
          <w:docGrid w:linePitch="360"/>
        </w:sectPr>
      </w:pPr>
    </w:p>
    <w:bookmarkStart w:id="12" w:name="_Toc22920043" w:displacedByCustomXml="next"/>
    <w:sdt>
      <w:sdtPr>
        <w:rPr>
          <w:noProof/>
          <w:lang w:val="pt-BR"/>
        </w:rPr>
        <w:id w:val="-1666310198"/>
        <w:placeholder>
          <w:docPart w:val="8173101801B8496B8D7552037102CE32"/>
        </w:placeholder>
        <w:temporary/>
        <w:showingPlcHdr/>
        <w15:appearance w15:val="hidden"/>
      </w:sdtPr>
      <w:sdtContent>
        <w:p w:rsidR="00026EAE" w:rsidRPr="006A795E" w:rsidRDefault="00347AF5" w:rsidP="00B37B3B">
          <w:pPr>
            <w:pStyle w:val="Ttulo1"/>
            <w:numPr>
              <w:ilvl w:val="0"/>
              <w:numId w:val="18"/>
            </w:numPr>
            <w:ind w:left="0" w:firstLine="0"/>
            <w:rPr>
              <w:noProof/>
              <w:lang w:val="pt-BR"/>
            </w:rPr>
          </w:pPr>
          <w:r w:rsidRPr="006A795E">
            <w:rPr>
              <w:noProof/>
              <w:lang w:val="pt-BR" w:bidi="pt-BR"/>
            </w:rPr>
            <w:t>Plano Financeiro</w:t>
          </w:r>
        </w:p>
      </w:sdtContent>
    </w:sdt>
    <w:bookmarkEnd w:id="12" w:displacedByCustomXml="prev"/>
    <w:sdt>
      <w:sdtPr>
        <w:rPr>
          <w:noProof/>
          <w:lang w:val="pt-BR"/>
        </w:rPr>
        <w:id w:val="-1015688984"/>
        <w:placeholder>
          <w:docPart w:val="04739977E12C44D8B482AECD6A1ECA5F"/>
        </w:placeholder>
        <w:temporary/>
        <w:showingPlcHdr/>
        <w15:appearance w15:val="hidden"/>
      </w:sdtPr>
      <w:sdtContent>
        <w:p w:rsidR="00A41799" w:rsidRPr="006A795E" w:rsidRDefault="00A41799" w:rsidP="00A41799">
          <w:pPr>
            <w:rPr>
              <w:noProof/>
              <w:lang w:val="pt-BR"/>
            </w:rPr>
          </w:pPr>
          <w:r w:rsidRPr="006A795E">
            <w:rPr>
              <w:noProof/>
              <w:lang w:val="pt-BR" w:bidi="pt-BR"/>
            </w:rPr>
            <w:t xml:space="preserve">A criação do plano financeiro é onde todo o planejamento de negócios começa a fazer sentido. Até esse ponto, o mercado-alvo, o público-alvo e os preços foram identificados. Esses itens, juntamente com suposições, ajudarão a estimar sua previsão de vendas da empresa. O outro lado do negócio será quais despesas você espera. Isso é importante em uma base contínua para ver quando o negócio é rentável. Também é importante saber quais despesas você precisará financiar antes que as vendas ao cliente ou o dinheiro que elas geram sejam recebidos. </w:t>
          </w:r>
        </w:p>
        <w:p w:rsidR="00026EAE" w:rsidRPr="006A795E" w:rsidRDefault="00A41799" w:rsidP="00A41799">
          <w:pPr>
            <w:rPr>
              <w:noProof/>
              <w:lang w:val="pt-BR"/>
            </w:rPr>
          </w:pPr>
          <w:r w:rsidRPr="006A795E">
            <w:rPr>
              <w:noProof/>
              <w:lang w:val="pt-BR" w:bidi="pt-BR"/>
            </w:rPr>
            <w:t>No mínimo, esta seção deve incluir seus custos iniciais estimados e os lucros e perdas projetados, juntamente com um resumo das suposições feitas com essas projeções. As suposições devem incluir as vendas iniciais e contínuas, juntamente com o tempo destas em fluxos.</w:t>
          </w:r>
        </w:p>
      </w:sdtContent>
    </w:sdt>
    <w:p w:rsidR="00E53724" w:rsidRPr="006A795E" w:rsidRDefault="00E242D7" w:rsidP="00E53724">
      <w:pPr>
        <w:pStyle w:val="Commarcadores"/>
        <w:rPr>
          <w:noProof/>
          <w:lang w:val="pt-BR"/>
        </w:rPr>
      </w:pPr>
      <w:sdt>
        <w:sdtPr>
          <w:rPr>
            <w:rStyle w:val="Negrito"/>
            <w:noProof/>
            <w:lang w:val="pt-BR"/>
          </w:rPr>
          <w:id w:val="-1791820278"/>
          <w:placeholder>
            <w:docPart w:val="BF89169967FE487284C374AA3ACC0253"/>
          </w:placeholder>
          <w:temporary/>
          <w:showingPlcHdr/>
          <w15:appearance w15:val="hidden"/>
        </w:sdtPr>
        <w:sdtContent>
          <w:r w:rsidR="00B37B3B" w:rsidRPr="006A795E">
            <w:rPr>
              <w:rStyle w:val="Negrito"/>
              <w:noProof/>
              <w:lang w:val="pt-BR" w:bidi="pt-BR"/>
            </w:rPr>
            <w:t>Custos Iniciais Projetados:</w:t>
          </w:r>
        </w:sdtContent>
      </w:sdt>
      <w:r w:rsidR="00E53724" w:rsidRPr="006A795E">
        <w:rPr>
          <w:noProof/>
          <w:lang w:val="pt-BR" w:bidi="pt-BR"/>
        </w:rPr>
        <w:t xml:space="preserve"> </w:t>
      </w:r>
      <w:sdt>
        <w:sdtPr>
          <w:rPr>
            <w:noProof/>
            <w:lang w:val="pt-BR"/>
          </w:rPr>
          <w:id w:val="757100641"/>
          <w:placeholder>
            <w:docPart w:val="CF429D81ECF047999F141E974B1214D1"/>
          </w:placeholder>
          <w:temporary/>
          <w:showingPlcHdr/>
          <w15:appearance w15:val="hidden"/>
        </w:sdtPr>
        <w:sdtContent>
          <w:r w:rsidR="00A41799" w:rsidRPr="006A795E">
            <w:rPr>
              <w:noProof/>
              <w:lang w:val="pt-BR" w:bidi="pt-BR"/>
            </w:rPr>
            <w:t>A tabela abaixo mostra um exemplo de itens de custo contínuos e únicos que a empresa pode precisar para que seja aberta. Muitas empresas recebem um crédito fornecido a prazo, e não recebem dinheiro imediatamente. É necessário fazer suposições sobre quantos meses de itens recorrentes, além de despesas únicas, para estimar quando o dinheiro começará a fluir na empresa. Para começar, a empresa terá que financiar as economias ou o investimento inicial. Há uma tabela em branco no Apêndice para completar suas projeções de custos iniciais.</w:t>
          </w:r>
        </w:sdtContent>
      </w:sdt>
    </w:p>
    <w:p w:rsidR="00B37B3B" w:rsidRPr="006A795E" w:rsidRDefault="00B37B3B" w:rsidP="00B37B3B">
      <w:pPr>
        <w:pStyle w:val="Commarcadores"/>
        <w:numPr>
          <w:ilvl w:val="0"/>
          <w:numId w:val="0"/>
        </w:numPr>
        <w:ind w:left="340" w:hanging="340"/>
        <w:rPr>
          <w:noProof/>
          <w:lang w:val="pt-BR"/>
        </w:rPr>
      </w:pPr>
    </w:p>
    <w:p w:rsidR="00D02465" w:rsidRPr="006A795E" w:rsidRDefault="00D02465">
      <w:pPr>
        <w:spacing w:after="160" w:line="259" w:lineRule="auto"/>
        <w:rPr>
          <w:noProof/>
          <w:lang w:val="pt-BR"/>
        </w:rPr>
      </w:pPr>
      <w:r w:rsidRPr="006A795E">
        <w:rPr>
          <w:noProof/>
          <w:lang w:val="pt-BR" w:bidi="pt-BR"/>
        </w:rPr>
        <w:br w:type="page"/>
      </w:r>
    </w:p>
    <w:p w:rsidR="00B37B3B" w:rsidRPr="006A795E" w:rsidRDefault="00B37B3B" w:rsidP="00B37B3B">
      <w:pPr>
        <w:pStyle w:val="Commarcadores"/>
        <w:numPr>
          <w:ilvl w:val="0"/>
          <w:numId w:val="0"/>
        </w:numPr>
        <w:ind w:left="340" w:hanging="340"/>
        <w:rPr>
          <w:noProof/>
          <w:lang w:val="pt-BR"/>
        </w:rPr>
        <w:sectPr w:rsidR="00B37B3B" w:rsidRPr="006A795E" w:rsidSect="006A795E">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6A795E" w:rsidTr="008F704C">
        <w:trPr>
          <w:trHeight w:val="312"/>
        </w:trPr>
        <w:sdt>
          <w:sdtPr>
            <w:rPr>
              <w:noProof/>
              <w:lang w:val="pt-BR"/>
            </w:rPr>
            <w:id w:val="-449472158"/>
            <w:placeholder>
              <w:docPart w:val="03B82E7796BD463BAE03A553053E0842"/>
            </w:placeholder>
            <w:temporary/>
            <w:showingPlcHdr/>
            <w15:appearance w15:val="hidden"/>
          </w:sdtPr>
          <w:sdtContent>
            <w:tc>
              <w:tcPr>
                <w:tcW w:w="5000" w:type="pct"/>
                <w:gridSpan w:val="5"/>
                <w:shd w:val="clear" w:color="auto" w:fill="107082" w:themeFill="accent2"/>
                <w:noWrap/>
                <w:vAlign w:val="center"/>
                <w:hideMark/>
              </w:tcPr>
              <w:p w:rsidR="008F704C" w:rsidRPr="006A795E" w:rsidRDefault="00A162A9" w:rsidP="00615F25">
                <w:pPr>
                  <w:pStyle w:val="TtulosdaTabela"/>
                  <w:rPr>
                    <w:noProof/>
                    <w:lang w:val="pt-BR"/>
                  </w:rPr>
                </w:pPr>
                <w:r w:rsidRPr="006A795E">
                  <w:rPr>
                    <w:noProof/>
                    <w:lang w:val="pt-BR" w:bidi="pt-BR"/>
                  </w:rPr>
                  <w:t>CUSTOS DE CRIAÇÃO DA EMPRESA</w:t>
                </w:r>
              </w:p>
            </w:tc>
          </w:sdtContent>
        </w:sdt>
      </w:tr>
      <w:tr w:rsidR="008F704C" w:rsidRPr="006A795E" w:rsidTr="00974DD3">
        <w:trPr>
          <w:trHeight w:val="312"/>
        </w:trPr>
        <w:sdt>
          <w:sdtPr>
            <w:rPr>
              <w:noProof/>
              <w:lang w:val="pt-BR"/>
            </w:rPr>
            <w:id w:val="-1826195481"/>
            <w:placeholder>
              <w:docPart w:val="9567A04C650B4813B88E7644B1D25E27"/>
            </w:placeholder>
            <w:temporary/>
            <w:showingPlcHdr/>
            <w15:appearance w15:val="hidden"/>
          </w:sdtPr>
          <w:sdtContent>
            <w:tc>
              <w:tcPr>
                <w:tcW w:w="1664" w:type="pct"/>
                <w:shd w:val="clear" w:color="auto" w:fill="auto"/>
                <w:noWrap/>
                <w:vAlign w:val="center"/>
                <w:hideMark/>
              </w:tcPr>
              <w:p w:rsidR="008F704C" w:rsidRPr="006A795E" w:rsidRDefault="00A162A9" w:rsidP="00974DD3">
                <w:pPr>
                  <w:pStyle w:val="Textodetabelagrande"/>
                  <w:rPr>
                    <w:noProof/>
                    <w:lang w:val="pt-BR"/>
                  </w:rPr>
                </w:pPr>
                <w:r w:rsidRPr="006A795E">
                  <w:rPr>
                    <w:noProof/>
                    <w:lang w:val="pt-BR" w:bidi="pt-BR"/>
                  </w:rPr>
                  <w:t>Sua agência baseada no Office</w:t>
                </w:r>
              </w:p>
            </w:tc>
          </w:sdtContent>
        </w:sdt>
        <w:sdt>
          <w:sdtPr>
            <w:rPr>
              <w:noProof/>
              <w:lang w:val="pt-BR"/>
            </w:rPr>
            <w:id w:val="1219636841"/>
            <w:placeholder>
              <w:docPart w:val="F63F823F6A654F8D95E872F990956E37"/>
            </w:placeholder>
            <w:temporary/>
            <w:showingPlcHdr/>
            <w15:appearance w15:val="hidden"/>
          </w:sdtPr>
          <w:sdtContent>
            <w:tc>
              <w:tcPr>
                <w:tcW w:w="3336" w:type="pct"/>
                <w:gridSpan w:val="4"/>
                <w:shd w:val="clear" w:color="auto" w:fill="auto"/>
                <w:noWrap/>
                <w:vAlign w:val="center"/>
                <w:hideMark/>
              </w:tcPr>
              <w:p w:rsidR="008F704C" w:rsidRPr="006A795E" w:rsidRDefault="009500FA" w:rsidP="00974DD3">
                <w:pPr>
                  <w:pStyle w:val="Textodetabelagrande"/>
                  <w:jc w:val="right"/>
                  <w:rPr>
                    <w:noProof/>
                    <w:lang w:val="pt-BR"/>
                  </w:rPr>
                </w:pPr>
                <w:r w:rsidRPr="006A795E">
                  <w:rPr>
                    <w:noProof/>
                    <w:lang w:val="pt-BR" w:bidi="pt-BR"/>
                  </w:rPr>
                  <w:t>1º de janeiro de 20xx</w:t>
                </w:r>
              </w:p>
            </w:tc>
          </w:sdtContent>
        </w:sdt>
      </w:tr>
      <w:tr w:rsidR="008F704C" w:rsidRPr="006A795E" w:rsidTr="008F704C">
        <w:trPr>
          <w:trHeight w:val="312"/>
        </w:trPr>
        <w:tc>
          <w:tcPr>
            <w:tcW w:w="1664" w:type="pct"/>
            <w:shd w:val="clear" w:color="auto" w:fill="107082" w:themeFill="accent2"/>
            <w:vAlign w:val="center"/>
            <w:hideMark/>
          </w:tcPr>
          <w:p w:rsidR="008F704C" w:rsidRPr="006A795E" w:rsidRDefault="00E242D7" w:rsidP="00974DD3">
            <w:pPr>
              <w:pStyle w:val="TtulosdaTabela"/>
              <w:rPr>
                <w:noProof/>
                <w:lang w:val="pt-BR"/>
              </w:rPr>
            </w:pPr>
            <w:sdt>
              <w:sdtPr>
                <w:rPr>
                  <w:noProof/>
                  <w:lang w:val="pt-BR"/>
                </w:rPr>
                <w:id w:val="1046951958"/>
                <w:placeholder>
                  <w:docPart w:val="05E708D3CC5148D7B885FC273C4DD8B4"/>
                </w:placeholder>
                <w:temporary/>
                <w:showingPlcHdr/>
                <w15:appearance w15:val="hidden"/>
              </w:sdtPr>
              <w:sdtContent>
                <w:r w:rsidR="00A162A9" w:rsidRPr="006A795E">
                  <w:rPr>
                    <w:noProof/>
                    <w:lang w:val="pt-BR" w:bidi="pt-BR"/>
                  </w:rPr>
                  <w:t>ITENS DE CUSTO</w:t>
                </w:r>
              </w:sdtContent>
            </w:sdt>
          </w:p>
        </w:tc>
        <w:tc>
          <w:tcPr>
            <w:tcW w:w="832" w:type="pct"/>
            <w:shd w:val="clear" w:color="auto" w:fill="107082" w:themeFill="accent2"/>
            <w:noWrap/>
            <w:vAlign w:val="center"/>
            <w:hideMark/>
          </w:tcPr>
          <w:p w:rsidR="008F704C" w:rsidRPr="006A795E" w:rsidRDefault="00E242D7" w:rsidP="00974DD3">
            <w:pPr>
              <w:pStyle w:val="TtulosdaTabela"/>
              <w:rPr>
                <w:noProof/>
                <w:lang w:val="pt-BR"/>
              </w:rPr>
            </w:pPr>
            <w:sdt>
              <w:sdtPr>
                <w:rPr>
                  <w:noProof/>
                  <w:lang w:val="pt-BR"/>
                </w:rPr>
                <w:id w:val="1842581838"/>
                <w:placeholder>
                  <w:docPart w:val="D78D0B2F8E2D4F60B2CC68F4F9CF0ACB"/>
                </w:placeholder>
                <w:temporary/>
                <w:showingPlcHdr/>
                <w15:appearance w15:val="hidden"/>
              </w:sdtPr>
              <w:sdtContent>
                <w:r w:rsidR="00A162A9" w:rsidRPr="006A795E">
                  <w:rPr>
                    <w:noProof/>
                    <w:lang w:val="pt-BR" w:bidi="pt-BR"/>
                  </w:rPr>
                  <w:t>MESES</w:t>
                </w:r>
              </w:sdtContent>
            </w:sdt>
          </w:p>
        </w:tc>
        <w:tc>
          <w:tcPr>
            <w:tcW w:w="832" w:type="pct"/>
            <w:shd w:val="clear" w:color="auto" w:fill="107082" w:themeFill="accent2"/>
            <w:noWrap/>
            <w:vAlign w:val="center"/>
            <w:hideMark/>
          </w:tcPr>
          <w:p w:rsidR="008F704C" w:rsidRPr="006A795E" w:rsidRDefault="00E242D7" w:rsidP="00D86A0F">
            <w:pPr>
              <w:pStyle w:val="TtulosdaTabela"/>
              <w:rPr>
                <w:noProof/>
                <w:lang w:val="pt-BR"/>
              </w:rPr>
            </w:pPr>
            <w:sdt>
              <w:sdtPr>
                <w:rPr>
                  <w:noProof/>
                  <w:lang w:val="pt-BR"/>
                </w:rPr>
                <w:id w:val="327489404"/>
                <w:placeholder>
                  <w:docPart w:val="0C8E49208E12422FA658D6C1EE6B1D44"/>
                </w:placeholder>
                <w:temporary/>
                <w:showingPlcHdr/>
                <w15:appearance w15:val="hidden"/>
              </w:sdtPr>
              <w:sdtContent>
                <w:r w:rsidR="00A162A9" w:rsidRPr="006A795E">
                  <w:rPr>
                    <w:noProof/>
                    <w:lang w:val="pt-BR" w:bidi="pt-BR"/>
                  </w:rPr>
                  <w:t>CUSTO/MÊS</w:t>
                </w:r>
              </w:sdtContent>
            </w:sdt>
          </w:p>
        </w:tc>
        <w:tc>
          <w:tcPr>
            <w:tcW w:w="832" w:type="pct"/>
            <w:shd w:val="clear" w:color="auto" w:fill="107082" w:themeFill="accent2"/>
            <w:noWrap/>
            <w:vAlign w:val="center"/>
            <w:hideMark/>
          </w:tcPr>
          <w:p w:rsidR="008F704C" w:rsidRPr="006A795E" w:rsidRDefault="00E242D7" w:rsidP="00974DD3">
            <w:pPr>
              <w:pStyle w:val="TtulosdaTabela"/>
              <w:rPr>
                <w:noProof/>
                <w:lang w:val="pt-BR"/>
              </w:rPr>
            </w:pPr>
            <w:sdt>
              <w:sdtPr>
                <w:rPr>
                  <w:noProof/>
                  <w:lang w:val="pt-BR"/>
                </w:rPr>
                <w:id w:val="-210656952"/>
                <w:placeholder>
                  <w:docPart w:val="3A4D53682F2349518A4042B8B3294FFB"/>
                </w:placeholder>
                <w:temporary/>
                <w:showingPlcHdr/>
                <w15:appearance w15:val="hidden"/>
              </w:sdtPr>
              <w:sdtContent>
                <w:r w:rsidR="00A162A9" w:rsidRPr="006A795E">
                  <w:rPr>
                    <w:noProof/>
                    <w:lang w:val="pt-BR" w:bidi="pt-BR"/>
                  </w:rPr>
                  <w:t>CUSTO ISOLADO</w:t>
                </w:r>
              </w:sdtContent>
            </w:sdt>
          </w:p>
        </w:tc>
        <w:tc>
          <w:tcPr>
            <w:tcW w:w="842" w:type="pct"/>
            <w:shd w:val="clear" w:color="auto" w:fill="107082" w:themeFill="accent2"/>
            <w:noWrap/>
            <w:vAlign w:val="center"/>
            <w:hideMark/>
          </w:tcPr>
          <w:p w:rsidR="008F704C" w:rsidRPr="006A795E" w:rsidRDefault="00E242D7" w:rsidP="00974DD3">
            <w:pPr>
              <w:pStyle w:val="TtulosdaTabela"/>
              <w:rPr>
                <w:noProof/>
                <w:lang w:val="pt-BR"/>
              </w:rPr>
            </w:pPr>
            <w:sdt>
              <w:sdtPr>
                <w:rPr>
                  <w:noProof/>
                  <w:lang w:val="pt-BR"/>
                </w:rPr>
                <w:id w:val="-296214297"/>
                <w:placeholder>
                  <w:docPart w:val="B92955DC04554DF0AE345F3143D030F1"/>
                </w:placeholder>
                <w:temporary/>
                <w:showingPlcHdr/>
                <w15:appearance w15:val="hidden"/>
              </w:sdtPr>
              <w:sdtContent>
                <w:r w:rsidR="00A162A9" w:rsidRPr="006A795E">
                  <w:rPr>
                    <w:noProof/>
                    <w:lang w:val="pt-BR" w:bidi="pt-BR"/>
                  </w:rPr>
                  <w:t>CUSTO TOTAL</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1427618116"/>
                <w:placeholder>
                  <w:docPart w:val="E676F9AF4AA7497BB1FEDAC0103B3009"/>
                </w:placeholder>
                <w:temporary/>
                <w:showingPlcHdr/>
                <w15:appearance w15:val="hidden"/>
              </w:sdtPr>
              <w:sdtContent>
                <w:r w:rsidR="00A162A9" w:rsidRPr="006A795E">
                  <w:rPr>
                    <w:noProof/>
                    <w:lang w:val="pt-BR" w:bidi="pt-BR"/>
                  </w:rPr>
                  <w:t>Publicidade/Marketing</w:t>
                </w:r>
              </w:sdtContent>
            </w:sdt>
          </w:p>
        </w:tc>
        <w:sdt>
          <w:sdtPr>
            <w:rPr>
              <w:noProof/>
              <w:lang w:val="pt-BR"/>
            </w:rPr>
            <w:id w:val="-1321188434"/>
            <w:placeholder>
              <w:docPart w:val="9E1E25F3BD9C422D9E92803E67156223"/>
            </w:placeholder>
            <w:temporary/>
            <w:showingPlcHdr/>
            <w15:appearance w15:val="hidden"/>
          </w:sdtPr>
          <w:sdtContent>
            <w:tc>
              <w:tcPr>
                <w:tcW w:w="832" w:type="pct"/>
                <w:shd w:val="clear" w:color="auto" w:fill="F2F2F2" w:themeFill="background1" w:themeFillShade="F2"/>
                <w:noWrap/>
                <w:vAlign w:val="center"/>
                <w:hideMark/>
              </w:tcPr>
              <w:p w:rsidR="008F704C" w:rsidRPr="006A795E" w:rsidRDefault="00C46402" w:rsidP="00974DD3">
                <w:pPr>
                  <w:pStyle w:val="Textodetabelagrande"/>
                  <w:rPr>
                    <w:noProof/>
                    <w:lang w:val="pt-BR"/>
                  </w:rPr>
                </w:pPr>
                <w:r w:rsidRPr="006A795E">
                  <w:rPr>
                    <w:noProof/>
                    <w:lang w:val="pt-BR" w:bidi="pt-BR"/>
                  </w:rPr>
                  <w:t>3</w:t>
                </w:r>
              </w:p>
            </w:tc>
          </w:sdtContent>
        </w:sdt>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657179827"/>
                <w:placeholder>
                  <w:docPart w:val="1C8475209D5648AAB737A373BC021296"/>
                </w:placeholder>
                <w:temporary/>
                <w:showingPlcHdr/>
                <w15:appearance w15:val="hidden"/>
              </w:sdtPr>
              <w:sdtContent>
                <w:r w:rsidR="006C07E8" w:rsidRPr="006A795E">
                  <w:rPr>
                    <w:noProof/>
                    <w:lang w:val="pt-BR" w:bidi="pt-BR"/>
                  </w:rPr>
                  <w:t>R$ 300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555515059"/>
                <w:placeholder>
                  <w:docPart w:val="CF8C19A80DB947AF9DC46A7D129E0411"/>
                </w:placeholder>
                <w:temporary/>
                <w:showingPlcHdr/>
                <w15:appearance w15:val="hidden"/>
              </w:sdtPr>
              <w:sdtContent>
                <w:r w:rsidR="006C07E8" w:rsidRPr="006A795E">
                  <w:rPr>
                    <w:noProof/>
                    <w:lang w:val="pt-BR" w:bidi="pt-BR"/>
                  </w:rPr>
                  <w:t>R$ 2.000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566648548"/>
                <w:placeholder>
                  <w:docPart w:val="612D238669E6419C86740E3820AF1A71"/>
                </w:placeholder>
                <w:temporary/>
                <w:showingPlcHdr/>
                <w15:appearance w15:val="hidden"/>
              </w:sdtPr>
              <w:sdtContent>
                <w:r w:rsidR="00051A24" w:rsidRPr="006A795E">
                  <w:rPr>
                    <w:noProof/>
                    <w:lang w:val="pt-BR" w:bidi="pt-BR"/>
                  </w:rPr>
                  <w:t>R$ 2.900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508359941"/>
                <w:placeholder>
                  <w:docPart w:val="87D260AD5D9148A892646E47DB1C82A7"/>
                </w:placeholder>
                <w:temporary/>
                <w:showingPlcHdr/>
                <w15:appearance w15:val="hidden"/>
              </w:sdtPr>
              <w:sdtContent>
                <w:r w:rsidR="00A162A9" w:rsidRPr="006A795E">
                  <w:rPr>
                    <w:noProof/>
                    <w:lang w:val="pt-BR" w:bidi="pt-BR"/>
                  </w:rPr>
                  <w:t>Salários de funcionários *</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365479450"/>
                <w:placeholder>
                  <w:docPart w:val="A694B46F840C4EA0840C9DE8ABD8607B"/>
                </w:placeholder>
                <w:temporary/>
                <w:showingPlcHdr/>
                <w15:appearance w15:val="hidden"/>
              </w:sdtPr>
              <w:sdtContent>
                <w:r w:rsidR="00C46402" w:rsidRPr="006A795E">
                  <w:rPr>
                    <w:noProof/>
                    <w:lang w:val="pt-BR" w:bidi="pt-BR"/>
                  </w:rPr>
                  <w:t>4</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680307673"/>
                <w:placeholder>
                  <w:docPart w:val="272386C6C0FF489697B91A3BBCA61EBF"/>
                </w:placeholder>
                <w:temporary/>
                <w:showingPlcHdr/>
                <w15:appearance w15:val="hidden"/>
              </w:sdtPr>
              <w:sdtContent>
                <w:r w:rsidR="006C07E8" w:rsidRPr="006A795E">
                  <w:rPr>
                    <w:noProof/>
                    <w:lang w:val="pt-BR" w:bidi="pt-BR"/>
                  </w:rPr>
                  <w:t>R$ 500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491604615"/>
                <w:placeholder>
                  <w:docPart w:val="893BC1BB499F448A8DAE1E86A3558F2F"/>
                </w:placeholder>
                <w:temporary/>
                <w:showingPlcHdr/>
                <w15:appearance w15:val="hidden"/>
              </w:sdtPr>
              <w:sdtContent>
                <w:r w:rsidR="006C07E8" w:rsidRPr="006A795E">
                  <w:rPr>
                    <w:noProof/>
                    <w:lang w:val="pt-BR" w:bidi="pt-BR"/>
                  </w:rPr>
                  <w:t>R$ 2</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069336809"/>
                <w:placeholder>
                  <w:docPart w:val="60DBF9C0E1824022BFEC9BC4E166D648"/>
                </w:placeholder>
                <w:temporary/>
                <w:showingPlcHdr/>
                <w15:appearance w15:val="hidden"/>
              </w:sdtPr>
              <w:sdtContent>
                <w:r w:rsidR="00051A24" w:rsidRPr="006A795E">
                  <w:rPr>
                    <w:noProof/>
                    <w:lang w:val="pt-BR" w:bidi="pt-BR"/>
                  </w:rPr>
                  <w:t>R$ 2.002</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742682170"/>
                <w:placeholder>
                  <w:docPart w:val="57CCDE41FA33485ABCAF2155DC0FBE3E"/>
                </w:placeholder>
                <w:temporary/>
                <w:showingPlcHdr/>
                <w15:appearance w15:val="hidden"/>
              </w:sdtPr>
              <w:sdtContent>
                <w:r w:rsidR="00A162A9" w:rsidRPr="006A795E">
                  <w:rPr>
                    <w:noProof/>
                    <w:lang w:val="pt-BR" w:bidi="pt-BR"/>
                  </w:rPr>
                  <w:t>Impostos sobre os Salários dos Funcionários</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014043812"/>
                <w:placeholder>
                  <w:docPart w:val="264C207403EE433B9BF72BDF9E01B7D7"/>
                </w:placeholder>
                <w:temporary/>
                <w:showingPlcHdr/>
                <w15:appearance w15:val="hidden"/>
              </w:sdtPr>
              <w:sdtContent>
                <w:r w:rsidR="00C46402" w:rsidRPr="006A795E">
                  <w:rPr>
                    <w:noProof/>
                    <w:lang w:val="pt-BR" w:bidi="pt-BR"/>
                  </w:rPr>
                  <w:t>4</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549802258"/>
                <w:placeholder>
                  <w:docPart w:val="657DD928B72B49F3A97C1B2D1770D32C"/>
                </w:placeholder>
                <w:temporary/>
                <w:showingPlcHdr/>
                <w15:appearance w15:val="hidden"/>
              </w:sdtPr>
              <w:sdtContent>
                <w:r w:rsidR="006C07E8" w:rsidRPr="006A795E">
                  <w:rPr>
                    <w:noProof/>
                    <w:lang w:val="pt-BR" w:bidi="pt-BR"/>
                  </w:rPr>
                  <w:t>R$ 100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307442573"/>
                <w:placeholder>
                  <w:docPart w:val="2D1EF51618F74257BF7E74EF5BF3EE5F"/>
                </w:placeholder>
                <w:temporary/>
                <w:showingPlcHdr/>
                <w15:appearance w15:val="hidden"/>
              </w:sdtPr>
              <w:sdtContent>
                <w:r w:rsidR="006C07E8" w:rsidRPr="006A795E">
                  <w:rPr>
                    <w:noProof/>
                    <w:lang w:val="pt-BR" w:bidi="pt-BR"/>
                  </w:rPr>
                  <w:t>R$ 1.500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637306496"/>
                <w:placeholder>
                  <w:docPart w:val="C487FBAD88B54E4B84377038E51E2E93"/>
                </w:placeholder>
                <w:temporary/>
                <w:showingPlcHdr/>
                <w15:appearance w15:val="hidden"/>
              </w:sdtPr>
              <w:sdtContent>
                <w:r w:rsidR="00051A24" w:rsidRPr="006A795E">
                  <w:rPr>
                    <w:noProof/>
                    <w:lang w:val="pt-BR" w:bidi="pt-BR"/>
                  </w:rPr>
                  <w:t>R$ 1.600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1837762740"/>
                <w:placeholder>
                  <w:docPart w:val="B61AA7A2E07146C4B7A820AE8002EF6F"/>
                </w:placeholder>
                <w:temporary/>
                <w:showingPlcHdr/>
                <w15:appearance w15:val="hidden"/>
              </w:sdtPr>
              <w:sdtContent>
                <w:r w:rsidR="00A162A9" w:rsidRPr="006A795E">
                  <w:rPr>
                    <w:noProof/>
                    <w:lang w:val="pt-BR" w:bidi="pt-BR"/>
                  </w:rPr>
                  <w:t>Pagamentos/Utilitários do Aluguel/Locação</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279155701"/>
                <w:placeholder>
                  <w:docPart w:val="92CA72CF669B4051B4FABC0F509A6A73"/>
                </w:placeholder>
                <w:temporary/>
                <w:showingPlcHdr/>
                <w15:appearance w15:val="hidden"/>
              </w:sdtPr>
              <w:sdtContent>
                <w:r w:rsidR="00C46402" w:rsidRPr="006A795E">
                  <w:rPr>
                    <w:noProof/>
                    <w:lang w:val="pt-BR" w:bidi="pt-BR"/>
                  </w:rPr>
                  <w:t>4</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094050229"/>
                <w:placeholder>
                  <w:docPart w:val="CDF419EB63F448FB893A47A2FF5DF66B"/>
                </w:placeholder>
                <w:temporary/>
                <w:showingPlcHdr/>
                <w15:appearance w15:val="hidden"/>
              </w:sdtPr>
              <w:sdtContent>
                <w:r w:rsidR="006C07E8" w:rsidRPr="006A795E">
                  <w:rPr>
                    <w:noProof/>
                    <w:lang w:val="pt-BR" w:bidi="pt-BR"/>
                  </w:rPr>
                  <w:t>R$ 750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973811003"/>
                <w:placeholder>
                  <w:docPart w:val="5F3670D0A60A45918E0C661B7C9A6B68"/>
                </w:placeholder>
                <w:temporary/>
                <w:showingPlcHdr/>
                <w15:appearance w15:val="hidden"/>
              </w:sdtPr>
              <w:sdtContent>
                <w:r w:rsidR="006C07E8" w:rsidRPr="006A795E">
                  <w:rPr>
                    <w:noProof/>
                    <w:lang w:val="pt-BR" w:bidi="pt-BR"/>
                  </w:rPr>
                  <w:t>R$ 2.500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446233727"/>
                <w:placeholder>
                  <w:docPart w:val="2B48B51520524A48946E6640349942CA"/>
                </w:placeholder>
                <w:temporary/>
                <w:showingPlcHdr/>
                <w15:appearance w15:val="hidden"/>
              </w:sdtPr>
              <w:sdtContent>
                <w:r w:rsidR="00051A24" w:rsidRPr="006A795E">
                  <w:rPr>
                    <w:noProof/>
                    <w:lang w:val="pt-BR" w:bidi="pt-BR"/>
                  </w:rPr>
                  <w:t>R$ 5.500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990065685"/>
                <w:placeholder>
                  <w:docPart w:val="F9D604C04F1C4B119CF81A717BF4E842"/>
                </w:placeholder>
                <w:temporary/>
                <w:showingPlcHdr/>
                <w15:appearance w15:val="hidden"/>
              </w:sdtPr>
              <w:sdtContent>
                <w:r w:rsidR="00A162A9" w:rsidRPr="006A795E">
                  <w:rPr>
                    <w:noProof/>
                    <w:lang w:val="pt-BR" w:bidi="pt-BR"/>
                  </w:rPr>
                  <w:t>Postagem/Envio</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586504376"/>
                <w:placeholder>
                  <w:docPart w:val="316F01207B234EAEB1F7DF48A9C369EC"/>
                </w:placeholder>
                <w:temporary/>
                <w:showingPlcHdr/>
                <w15:appearance w15:val="hidden"/>
              </w:sdtPr>
              <w:sdtContent>
                <w:r w:rsidR="00C46402" w:rsidRPr="006A795E">
                  <w:rPr>
                    <w:noProof/>
                    <w:lang w:val="pt-BR" w:bidi="pt-BR"/>
                  </w:rPr>
                  <w:t>1</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568806325"/>
                <w:placeholder>
                  <w:docPart w:val="739565CB08DF4AE6AB0DE932883F6312"/>
                </w:placeholder>
                <w:temporary/>
                <w:showingPlcHdr/>
                <w15:appearance w15:val="hidden"/>
              </w:sdtPr>
              <w:sdtContent>
                <w:r w:rsidR="006C07E8" w:rsidRPr="006A795E">
                  <w:rPr>
                    <w:noProof/>
                    <w:lang w:val="pt-BR" w:bidi="pt-BR"/>
                  </w:rPr>
                  <w:t>R$ 25</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721323711"/>
                <w:placeholder>
                  <w:docPart w:val="27E9BB551A734EC5B31D5E962AA357B1"/>
                </w:placeholder>
                <w:temporary/>
                <w:showingPlcHdr/>
                <w15:appearance w15:val="hidden"/>
              </w:sdtPr>
              <w:sdtContent>
                <w:r w:rsidR="006C07E8" w:rsidRPr="006A795E">
                  <w:rPr>
                    <w:noProof/>
                    <w:lang w:val="pt-BR" w:bidi="pt-BR"/>
                  </w:rPr>
                  <w:t>R$ 25</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356974943"/>
                <w:placeholder>
                  <w:docPart w:val="94DF33E35CCC4876AE61999FC9467B85"/>
                </w:placeholder>
                <w:temporary/>
                <w:showingPlcHdr/>
                <w15:appearance w15:val="hidden"/>
              </w:sdtPr>
              <w:sdtContent>
                <w:r w:rsidR="00051A24" w:rsidRPr="006A795E">
                  <w:rPr>
                    <w:noProof/>
                    <w:lang w:val="pt-BR" w:bidi="pt-BR"/>
                  </w:rPr>
                  <w:t>R$ 50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1519648073"/>
                <w:placeholder>
                  <w:docPart w:val="A80726B305D34C3EA506EB2759402302"/>
                </w:placeholder>
                <w:temporary/>
                <w:showingPlcHdr/>
                <w15:appearance w15:val="hidden"/>
              </w:sdtPr>
              <w:sdtContent>
                <w:r w:rsidR="00A162A9" w:rsidRPr="006A795E">
                  <w:rPr>
                    <w:noProof/>
                    <w:lang w:val="pt-BR" w:bidi="pt-BR"/>
                  </w:rPr>
                  <w:t>Comunicação/Telefonia</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200366236"/>
                <w:placeholder>
                  <w:docPart w:val="88FD943CFF18439189E0608C0DD17136"/>
                </w:placeholder>
                <w:temporary/>
                <w:showingPlcHdr/>
                <w15:appearance w15:val="hidden"/>
              </w:sdtPr>
              <w:sdtContent>
                <w:r w:rsidR="00C46402" w:rsidRPr="006A795E">
                  <w:rPr>
                    <w:noProof/>
                    <w:lang w:val="pt-BR" w:bidi="pt-BR"/>
                  </w:rPr>
                  <w:t>4</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856932386"/>
                <w:placeholder>
                  <w:docPart w:val="6F89CD95AF6F406086808AEB6733F9FE"/>
                </w:placeholder>
                <w:temporary/>
                <w:showingPlcHdr/>
                <w15:appearance w15:val="hidden"/>
              </w:sdtPr>
              <w:sdtContent>
                <w:r w:rsidR="006C07E8" w:rsidRPr="006A795E">
                  <w:rPr>
                    <w:noProof/>
                    <w:lang w:val="pt-BR" w:bidi="pt-BR"/>
                  </w:rPr>
                  <w:t>R$ 70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583834750"/>
                <w:placeholder>
                  <w:docPart w:val="F7AFCFB99BA042E78ED31CE68244E250"/>
                </w:placeholder>
                <w:temporary/>
                <w:showingPlcHdr/>
                <w15:appearance w15:val="hidden"/>
              </w:sdtPr>
              <w:sdtContent>
                <w:r w:rsidR="006C07E8" w:rsidRPr="006A795E">
                  <w:rPr>
                    <w:noProof/>
                    <w:lang w:val="pt-BR" w:bidi="pt-BR"/>
                  </w:rPr>
                  <w:t>R$ 280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655996106"/>
                <w:placeholder>
                  <w:docPart w:val="25E895806C4F4C0DA22C48EB2F89A172"/>
                </w:placeholder>
                <w:temporary/>
                <w:showingPlcHdr/>
                <w15:appearance w15:val="hidden"/>
              </w:sdtPr>
              <w:sdtContent>
                <w:r w:rsidR="00051A24" w:rsidRPr="006A795E">
                  <w:rPr>
                    <w:noProof/>
                    <w:lang w:val="pt-BR" w:bidi="pt-BR"/>
                  </w:rPr>
                  <w:t>R$ 560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386568423"/>
                <w:placeholder>
                  <w:docPart w:val="3A9D6F1E9FB147AAAC973677FE78901F"/>
                </w:placeholder>
                <w:temporary/>
                <w:showingPlcHdr/>
                <w15:appearance w15:val="hidden"/>
              </w:sdtPr>
              <w:sdtContent>
                <w:r w:rsidR="00F24CB9" w:rsidRPr="006A795E">
                  <w:rPr>
                    <w:noProof/>
                    <w:lang w:val="pt-BR" w:bidi="pt-BR"/>
                  </w:rPr>
                  <w:t>Equipamentos de Computador</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920482116"/>
                <w:placeholder>
                  <w:docPart w:val="22DE595CFD0F49FD85F724855C0597B7"/>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453595922"/>
                <w:placeholder>
                  <w:docPart w:val="D15B23BDC22340D58D4AED43172BDB0B"/>
                </w:placeholder>
                <w:temporary/>
                <w:showingPlcHdr/>
                <w15:appearance w15:val="hidden"/>
              </w:sdtPr>
              <w:sdtContent>
                <w:r w:rsidR="006C07E8" w:rsidRPr="006A795E">
                  <w:rPr>
                    <w:noProof/>
                    <w:lang w:val="pt-BR" w:bidi="pt-BR"/>
                  </w:rPr>
                  <w:t>R$ 1.500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81200548"/>
                <w:placeholder>
                  <w:docPart w:val="2DDF740A25CD48FDBF267F941CAD6DF9"/>
                </w:placeholder>
                <w:temporary/>
                <w:showingPlcHdr/>
                <w15:appearance w15:val="hidden"/>
              </w:sdtPr>
              <w:sdtContent>
                <w:r w:rsidR="006C07E8" w:rsidRPr="006A795E">
                  <w:rPr>
                    <w:noProof/>
                    <w:lang w:val="pt-BR" w:bidi="pt-BR"/>
                  </w:rPr>
                  <w:t>R$ 1.500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887644163"/>
                <w:placeholder>
                  <w:docPart w:val="1E8D682248BD452EB63D86E146D6A61E"/>
                </w:placeholder>
                <w:temporary/>
                <w:showingPlcHdr/>
                <w15:appearance w15:val="hidden"/>
              </w:sdtPr>
              <w:sdtContent>
                <w:r w:rsidR="00F24CB9" w:rsidRPr="006A795E">
                  <w:rPr>
                    <w:noProof/>
                    <w:lang w:val="pt-BR" w:bidi="pt-BR"/>
                  </w:rPr>
                  <w:t>Software de Computador</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336884526"/>
                <w:placeholder>
                  <w:docPart w:val="D02DBA0836744B07A141265A4DFEFFDF"/>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643157434"/>
                <w:placeholder>
                  <w:docPart w:val="A58CA73495034976B97F35D29C8402E6"/>
                </w:placeholder>
                <w:temporary/>
                <w:showingPlcHdr/>
                <w15:appearance w15:val="hidden"/>
              </w:sdtPr>
              <w:sdtContent>
                <w:r w:rsidR="006C07E8" w:rsidRPr="006A795E">
                  <w:rPr>
                    <w:noProof/>
                    <w:lang w:val="pt-BR" w:bidi="pt-BR"/>
                  </w:rPr>
                  <w:t>R$ 300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973494877"/>
                <w:placeholder>
                  <w:docPart w:val="09B6F90E752A47F09EB12C9938AAA99D"/>
                </w:placeholder>
                <w:temporary/>
                <w:showingPlcHdr/>
                <w15:appearance w15:val="hidden"/>
              </w:sdtPr>
              <w:sdtContent>
                <w:r w:rsidR="00051A24" w:rsidRPr="006A795E">
                  <w:rPr>
                    <w:noProof/>
                    <w:lang w:val="pt-BR" w:bidi="pt-BR"/>
                  </w:rPr>
                  <w:t>R$ 300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1835373605"/>
                <w:placeholder>
                  <w:docPart w:val="1AC6A415D1B547ECB75077F014471C33"/>
                </w:placeholder>
                <w:temporary/>
                <w:showingPlcHdr/>
                <w15:appearance w15:val="hidden"/>
              </w:sdtPr>
              <w:sdtContent>
                <w:r w:rsidR="00F24CB9" w:rsidRPr="006A795E">
                  <w:rPr>
                    <w:noProof/>
                    <w:lang w:val="pt-BR" w:bidi="pt-BR"/>
                  </w:rPr>
                  <w:t>Seguro</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486079173"/>
                <w:placeholder>
                  <w:docPart w:val="E45AC73A3FDA47A982B2463625272457"/>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2106710853"/>
                <w:placeholder>
                  <w:docPart w:val="104D408D0967493CA16C1ACB3F33748A"/>
                </w:placeholder>
                <w:temporary/>
                <w:showingPlcHdr/>
                <w15:appearance w15:val="hidden"/>
              </w:sdtPr>
              <w:sdtContent>
                <w:r w:rsidR="00051A24" w:rsidRPr="006A795E">
                  <w:rPr>
                    <w:noProof/>
                    <w:lang w:val="pt-BR" w:bidi="pt-BR"/>
                  </w:rPr>
                  <w:t>R$ 60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613126645"/>
                <w:placeholder>
                  <w:docPart w:val="6BA22D2D219C4F4BB7826EC23D30C3EB"/>
                </w:placeholder>
                <w:temporary/>
                <w:showingPlcHdr/>
                <w15:appearance w15:val="hidden"/>
              </w:sdtPr>
              <w:sdtContent>
                <w:r w:rsidR="00051A24" w:rsidRPr="006A795E">
                  <w:rPr>
                    <w:noProof/>
                    <w:lang w:val="pt-BR" w:bidi="pt-BR"/>
                  </w:rPr>
                  <w:t>R$ 60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1139406405"/>
                <w:placeholder>
                  <w:docPart w:val="742E4049829849BCA443E54B77433167"/>
                </w:placeholder>
                <w:temporary/>
                <w:showingPlcHdr/>
                <w15:appearance w15:val="hidden"/>
              </w:sdtPr>
              <w:sdtContent>
                <w:r w:rsidR="00F24CB9" w:rsidRPr="006A795E">
                  <w:rPr>
                    <w:noProof/>
                    <w:lang w:val="pt-BR" w:bidi="pt-BR"/>
                  </w:rPr>
                  <w:t>Despesa de Juros</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348326349"/>
                <w:placeholder>
                  <w:docPart w:val="22D018F694B545B9A9A451EA4323244F"/>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2039929721"/>
                <w:placeholder>
                  <w:docPart w:val="5D3A9ECF005B46938EF5DEF5F754C255"/>
                </w:placeholder>
                <w:temporary/>
                <w:showingPlcHdr/>
                <w15:appearance w15:val="hidden"/>
              </w:sdtPr>
              <w:sdtContent>
                <w:r w:rsidR="006C07E8" w:rsidRPr="006A795E">
                  <w:rPr>
                    <w:noProof/>
                    <w:lang w:val="pt-BR" w:bidi="pt-BR"/>
                  </w:rPr>
                  <w:t>R$ 0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808524520"/>
                <w:placeholder>
                  <w:docPart w:val="A561960B84CC4AAAA3DECECCDF9F7759"/>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1475516305"/>
                <w:placeholder>
                  <w:docPart w:val="72717A11E96A4B31BDB4C777049DF056"/>
                </w:placeholder>
                <w:temporary/>
                <w:showingPlcHdr/>
                <w15:appearance w15:val="hidden"/>
              </w:sdtPr>
              <w:sdtContent>
                <w:r w:rsidR="00F24CB9" w:rsidRPr="006A795E">
                  <w:rPr>
                    <w:noProof/>
                    <w:lang w:val="pt-BR" w:bidi="pt-BR"/>
                  </w:rPr>
                  <w:t>Custos de Serviço Bancário</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9553298"/>
                <w:placeholder>
                  <w:docPart w:val="F1888FEED0A14B23A8B33ECF3CEB836A"/>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483315802"/>
                <w:placeholder>
                  <w:docPart w:val="D55B4B1415FD4EC6B80D58AF06FA7D86"/>
                </w:placeholder>
                <w:temporary/>
                <w:showingPlcHdr/>
                <w15:appearance w15:val="hidden"/>
              </w:sdt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978647036"/>
                <w:placeholder>
                  <w:docPart w:val="C67E7BCB51AF497B8BE132DDC0B9C7F4"/>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1357780758"/>
                <w:placeholder>
                  <w:docPart w:val="DF1977E8C503453885A1F7BA9C9D5C08"/>
                </w:placeholder>
                <w:temporary/>
                <w:showingPlcHdr/>
                <w15:appearance w15:val="hidden"/>
              </w:sdtPr>
              <w:sdtContent>
                <w:r w:rsidR="00F24CB9" w:rsidRPr="006A795E">
                  <w:rPr>
                    <w:noProof/>
                    <w:lang w:val="pt-BR" w:bidi="pt-BR"/>
                  </w:rPr>
                  <w:t>Suprimentos</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38027369"/>
                <w:placeholder>
                  <w:docPart w:val="8E4420CB0CFA470EB9857F0FE792BB98"/>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435206966"/>
                <w:placeholder>
                  <w:docPart w:val="FCC588FAC67B4BD2BAE8F6EE7D6DCF35"/>
                </w:placeholder>
                <w:temporary/>
                <w:showingPlcHdr/>
                <w15:appearance w15:val="hidden"/>
              </w:sdtPr>
              <w:sdtContent>
                <w:r w:rsidR="006C07E8" w:rsidRPr="006A795E">
                  <w:rPr>
                    <w:noProof/>
                    <w:lang w:val="pt-BR" w:bidi="pt-BR"/>
                  </w:rPr>
                  <w:t>R$ 0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25303313"/>
                <w:placeholder>
                  <w:docPart w:val="8C04BB8CA3324ABD86F0E693162A57B3"/>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987159155"/>
                <w:placeholder>
                  <w:docPart w:val="DEB2705AB9404389A782A8E3513882AB"/>
                </w:placeholder>
                <w:temporary/>
                <w:showingPlcHdr/>
                <w15:appearance w15:val="hidden"/>
              </w:sdtPr>
              <w:sdtContent>
                <w:r w:rsidR="00F24CB9" w:rsidRPr="006A795E">
                  <w:rPr>
                    <w:noProof/>
                    <w:lang w:val="pt-BR" w:bidi="pt-BR"/>
                  </w:rPr>
                  <w:t>Viagens e Entretenimento</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644044854"/>
                <w:placeholder>
                  <w:docPart w:val="187E7612360040F88447DD54112D1ABC"/>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059914575"/>
                <w:placeholder>
                  <w:docPart w:val="DE0B9E3B01C64E9E9377E382B1141E82"/>
                </w:placeholder>
                <w:temporary/>
                <w:showingPlcHdr/>
                <w15:appearance w15:val="hidden"/>
              </w:sdt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058467183"/>
                <w:placeholder>
                  <w:docPart w:val="D3CB9EA2712E4F8E81827799B84A217B"/>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1721632375"/>
                <w:placeholder>
                  <w:docPart w:val="046619A0D594407692CE42D7BF574117"/>
                </w:placeholder>
                <w:temporary/>
                <w:showingPlcHdr/>
                <w15:appearance w15:val="hidden"/>
              </w:sdtPr>
              <w:sdtContent>
                <w:r w:rsidR="00F24CB9" w:rsidRPr="006A795E">
                  <w:rPr>
                    <w:noProof/>
                    <w:lang w:val="pt-BR" w:bidi="pt-BR"/>
                  </w:rPr>
                  <w:t>Equipamentos</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34555141"/>
                <w:placeholder>
                  <w:docPart w:val="34AB3643272544C49AF7697FF9893F68"/>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116830233"/>
                <w:placeholder>
                  <w:docPart w:val="D1E3EF65938D4767803A20C325F99A2D"/>
                </w:placeholder>
                <w:temporary/>
                <w:showingPlcHdr/>
                <w15:appearance w15:val="hidden"/>
              </w:sdtPr>
              <w:sdtContent>
                <w:r w:rsidR="006C07E8" w:rsidRPr="006A795E">
                  <w:rPr>
                    <w:noProof/>
                    <w:lang w:val="pt-BR" w:bidi="pt-BR"/>
                  </w:rPr>
                  <w:t>R$ 2.500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177428253"/>
                <w:placeholder>
                  <w:docPart w:val="61DCBA6B05354F369863100F1A82BE2A"/>
                </w:placeholder>
                <w:temporary/>
                <w:showingPlcHdr/>
                <w15:appearance w15:val="hidden"/>
              </w:sdtPr>
              <w:sdtContent>
                <w:r w:rsidR="006C07E8" w:rsidRPr="006A795E">
                  <w:rPr>
                    <w:noProof/>
                    <w:lang w:val="pt-BR" w:bidi="pt-BR"/>
                  </w:rPr>
                  <w:t>R$ 2.500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1990743352"/>
                <w:placeholder>
                  <w:docPart w:val="55485D63CA1E4C5A8B0BA58A904F3912"/>
                </w:placeholder>
                <w:temporary/>
                <w:showingPlcHdr/>
                <w15:appearance w15:val="hidden"/>
              </w:sdtPr>
              <w:sdtContent>
                <w:r w:rsidR="00F24CB9" w:rsidRPr="006A795E">
                  <w:rPr>
                    <w:noProof/>
                    <w:lang w:val="pt-BR" w:bidi="pt-BR"/>
                  </w:rPr>
                  <w:t>Mobília e Equipamentos</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322090345"/>
                <w:placeholder>
                  <w:docPart w:val="08A6CB36B1994B088026CB9E5D1137BA"/>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440105519"/>
                <w:placeholder>
                  <w:docPart w:val="3302167B7B914186902270F3E7DDA02A"/>
                </w:placeholder>
                <w:temporary/>
                <w:showingPlcHdr/>
                <w15:appearance w15:val="hidden"/>
              </w:sdt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591048890"/>
                <w:placeholder>
                  <w:docPart w:val="AF08452D5B7641A0BB9DD89D43B84009"/>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1150130107"/>
                <w:placeholder>
                  <w:docPart w:val="DCCF4A11210844AD842F804F1D2AFDDD"/>
                </w:placeholder>
                <w:temporary/>
                <w:showingPlcHdr/>
                <w15:appearance w15:val="hidden"/>
              </w:sdtPr>
              <w:sdtContent>
                <w:r w:rsidR="00F24CB9" w:rsidRPr="006A795E">
                  <w:rPr>
                    <w:noProof/>
                    <w:lang w:val="pt-BR" w:bidi="pt-BR"/>
                  </w:rPr>
                  <w:t>Melhorias de Arrendamento</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590126092"/>
                <w:placeholder>
                  <w:docPart w:val="3C353A770F9842E1A3005FA793E348CC"/>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887684722"/>
                <w:placeholder>
                  <w:docPart w:val="A442E7CED41A4F298B9AC173C39300B3"/>
                </w:placeholder>
                <w:temporary/>
                <w:showingPlcHdr/>
                <w15:appearance w15:val="hidden"/>
              </w:sdtPr>
              <w:sdtContent>
                <w:r w:rsidR="006C07E8" w:rsidRPr="006A795E">
                  <w:rPr>
                    <w:noProof/>
                    <w:lang w:val="pt-BR" w:bidi="pt-BR"/>
                  </w:rPr>
                  <w:t>R$ 0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578743118"/>
                <w:placeholder>
                  <w:docPart w:val="BD415EFADC514612A5CF3AE5CBAC1B9F"/>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80834835"/>
                <w:placeholder>
                  <w:docPart w:val="D1FE92AACE1E436BAE81A77A2F0AE120"/>
                </w:placeholder>
                <w:temporary/>
                <w:showingPlcHdr/>
                <w15:appearance w15:val="hidden"/>
              </w:sdtPr>
              <w:sdtContent>
                <w:r w:rsidR="00F24CB9" w:rsidRPr="006A795E">
                  <w:rPr>
                    <w:noProof/>
                    <w:lang w:val="pt-BR" w:bidi="pt-BR"/>
                  </w:rPr>
                  <w:t>Depósito(s) de Garantia</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559932679"/>
                <w:placeholder>
                  <w:docPart w:val="4D6FCC66A5D345D4923562CB42480015"/>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879058191"/>
                <w:placeholder>
                  <w:docPart w:val="7C30B7DF972F470EA3A892668EDB4295"/>
                </w:placeholder>
                <w:temporary/>
                <w:showingPlcHdr/>
                <w15:appearance w15:val="hidden"/>
              </w:sdt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111900501"/>
                <w:placeholder>
                  <w:docPart w:val="74D60000336443BF941F131D1BEEAF85"/>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1916820221"/>
                <w:placeholder>
                  <w:docPart w:val="7D0C6B4EAABA43399289B8A539207B33"/>
                </w:placeholder>
                <w:temporary/>
                <w:showingPlcHdr/>
                <w15:appearance w15:val="hidden"/>
              </w:sdtPr>
              <w:sdtContent>
                <w:r w:rsidR="00F24CB9" w:rsidRPr="006A795E">
                  <w:rPr>
                    <w:noProof/>
                    <w:lang w:val="pt-BR" w:bidi="pt-BR"/>
                  </w:rPr>
                  <w:t>Licenças/Permissões/Taxas de Negócios</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772361398"/>
                <w:placeholder>
                  <w:docPart w:val="3CE00D65921A4625B5ED74870404044A"/>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727142038"/>
                <w:placeholder>
                  <w:docPart w:val="0C235A26DC554A75B6EA13B5E0126FFF"/>
                </w:placeholder>
                <w:temporary/>
                <w:showingPlcHdr/>
                <w15:appearance w15:val="hidden"/>
              </w:sdtPr>
              <w:sdtContent>
                <w:r w:rsidR="00051A24" w:rsidRPr="006A795E">
                  <w:rPr>
                    <w:noProof/>
                    <w:lang w:val="pt-BR" w:bidi="pt-BR"/>
                  </w:rPr>
                  <w:t>R$ 5.000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672689922"/>
                <w:placeholder>
                  <w:docPart w:val="E34409AD3CD0487C88B15BAD5EF045B8"/>
                </w:placeholder>
                <w:temporary/>
                <w:showingPlcHdr/>
                <w15:appearance w15:val="hidden"/>
              </w:sdtPr>
              <w:sdtContent>
                <w:r w:rsidR="00051A24" w:rsidRPr="006A795E">
                  <w:rPr>
                    <w:noProof/>
                    <w:lang w:val="pt-BR" w:bidi="pt-BR"/>
                  </w:rPr>
                  <w:t>R$ 5.000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1469504943"/>
                <w:placeholder>
                  <w:docPart w:val="B5CC9726BE474562A2443CC98312FE0D"/>
                </w:placeholder>
                <w:temporary/>
                <w:showingPlcHdr/>
                <w15:appearance w15:val="hidden"/>
              </w:sdtPr>
              <w:sdtContent>
                <w:r w:rsidR="00F24CB9" w:rsidRPr="006A795E">
                  <w:rPr>
                    <w:noProof/>
                    <w:lang w:val="pt-BR" w:bidi="pt-BR"/>
                  </w:rPr>
                  <w:t>Serviços Profissionais - Jurídico, Contabilidade</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322586290"/>
                <w:placeholder>
                  <w:docPart w:val="07DF7AFB2EE74952A8AE314B5858AFA8"/>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626119459"/>
                <w:placeholder>
                  <w:docPart w:val="6584825FB241401FBC37F7C1DE9BF73A"/>
                </w:placeholder>
                <w:temporary/>
                <w:showingPlcHdr/>
                <w15:appearance w15:val="hidden"/>
              </w:sdtPr>
              <w:sdtContent>
                <w:r w:rsidR="006C07E8" w:rsidRPr="006A795E">
                  <w:rPr>
                    <w:noProof/>
                    <w:lang w:val="pt-BR" w:bidi="pt-BR"/>
                  </w:rPr>
                  <w:t>R$ 1.500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967085106"/>
                <w:placeholder>
                  <w:docPart w:val="D90404B484894EA288F58C6F53EEAA33"/>
                </w:placeholder>
                <w:temporary/>
                <w:showingPlcHdr/>
                <w15:appearance w15:val="hidden"/>
              </w:sdtPr>
              <w:sdtContent>
                <w:r w:rsidR="006C07E8" w:rsidRPr="006A795E">
                  <w:rPr>
                    <w:noProof/>
                    <w:lang w:val="pt-BR" w:bidi="pt-BR"/>
                  </w:rPr>
                  <w:t>R$ 1.500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2122649264"/>
                <w:placeholder>
                  <w:docPart w:val="AE00E3C6B16B479A85832508CC058B79"/>
                </w:placeholder>
                <w:temporary/>
                <w:showingPlcHdr/>
                <w15:appearance w15:val="hidden"/>
              </w:sdtPr>
              <w:sdtContent>
                <w:r w:rsidR="00F24CB9" w:rsidRPr="006A795E">
                  <w:rPr>
                    <w:noProof/>
                    <w:lang w:val="pt-BR" w:bidi="pt-BR"/>
                  </w:rPr>
                  <w:t>Consultor(es)</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337377402"/>
                <w:placeholder>
                  <w:docPart w:val="B3CE5AD572634BE9A81AF70B1C497DFB"/>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922452783"/>
                <w:placeholder>
                  <w:docPart w:val="3ACFA0F0DF39484DB7E3E05BE3DA99C1"/>
                </w:placeholder>
                <w:temporary/>
                <w:showingPlcHdr/>
                <w15:appearance w15:val="hidden"/>
              </w:sdtPr>
              <w:sdtContent>
                <w:r w:rsidR="006C07E8" w:rsidRPr="006A795E">
                  <w:rPr>
                    <w:noProof/>
                    <w:lang w:val="pt-BR" w:bidi="pt-BR"/>
                  </w:rPr>
                  <w:t>R$ 0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410579709"/>
                <w:placeholder>
                  <w:docPart w:val="157B96921B094E5BADC0168717CB65C9"/>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1480349045"/>
                <w:placeholder>
                  <w:docPart w:val="B977360CB7DD4A598AE7AAFF9C6D9A56"/>
                </w:placeholder>
                <w:temporary/>
                <w:showingPlcHdr/>
                <w15:appearance w15:val="hidden"/>
              </w:sdtPr>
              <w:sdtContent>
                <w:r w:rsidR="00F24CB9" w:rsidRPr="006A795E">
                  <w:rPr>
                    <w:noProof/>
                    <w:lang w:val="pt-BR" w:bidi="pt-BR"/>
                  </w:rPr>
                  <w:t>Inventário</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306863520"/>
                <w:placeholder>
                  <w:docPart w:val="D3DE6DD1E068447097460AFA35214B38"/>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667171165"/>
                <w:placeholder>
                  <w:docPart w:val="FDBD3912677B41AF89528BF401F6E3FF"/>
                </w:placeholder>
                <w:temporary/>
                <w:showingPlcHdr/>
                <w15:appearance w15:val="hidden"/>
              </w:sdtPr>
              <w:sdtContent>
                <w:r w:rsidR="006C07E8" w:rsidRPr="006A795E">
                  <w:rPr>
                    <w:noProof/>
                    <w:lang w:val="pt-BR" w:bidi="pt-BR"/>
                  </w:rPr>
                  <w:t>R$ 0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313025641"/>
                <w:placeholder>
                  <w:docPart w:val="7059EF09044D4618A682DD4913D322FD"/>
                </w:placeholder>
                <w:temporary/>
                <w:showingPlcHdr/>
                <w15:appearance w15:val="hidden"/>
              </w:sdtPr>
              <w:sdtContent>
                <w:r w:rsidR="006C07E8" w:rsidRPr="006A795E">
                  <w:rPr>
                    <w:noProof/>
                    <w:lang w:val="pt-BR" w:bidi="pt-BR"/>
                  </w:rPr>
                  <w:t>R$ 0</w:t>
                </w:r>
              </w:sdtContent>
            </w:sdt>
          </w:p>
        </w:tc>
      </w:tr>
      <w:tr w:rsidR="008F704C" w:rsidRPr="006A795E" w:rsidTr="008F704C">
        <w:trPr>
          <w:trHeight w:val="312"/>
        </w:trPr>
        <w:tc>
          <w:tcPr>
            <w:tcW w:w="1664" w:type="pct"/>
            <w:shd w:val="clear" w:color="auto" w:fill="auto"/>
            <w:vAlign w:val="center"/>
            <w:hideMark/>
          </w:tcPr>
          <w:p w:rsidR="008F704C" w:rsidRPr="006A795E" w:rsidRDefault="00E242D7" w:rsidP="00974DD3">
            <w:pPr>
              <w:pStyle w:val="Textodetabelagrande"/>
              <w:rPr>
                <w:noProof/>
                <w:lang w:val="pt-BR"/>
              </w:rPr>
            </w:pPr>
            <w:sdt>
              <w:sdtPr>
                <w:rPr>
                  <w:noProof/>
                  <w:lang w:val="pt-BR"/>
                </w:rPr>
                <w:id w:val="802361237"/>
                <w:placeholder>
                  <w:docPart w:val="CA544A7FB673403ABB1A254B66F249C2"/>
                </w:placeholder>
                <w:temporary/>
                <w:showingPlcHdr/>
                <w15:appearance w15:val="hidden"/>
              </w:sdtPr>
              <w:sdtContent>
                <w:r w:rsidR="00F24CB9" w:rsidRPr="006A795E">
                  <w:rPr>
                    <w:noProof/>
                    <w:lang w:val="pt-BR" w:bidi="pt-BR"/>
                  </w:rPr>
                  <w:t>Dinheiro em Caixa (Capital de Giro)</w:t>
                </w:r>
              </w:sdtContent>
            </w:sdt>
          </w:p>
        </w:tc>
        <w:tc>
          <w:tcPr>
            <w:tcW w:w="832" w:type="pct"/>
            <w:shd w:val="clear" w:color="auto" w:fill="auto"/>
            <w:noWrap/>
            <w:vAlign w:val="center"/>
            <w:hideMark/>
          </w:tcPr>
          <w:p w:rsidR="008F704C" w:rsidRPr="006A795E" w:rsidRDefault="008F704C" w:rsidP="00974DD3">
            <w:pPr>
              <w:pStyle w:val="Textodetabelagrande"/>
              <w:rPr>
                <w:noProof/>
                <w:lang w:val="pt-BR"/>
              </w:rPr>
            </w:pPr>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084528651"/>
                <w:placeholder>
                  <w:docPart w:val="972B5D2495C24810B3C9A5731E6EAD18"/>
                </w:placeholder>
                <w:temporary/>
                <w:showingPlcHdr/>
                <w15:appearance w15:val="hidden"/>
              </w:sdtPr>
              <w:sdtContent>
                <w:r w:rsidR="006C07E8" w:rsidRPr="006A795E">
                  <w:rPr>
                    <w:noProof/>
                    <w:lang w:val="pt-BR" w:bidi="pt-BR"/>
                  </w:rPr>
                  <w:t>R$ 0</w:t>
                </w:r>
              </w:sdtContent>
            </w:sdt>
          </w:p>
        </w:tc>
        <w:tc>
          <w:tcPr>
            <w:tcW w:w="83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1342775083"/>
                <w:placeholder>
                  <w:docPart w:val="1EDE0A6C48984752B1D6FD05F238E4C0"/>
                </w:placeholder>
                <w:temporary/>
                <w:showingPlcHdr/>
                <w15:appearance w15:val="hidden"/>
              </w:sdtPr>
              <w:sdtContent>
                <w:r w:rsidR="00051A24" w:rsidRPr="006A795E">
                  <w:rPr>
                    <w:noProof/>
                    <w:lang w:val="pt-BR" w:bidi="pt-BR"/>
                  </w:rPr>
                  <w:t>R$ 1.000</w:t>
                </w:r>
              </w:sdtContent>
            </w:sdt>
          </w:p>
        </w:tc>
        <w:tc>
          <w:tcPr>
            <w:tcW w:w="842" w:type="pct"/>
            <w:shd w:val="clear" w:color="auto" w:fill="auto"/>
            <w:noWrap/>
            <w:vAlign w:val="center"/>
            <w:hideMark/>
          </w:tcPr>
          <w:p w:rsidR="008F704C" w:rsidRPr="006A795E" w:rsidRDefault="00E242D7" w:rsidP="00974DD3">
            <w:pPr>
              <w:pStyle w:val="Textodetabelagrande"/>
              <w:rPr>
                <w:noProof/>
                <w:lang w:val="pt-BR"/>
              </w:rPr>
            </w:pPr>
            <w:sdt>
              <w:sdtPr>
                <w:rPr>
                  <w:noProof/>
                  <w:lang w:val="pt-BR"/>
                </w:rPr>
                <w:id w:val="-958786794"/>
                <w:placeholder>
                  <w:docPart w:val="4A66CD71E83A4F02A8B0340C10E48E58"/>
                </w:placeholder>
                <w:temporary/>
                <w:showingPlcHdr/>
                <w15:appearance w15:val="hidden"/>
              </w:sdtPr>
              <w:sdtContent>
                <w:r w:rsidR="00051A24" w:rsidRPr="006A795E">
                  <w:rPr>
                    <w:noProof/>
                    <w:lang w:val="pt-BR" w:bidi="pt-BR"/>
                  </w:rPr>
                  <w:t>R$ 1.000</w:t>
                </w:r>
              </w:sdtContent>
            </w:sdt>
          </w:p>
        </w:tc>
      </w:tr>
      <w:tr w:rsidR="008F704C" w:rsidRPr="006A795E" w:rsidTr="008F704C">
        <w:trPr>
          <w:trHeight w:val="312"/>
        </w:trPr>
        <w:tc>
          <w:tcPr>
            <w:tcW w:w="1664" w:type="pct"/>
            <w:shd w:val="clear" w:color="auto" w:fill="F2F2F2" w:themeFill="background1" w:themeFillShade="F2"/>
            <w:vAlign w:val="center"/>
            <w:hideMark/>
          </w:tcPr>
          <w:p w:rsidR="008F704C" w:rsidRPr="006A795E" w:rsidRDefault="00E242D7" w:rsidP="00974DD3">
            <w:pPr>
              <w:pStyle w:val="Textodetabelagrande"/>
              <w:rPr>
                <w:noProof/>
                <w:lang w:val="pt-BR"/>
              </w:rPr>
            </w:pPr>
            <w:sdt>
              <w:sdtPr>
                <w:rPr>
                  <w:noProof/>
                  <w:lang w:val="pt-BR"/>
                </w:rPr>
                <w:id w:val="367719408"/>
                <w:placeholder>
                  <w:docPart w:val="2ACA4EC3307F48E281864E9E1C598438"/>
                </w:placeholder>
                <w:temporary/>
                <w:showingPlcHdr/>
                <w15:appearance w15:val="hidden"/>
              </w:sdtPr>
              <w:sdtContent>
                <w:r w:rsidR="00F24CB9" w:rsidRPr="006A795E">
                  <w:rPr>
                    <w:noProof/>
                    <w:lang w:val="pt-BR" w:bidi="pt-BR"/>
                  </w:rPr>
                  <w:t>Diversos</w:t>
                </w:r>
              </w:sdtContent>
            </w:sdt>
          </w:p>
        </w:tc>
        <w:tc>
          <w:tcPr>
            <w:tcW w:w="832" w:type="pct"/>
            <w:shd w:val="clear" w:color="auto" w:fill="F2F2F2" w:themeFill="background1" w:themeFillShade="F2"/>
            <w:noWrap/>
            <w:vAlign w:val="center"/>
            <w:hideMark/>
          </w:tcPr>
          <w:p w:rsidR="008F704C" w:rsidRPr="006A795E" w:rsidRDefault="008F704C" w:rsidP="00974DD3">
            <w:pPr>
              <w:pStyle w:val="Textodetabelagrande"/>
              <w:rPr>
                <w:noProof/>
                <w:lang w:val="pt-BR"/>
              </w:rPr>
            </w:pPr>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805622218"/>
                <w:placeholder>
                  <w:docPart w:val="A828EDA9125E4A8FBFA8EDE91C5790ED"/>
                </w:placeholder>
                <w:temporary/>
                <w:showingPlcHdr/>
                <w15:appearance w15:val="hidden"/>
              </w:sdtPr>
              <w:sdtContent>
                <w:r w:rsidR="006C07E8" w:rsidRPr="006A795E">
                  <w:rPr>
                    <w:noProof/>
                    <w:lang w:val="pt-BR" w:bidi="pt-BR"/>
                  </w:rPr>
                  <w:t>R$ 0</w:t>
                </w:r>
              </w:sdtContent>
            </w:sdt>
          </w:p>
        </w:tc>
        <w:tc>
          <w:tcPr>
            <w:tcW w:w="83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123693887"/>
                <w:placeholder>
                  <w:docPart w:val="71D3C638F01C4954914E13C27E9A36DA"/>
                </w:placeholder>
                <w:temporary/>
                <w:showingPlcHdr/>
                <w15:appearance w15:val="hidden"/>
              </w:sdtPr>
              <w:sdtContent>
                <w:r w:rsidR="006C07E8" w:rsidRPr="006A795E">
                  <w:rPr>
                    <w:noProof/>
                    <w:lang w:val="pt-BR" w:bidi="pt-BR"/>
                  </w:rPr>
                  <w:t>R$ 2.000</w:t>
                </w:r>
              </w:sdtContent>
            </w:sdt>
          </w:p>
        </w:tc>
        <w:tc>
          <w:tcPr>
            <w:tcW w:w="842" w:type="pct"/>
            <w:shd w:val="clear" w:color="auto" w:fill="F2F2F2" w:themeFill="background1" w:themeFillShade="F2"/>
            <w:noWrap/>
            <w:vAlign w:val="center"/>
            <w:hideMark/>
          </w:tcPr>
          <w:p w:rsidR="008F704C" w:rsidRPr="006A795E" w:rsidRDefault="00E242D7" w:rsidP="00974DD3">
            <w:pPr>
              <w:pStyle w:val="Textodetabelagrande"/>
              <w:rPr>
                <w:noProof/>
                <w:lang w:val="pt-BR"/>
              </w:rPr>
            </w:pPr>
            <w:sdt>
              <w:sdtPr>
                <w:rPr>
                  <w:noProof/>
                  <w:lang w:val="pt-BR"/>
                </w:rPr>
                <w:id w:val="1185480122"/>
                <w:placeholder>
                  <w:docPart w:val="EAAC0BE7F5114119B736E33E564C0097"/>
                </w:placeholder>
                <w:temporary/>
                <w:showingPlcHdr/>
                <w15:appearance w15:val="hidden"/>
              </w:sdtPr>
              <w:sdtContent>
                <w:r w:rsidR="006C07E8" w:rsidRPr="006A795E">
                  <w:rPr>
                    <w:noProof/>
                    <w:lang w:val="pt-BR" w:bidi="pt-BR"/>
                  </w:rPr>
                  <w:t>R$ 2.000</w:t>
                </w:r>
              </w:sdtContent>
            </w:sdt>
          </w:p>
        </w:tc>
      </w:tr>
      <w:tr w:rsidR="008F704C" w:rsidRPr="006A795E" w:rsidTr="008F704C">
        <w:trPr>
          <w:trHeight w:val="312"/>
        </w:trPr>
        <w:sdt>
          <w:sdtPr>
            <w:rPr>
              <w:rStyle w:val="Negrito"/>
              <w:noProof/>
              <w:lang w:val="pt-BR"/>
            </w:rPr>
            <w:id w:val="-1942444704"/>
            <w:placeholder>
              <w:docPart w:val="EE0093CCB059476CAD1C1D05EC070909"/>
            </w:placeholder>
            <w:temporary/>
            <w:showingPlcHdr/>
            <w15:appearance w15:val="hidden"/>
          </w:sdtPr>
          <w:sdtContent>
            <w:tc>
              <w:tcPr>
                <w:tcW w:w="1664" w:type="pct"/>
                <w:shd w:val="clear" w:color="auto" w:fill="F0CDA1" w:themeFill="accent1"/>
                <w:vAlign w:val="center"/>
                <w:hideMark/>
              </w:tcPr>
              <w:p w:rsidR="008F704C" w:rsidRPr="006A795E" w:rsidRDefault="009500FA" w:rsidP="00974DD3">
                <w:pPr>
                  <w:pStyle w:val="Textodetabelagrande"/>
                  <w:rPr>
                    <w:rStyle w:val="Negrito"/>
                    <w:noProof/>
                    <w:lang w:val="pt-BR"/>
                  </w:rPr>
                </w:pPr>
                <w:r w:rsidRPr="006A795E">
                  <w:rPr>
                    <w:rStyle w:val="Negrito"/>
                    <w:noProof/>
                    <w:lang w:val="pt-BR" w:bidi="pt-BR"/>
                  </w:rPr>
                  <w:t>ORÇAMENTO ESTIMADO DE CRIAÇÃO DA EMPRESA</w:t>
                </w:r>
              </w:p>
            </w:tc>
          </w:sdtContent>
        </w:sdt>
        <w:tc>
          <w:tcPr>
            <w:tcW w:w="832" w:type="pct"/>
            <w:shd w:val="clear" w:color="auto" w:fill="F0CDA1" w:themeFill="accent1"/>
            <w:noWrap/>
            <w:vAlign w:val="center"/>
            <w:hideMark/>
          </w:tcPr>
          <w:p w:rsidR="008F704C" w:rsidRPr="006A795E" w:rsidRDefault="008F704C" w:rsidP="00974DD3">
            <w:pPr>
              <w:pStyle w:val="Textodetabelagrande"/>
              <w:rPr>
                <w:rStyle w:val="Negrito"/>
                <w:noProof/>
                <w:lang w:val="pt-BR"/>
              </w:rPr>
            </w:pPr>
          </w:p>
        </w:tc>
        <w:tc>
          <w:tcPr>
            <w:tcW w:w="832" w:type="pct"/>
            <w:shd w:val="clear" w:color="auto" w:fill="F0CDA1" w:themeFill="accent1"/>
            <w:noWrap/>
            <w:vAlign w:val="center"/>
            <w:hideMark/>
          </w:tcPr>
          <w:p w:rsidR="008F704C" w:rsidRPr="006A795E" w:rsidRDefault="008F704C" w:rsidP="00974DD3">
            <w:pPr>
              <w:pStyle w:val="Textodetabelagrande"/>
              <w:rPr>
                <w:rStyle w:val="Negrito"/>
                <w:noProof/>
                <w:lang w:val="pt-BR"/>
              </w:rPr>
            </w:pPr>
          </w:p>
        </w:tc>
        <w:tc>
          <w:tcPr>
            <w:tcW w:w="832" w:type="pct"/>
            <w:shd w:val="clear" w:color="auto" w:fill="F0CDA1" w:themeFill="accent1"/>
            <w:noWrap/>
            <w:vAlign w:val="center"/>
            <w:hideMark/>
          </w:tcPr>
          <w:p w:rsidR="008F704C" w:rsidRPr="006A795E" w:rsidRDefault="008F704C" w:rsidP="00974DD3">
            <w:pPr>
              <w:pStyle w:val="Textodetabelagrande"/>
              <w:rPr>
                <w:rStyle w:val="Negrito"/>
                <w:noProof/>
                <w:lang w:val="pt-BR"/>
              </w:rPr>
            </w:pPr>
          </w:p>
        </w:tc>
        <w:tc>
          <w:tcPr>
            <w:tcW w:w="842" w:type="pct"/>
            <w:shd w:val="clear" w:color="auto" w:fill="F0CDA1" w:themeFill="accent1"/>
            <w:noWrap/>
            <w:vAlign w:val="center"/>
            <w:hideMark/>
          </w:tcPr>
          <w:p w:rsidR="008F704C" w:rsidRPr="006A795E" w:rsidRDefault="00E242D7" w:rsidP="00974DD3">
            <w:pPr>
              <w:pStyle w:val="Textodetabelagrande"/>
              <w:rPr>
                <w:rStyle w:val="Negrito"/>
                <w:noProof/>
                <w:lang w:val="pt-BR"/>
              </w:rPr>
            </w:pPr>
            <w:sdt>
              <w:sdtPr>
                <w:rPr>
                  <w:rStyle w:val="Negrito"/>
                  <w:noProof/>
                  <w:lang w:val="pt-BR"/>
                </w:rPr>
                <w:id w:val="8655824"/>
                <w:placeholder>
                  <w:docPart w:val="464A51F13919485197AF75158EF65924"/>
                </w:placeholder>
                <w:temporary/>
                <w:showingPlcHdr/>
                <w15:appearance w15:val="hidden"/>
              </w:sdtPr>
              <w:sdtContent>
                <w:r w:rsidR="009500FA" w:rsidRPr="006A795E">
                  <w:rPr>
                    <w:rStyle w:val="Negrito"/>
                    <w:noProof/>
                    <w:lang w:val="pt-BR" w:bidi="pt-BR"/>
                  </w:rPr>
                  <w:t>R$ 26.472</w:t>
                </w:r>
              </w:sdtContent>
            </w:sdt>
          </w:p>
        </w:tc>
      </w:tr>
      <w:tr w:rsidR="008F704C" w:rsidRPr="006A795E" w:rsidTr="008F704C">
        <w:trPr>
          <w:trHeight w:val="312"/>
        </w:trPr>
        <w:sdt>
          <w:sdtPr>
            <w:rPr>
              <w:noProof/>
              <w:lang w:val="pt-BR"/>
            </w:rPr>
            <w:id w:val="-320889793"/>
            <w:placeholder>
              <w:docPart w:val="C1BB76758C69461DB31A706D33D128E4"/>
            </w:placeholder>
            <w:temporary/>
            <w:showingPlcHdr/>
            <w15:appearance w15:val="hidden"/>
          </w:sdtPr>
          <w:sdtContent>
            <w:tc>
              <w:tcPr>
                <w:tcW w:w="5000" w:type="pct"/>
                <w:gridSpan w:val="5"/>
                <w:shd w:val="clear" w:color="auto" w:fill="auto"/>
                <w:vAlign w:val="center"/>
              </w:tcPr>
              <w:p w:rsidR="008F704C" w:rsidRPr="006A795E" w:rsidRDefault="009500FA" w:rsidP="009500FA">
                <w:pPr>
                  <w:pStyle w:val="Textodetabelagrande"/>
                  <w:rPr>
                    <w:noProof/>
                    <w:lang w:val="pt-BR"/>
                  </w:rPr>
                </w:pPr>
                <w:r w:rsidRPr="006A795E">
                  <w:rPr>
                    <w:noProof/>
                    <w:lang w:val="pt-BR" w:bidi="pt-BR"/>
                  </w:rPr>
                  <w:t>* Com base em funcionários de meio expediente. Isso poderá ser alterado depois que você alcançar o seu benchmark de crescimento.</w:t>
                </w:r>
              </w:p>
            </w:tc>
          </w:sdtContent>
        </w:sdt>
      </w:tr>
    </w:tbl>
    <w:p w:rsidR="008F704C" w:rsidRPr="006A795E" w:rsidRDefault="008F704C">
      <w:pPr>
        <w:spacing w:after="160" w:line="259" w:lineRule="auto"/>
        <w:rPr>
          <w:noProof/>
          <w:lang w:val="pt-BR"/>
        </w:rPr>
      </w:pPr>
      <w:r w:rsidRPr="006A795E">
        <w:rPr>
          <w:noProof/>
          <w:lang w:val="pt-BR" w:bidi="pt-BR"/>
        </w:rPr>
        <w:br w:type="page"/>
      </w:r>
    </w:p>
    <w:p w:rsidR="008F704C" w:rsidRPr="006A795E" w:rsidRDefault="00E242D7" w:rsidP="009D092C">
      <w:pPr>
        <w:spacing w:before="0"/>
        <w:rPr>
          <w:noProof/>
          <w:lang w:val="pt-BR"/>
        </w:rPr>
      </w:pPr>
      <w:sdt>
        <w:sdtPr>
          <w:rPr>
            <w:rStyle w:val="Negrito"/>
            <w:noProof/>
            <w:lang w:val="pt-BR"/>
          </w:rPr>
          <w:id w:val="1285316403"/>
          <w:placeholder>
            <w:docPart w:val="86B90BC09CC24C8A99CDC669F24DB4CA"/>
          </w:placeholder>
          <w:temporary/>
          <w:showingPlcHdr/>
          <w15:appearance w15:val="hidden"/>
        </w:sdtPr>
        <w:sdtContent>
          <w:r w:rsidR="008F704C" w:rsidRPr="006A795E">
            <w:rPr>
              <w:b/>
              <w:noProof/>
              <w:lang w:val="pt-BR" w:bidi="pt-BR"/>
            </w:rPr>
            <w:t>Modelo de Lucros e Perdas Projetados:</w:t>
          </w:r>
        </w:sdtContent>
      </w:sdt>
      <w:r w:rsidR="008F704C" w:rsidRPr="006A795E">
        <w:rPr>
          <w:noProof/>
          <w:lang w:val="pt-BR" w:bidi="pt-BR"/>
        </w:rPr>
        <w:t xml:space="preserve"> </w:t>
      </w:r>
      <w:sdt>
        <w:sdtPr>
          <w:rPr>
            <w:noProof/>
            <w:lang w:val="pt-BR"/>
          </w:rPr>
          <w:id w:val="-2025386147"/>
          <w:placeholder>
            <w:docPart w:val="B07470C25055403BB9362CFCA2FCC6A6"/>
          </w:placeholder>
          <w:temporary/>
          <w:showingPlcHdr/>
          <w15:appearance w15:val="hidden"/>
        </w:sdtPr>
        <w:sdtContent>
          <w:r w:rsidR="00A41799" w:rsidRPr="006A795E">
            <w:rPr>
              <w:noProof/>
              <w:lang w:val="pt-BR" w:bidi="pt-BR"/>
            </w:rPr>
            <w:t>O modelo abaixo mostra um exemplo das projeções que uma pequena empresa está realizando para seus primeiros 12 meses de operação. A parte superior da tabela mostra as vendas projetadas e o lucro bruto. Este é um bom lugar para começar a criar a previsão de vendas da empresa. A próxima seção lista as despesas recorrentes que a empresa está projetando para os mesmos meses. Estas devem ser consistentes com os custos iniciais estimados que preenchidos na seção anterior. Na parte inferior deste modelo, é possível ver quando a empresa está se tornando lucrativa e quais itens de despesas têm maior impacto sobre a rentabilidade. Há uma tabela em branco no Apêndice para completar as próprias projeções de custos iniciais.</w:t>
          </w:r>
        </w:sdtContent>
      </w:sdt>
    </w:p>
    <w:tbl>
      <w:tblPr>
        <w:tblW w:w="5000" w:type="pct"/>
        <w:tblLook w:val="04A0" w:firstRow="1" w:lastRow="0" w:firstColumn="1" w:lastColumn="0" w:noHBand="0" w:noVBand="1"/>
      </w:tblPr>
      <w:tblGrid>
        <w:gridCol w:w="2206"/>
        <w:gridCol w:w="1005"/>
        <w:gridCol w:w="943"/>
        <w:gridCol w:w="943"/>
        <w:gridCol w:w="959"/>
        <w:gridCol w:w="943"/>
        <w:gridCol w:w="472"/>
        <w:gridCol w:w="472"/>
        <w:gridCol w:w="943"/>
        <w:gridCol w:w="943"/>
        <w:gridCol w:w="959"/>
        <w:gridCol w:w="959"/>
        <w:gridCol w:w="943"/>
        <w:gridCol w:w="959"/>
        <w:gridCol w:w="1029"/>
      </w:tblGrid>
      <w:tr w:rsidR="00E552C8" w:rsidRPr="006A795E" w:rsidTr="000811A0">
        <w:trPr>
          <w:trHeight w:val="244"/>
        </w:trPr>
        <w:sdt>
          <w:sdtPr>
            <w:rPr>
              <w:noProof/>
              <w:lang w:val="pt-BR"/>
            </w:rPr>
            <w:id w:val="-1657995719"/>
            <w:placeholder>
              <w:docPart w:val="F070E0AF2BDF4AC3A3EB02207A3EA0F3"/>
            </w:placeholder>
            <w:temporary/>
            <w:showingPlcHdr/>
            <w15:appearance w15:val="hidden"/>
          </w:sdtPr>
          <w:sdtContent>
            <w:tc>
              <w:tcPr>
                <w:tcW w:w="0" w:type="auto"/>
                <w:gridSpan w:val="15"/>
                <w:shd w:val="clear" w:color="auto" w:fill="107082" w:themeFill="accent2"/>
                <w:noWrap/>
                <w:vAlign w:val="center"/>
                <w:hideMark/>
              </w:tcPr>
              <w:p w:rsidR="00E552C8" w:rsidRPr="006A795E" w:rsidRDefault="00B74A29" w:rsidP="00974DD3">
                <w:pPr>
                  <w:pStyle w:val="TtulosdaTabela"/>
                  <w:rPr>
                    <w:noProof/>
                    <w:lang w:val="pt-BR"/>
                  </w:rPr>
                </w:pPr>
                <w:r w:rsidRPr="006A795E">
                  <w:rPr>
                    <w:noProof/>
                    <w:lang w:val="pt-BR" w:bidi="pt-BR"/>
                  </w:rPr>
                  <w:t>CUSTOS DE CRIAÇÃO DA EMPRESA</w:t>
                </w:r>
              </w:p>
            </w:tc>
          </w:sdtContent>
        </w:sdt>
      </w:tr>
      <w:tr w:rsidR="00E552C8" w:rsidRPr="006A795E" w:rsidTr="000811A0">
        <w:trPr>
          <w:trHeight w:val="244"/>
        </w:trPr>
        <w:sdt>
          <w:sdtPr>
            <w:rPr>
              <w:noProof/>
              <w:lang w:val="pt-BR"/>
            </w:rPr>
            <w:id w:val="-2108496635"/>
            <w:placeholder>
              <w:docPart w:val="C9FC58669B8A474EBDDCE6F3C6F03633"/>
            </w:placeholder>
            <w:temporary/>
            <w:showingPlcHdr/>
            <w15:appearance w15:val="hidden"/>
          </w:sdtPr>
          <w:sdtContent>
            <w:tc>
              <w:tcPr>
                <w:tcW w:w="0" w:type="auto"/>
                <w:gridSpan w:val="7"/>
                <w:shd w:val="clear" w:color="auto" w:fill="auto"/>
                <w:noWrap/>
                <w:vAlign w:val="center"/>
              </w:tcPr>
              <w:p w:rsidR="00E552C8" w:rsidRPr="006A795E" w:rsidRDefault="006F1C41" w:rsidP="00974DD3">
                <w:pPr>
                  <w:pStyle w:val="Textodetabelagrande"/>
                  <w:rPr>
                    <w:noProof/>
                    <w:lang w:val="pt-BR"/>
                  </w:rPr>
                </w:pPr>
                <w:r w:rsidRPr="006A795E">
                  <w:rPr>
                    <w:noProof/>
                    <w:lang w:val="pt-BR" w:bidi="pt-BR"/>
                  </w:rPr>
                  <w:t>Sua agência baseada no Office</w:t>
                </w:r>
              </w:p>
            </w:tc>
          </w:sdtContent>
        </w:sdt>
        <w:sdt>
          <w:sdtPr>
            <w:rPr>
              <w:noProof/>
              <w:lang w:val="pt-BR"/>
            </w:rPr>
            <w:id w:val="58296495"/>
            <w:placeholder>
              <w:docPart w:val="4D64099C1CBA4523B7DAFFD7CB85100B"/>
            </w:placeholder>
            <w:temporary/>
            <w:showingPlcHdr/>
            <w15:appearance w15:val="hidden"/>
          </w:sdtPr>
          <w:sdtContent>
            <w:tc>
              <w:tcPr>
                <w:tcW w:w="0" w:type="auto"/>
                <w:gridSpan w:val="8"/>
                <w:shd w:val="clear" w:color="auto" w:fill="auto"/>
                <w:vAlign w:val="center"/>
              </w:tcPr>
              <w:p w:rsidR="00E552C8" w:rsidRPr="006A795E" w:rsidRDefault="00B74A29" w:rsidP="00974DD3">
                <w:pPr>
                  <w:pStyle w:val="Textodetabelagrande"/>
                  <w:jc w:val="right"/>
                  <w:rPr>
                    <w:noProof/>
                    <w:lang w:val="pt-BR"/>
                  </w:rPr>
                </w:pPr>
                <w:r w:rsidRPr="006A795E">
                  <w:rPr>
                    <w:noProof/>
                    <w:lang w:val="pt-BR" w:bidi="pt-BR"/>
                  </w:rPr>
                  <w:t>1º de janeiro de 20xx</w:t>
                </w:r>
              </w:p>
            </w:tc>
          </w:sdtContent>
        </w:sdt>
      </w:tr>
      <w:tr w:rsidR="00E237E8" w:rsidRPr="006A795E" w:rsidTr="000811A0">
        <w:trPr>
          <w:trHeight w:val="244"/>
        </w:trPr>
        <w:sdt>
          <w:sdtPr>
            <w:rPr>
              <w:rStyle w:val="Negrito"/>
              <w:noProof/>
              <w:lang w:val="pt-BR"/>
            </w:rPr>
            <w:id w:val="1339421856"/>
            <w:placeholder>
              <w:docPart w:val="8B00E8697B8A46DBA0B5707E1589CD28"/>
            </w:placeholder>
            <w:temporary/>
            <w:showingPlcHdr/>
            <w15:appearance w15:val="hidden"/>
          </w:sdtPr>
          <w:sdtContent>
            <w:tc>
              <w:tcPr>
                <w:tcW w:w="2207" w:type="dxa"/>
                <w:shd w:val="clear" w:color="auto" w:fill="F0CDA1" w:themeFill="accent1"/>
                <w:vAlign w:val="center"/>
                <w:hideMark/>
              </w:tcPr>
              <w:p w:rsidR="00E552C8" w:rsidRPr="006A795E" w:rsidRDefault="00B74A29" w:rsidP="00974DD3">
                <w:pPr>
                  <w:pStyle w:val="Textodetabelagrande"/>
                  <w:rPr>
                    <w:rStyle w:val="Negrito"/>
                    <w:noProof/>
                    <w:lang w:val="pt-BR"/>
                  </w:rPr>
                </w:pPr>
                <w:r w:rsidRPr="006A795E">
                  <w:rPr>
                    <w:rStyle w:val="Negrito"/>
                    <w:noProof/>
                    <w:lang w:val="pt-BR" w:bidi="pt-BR"/>
                  </w:rPr>
                  <w:t>RECEITA</w:t>
                </w:r>
              </w:p>
            </w:tc>
          </w:sdtContent>
        </w:sdt>
        <w:tc>
          <w:tcPr>
            <w:tcW w:w="1005" w:type="dxa"/>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992865030"/>
                <w:placeholder>
                  <w:docPart w:val="CB959E1457AD47F7861A560D45EDEB4C"/>
                </w:placeholder>
                <w:temporary/>
                <w:showingPlcHdr/>
                <w15:appearance w15:val="hidden"/>
              </w:sdtPr>
              <w:sdtContent>
                <w:r w:rsidR="00B74A29" w:rsidRPr="006A795E">
                  <w:rPr>
                    <w:rStyle w:val="Negrito"/>
                    <w:noProof/>
                    <w:lang w:val="pt-BR" w:bidi="pt-BR"/>
                  </w:rPr>
                  <w:t>JAN</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235434229"/>
                <w:placeholder>
                  <w:docPart w:val="A5BC3058A2BC4083A573405FE4AA9952"/>
                </w:placeholder>
                <w:temporary/>
                <w:showingPlcHdr/>
                <w15:appearance w15:val="hidden"/>
              </w:sdtPr>
              <w:sdtContent>
                <w:r w:rsidR="00B74A29" w:rsidRPr="006A795E">
                  <w:rPr>
                    <w:rStyle w:val="Negrito"/>
                    <w:noProof/>
                    <w:lang w:val="pt-BR" w:bidi="pt-BR"/>
                  </w:rPr>
                  <w:t>FEV</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178861700"/>
                <w:placeholder>
                  <w:docPart w:val="606685142A6D4D929615A00AD4CA36D8"/>
                </w:placeholder>
                <w:temporary/>
                <w:showingPlcHdr/>
                <w15:appearance w15:val="hidden"/>
              </w:sdtPr>
              <w:sdtContent>
                <w:r w:rsidR="00B74A29" w:rsidRPr="006A795E">
                  <w:rPr>
                    <w:rStyle w:val="Negrito"/>
                    <w:noProof/>
                    <w:lang w:val="pt-BR" w:bidi="pt-BR"/>
                  </w:rPr>
                  <w:t>MAR</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895855128"/>
                <w:placeholder>
                  <w:docPart w:val="C2401922F6A54592834C6C27A02F6130"/>
                </w:placeholder>
                <w:temporary/>
                <w:showingPlcHdr/>
                <w15:appearance w15:val="hidden"/>
              </w:sdtPr>
              <w:sdtContent>
                <w:r w:rsidR="00B74A29" w:rsidRPr="006A795E">
                  <w:rPr>
                    <w:rStyle w:val="Negrito"/>
                    <w:noProof/>
                    <w:lang w:val="pt-BR" w:bidi="pt-BR"/>
                  </w:rPr>
                  <w:t>ABR</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66712684"/>
                <w:placeholder>
                  <w:docPart w:val="92BA41193A3A48D3AABE5185576094B1"/>
                </w:placeholder>
                <w:temporary/>
                <w:showingPlcHdr/>
                <w15:appearance w15:val="hidden"/>
              </w:sdtPr>
              <w:sdtContent>
                <w:r w:rsidR="00B74A29" w:rsidRPr="006A795E">
                  <w:rPr>
                    <w:rStyle w:val="Negrito"/>
                    <w:noProof/>
                    <w:lang w:val="pt-BR" w:bidi="pt-BR"/>
                  </w:rPr>
                  <w:t>MAIO</w:t>
                </w:r>
              </w:sdtContent>
            </w:sdt>
          </w:p>
        </w:tc>
        <w:tc>
          <w:tcPr>
            <w:tcW w:w="0" w:type="auto"/>
            <w:gridSpan w:val="2"/>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11493627"/>
                <w:placeholder>
                  <w:docPart w:val="C100F766F80C449C93D9335F6ED9631F"/>
                </w:placeholder>
                <w:temporary/>
                <w:showingPlcHdr/>
                <w15:appearance w15:val="hidden"/>
              </w:sdtPr>
              <w:sdtContent>
                <w:r w:rsidR="00B74A29" w:rsidRPr="006A795E">
                  <w:rPr>
                    <w:rStyle w:val="Negrito"/>
                    <w:noProof/>
                    <w:lang w:val="pt-BR" w:bidi="pt-BR"/>
                  </w:rPr>
                  <w:t>JUN</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457190894"/>
                <w:placeholder>
                  <w:docPart w:val="403C45F0BC4C480C925E3C38EBC6491A"/>
                </w:placeholder>
                <w:temporary/>
                <w:showingPlcHdr/>
                <w15:appearance w15:val="hidden"/>
              </w:sdtPr>
              <w:sdtContent>
                <w:r w:rsidR="00B74A29" w:rsidRPr="006A795E">
                  <w:rPr>
                    <w:rStyle w:val="Negrito"/>
                    <w:noProof/>
                    <w:lang w:val="pt-BR" w:bidi="pt-BR"/>
                  </w:rPr>
                  <w:t>JUL</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564556473"/>
                <w:placeholder>
                  <w:docPart w:val="D9397C18406140D7BF938A03864469AB"/>
                </w:placeholder>
                <w:temporary/>
                <w:showingPlcHdr/>
                <w15:appearance w15:val="hidden"/>
              </w:sdtPr>
              <w:sdtContent>
                <w:r w:rsidR="00B74A29" w:rsidRPr="006A795E">
                  <w:rPr>
                    <w:rStyle w:val="Negrito"/>
                    <w:noProof/>
                    <w:lang w:val="pt-BR" w:bidi="pt-BR"/>
                  </w:rPr>
                  <w:t>AGO</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503277577"/>
                <w:placeholder>
                  <w:docPart w:val="7BF1D6594E67497EA9417D76E5BA9F1F"/>
                </w:placeholder>
                <w:temporary/>
                <w:showingPlcHdr/>
                <w15:appearance w15:val="hidden"/>
              </w:sdtPr>
              <w:sdtContent>
                <w:r w:rsidR="00B74A29" w:rsidRPr="006A795E">
                  <w:rPr>
                    <w:rStyle w:val="Negrito"/>
                    <w:noProof/>
                    <w:lang w:val="pt-BR" w:bidi="pt-BR"/>
                  </w:rPr>
                  <w:t>SET</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661816647"/>
                <w:placeholder>
                  <w:docPart w:val="7EA10DA3B357427AA816DC61DF8F5606"/>
                </w:placeholder>
                <w:temporary/>
                <w:showingPlcHdr/>
                <w15:appearance w15:val="hidden"/>
              </w:sdtPr>
              <w:sdtContent>
                <w:r w:rsidR="00B74A29" w:rsidRPr="006A795E">
                  <w:rPr>
                    <w:rStyle w:val="Negrito"/>
                    <w:noProof/>
                    <w:lang w:val="pt-BR" w:bidi="pt-BR"/>
                  </w:rPr>
                  <w:t>OUT</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072503884"/>
                <w:placeholder>
                  <w:docPart w:val="235BDDFA07964FDE8E5DD118B4CCC9E9"/>
                </w:placeholder>
                <w:temporary/>
                <w:showingPlcHdr/>
                <w15:appearance w15:val="hidden"/>
              </w:sdtPr>
              <w:sdtContent>
                <w:r w:rsidR="00B74A29" w:rsidRPr="006A795E">
                  <w:rPr>
                    <w:rStyle w:val="Negrito"/>
                    <w:noProof/>
                    <w:lang w:val="pt-BR" w:bidi="pt-BR"/>
                  </w:rPr>
                  <w:t>NOV</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526056104"/>
                <w:placeholder>
                  <w:docPart w:val="036213BF5F9140098C20D2277513DF9D"/>
                </w:placeholder>
                <w:temporary/>
                <w:showingPlcHdr/>
                <w15:appearance w15:val="hidden"/>
              </w:sdtPr>
              <w:sdtContent>
                <w:r w:rsidR="00B74A29" w:rsidRPr="006A795E">
                  <w:rPr>
                    <w:rStyle w:val="Negrito"/>
                    <w:noProof/>
                    <w:lang w:val="pt-BR" w:bidi="pt-BR"/>
                  </w:rPr>
                  <w:t>DEZ</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262187376"/>
                <w:placeholder>
                  <w:docPart w:val="7E73B8549B304A6293CADCBC003E19DA"/>
                </w:placeholder>
                <w:temporary/>
                <w:showingPlcHdr/>
                <w15:appearance w15:val="hidden"/>
              </w:sdtPr>
              <w:sdtContent>
                <w:r w:rsidR="00B74A29" w:rsidRPr="006A795E">
                  <w:rPr>
                    <w:rStyle w:val="Negrito"/>
                    <w:noProof/>
                    <w:lang w:val="pt-BR" w:bidi="pt-BR"/>
                  </w:rPr>
                  <w:t>AAD</w:t>
                </w:r>
              </w:sdtContent>
            </w:sdt>
          </w:p>
        </w:tc>
      </w:tr>
      <w:tr w:rsidR="00E237E8" w:rsidRPr="006A795E" w:rsidTr="000811A0">
        <w:trPr>
          <w:trHeight w:val="244"/>
        </w:trPr>
        <w:sdt>
          <w:sdtPr>
            <w:rPr>
              <w:noProof/>
              <w:lang w:val="pt-BR"/>
            </w:rPr>
            <w:id w:val="2139451720"/>
            <w:placeholder>
              <w:docPart w:val="D741E018248340AA8F68309CE52E6597"/>
            </w:placeholder>
            <w:temporary/>
            <w:showingPlcHdr/>
            <w15:appearance w15:val="hidden"/>
          </w:sdtPr>
          <w:sdtContent>
            <w:tc>
              <w:tcPr>
                <w:tcW w:w="2207" w:type="dxa"/>
                <w:shd w:val="clear" w:color="auto" w:fill="F2F2F2" w:themeFill="background1" w:themeFillShade="F2"/>
                <w:vAlign w:val="center"/>
                <w:hideMark/>
              </w:tcPr>
              <w:p w:rsidR="00E552C8" w:rsidRPr="006A795E" w:rsidRDefault="004020D0" w:rsidP="00974DD3">
                <w:pPr>
                  <w:pStyle w:val="Textodetabelagrande"/>
                  <w:rPr>
                    <w:noProof/>
                    <w:lang w:val="pt-BR"/>
                  </w:rPr>
                </w:pPr>
                <w:r w:rsidRPr="006A795E">
                  <w:rPr>
                    <w:noProof/>
                    <w:lang w:val="pt-BR" w:bidi="pt-BR"/>
                  </w:rPr>
                  <w:t>Vendas Estimadas</w:t>
                </w:r>
              </w:p>
            </w:tc>
          </w:sdtContent>
        </w:sdt>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496464129"/>
                <w:placeholder>
                  <w:docPart w:val="97B58ADABC4E4ADE828B6A7D7D9B3CEE"/>
                </w:placeholder>
                <w:temporary/>
                <w:showingPlcHdr/>
                <w15:appearance w15:val="hidden"/>
              </w:sdt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09474289"/>
                <w:placeholder>
                  <w:docPart w:val="DA358C907183451898127997BC19A65D"/>
                </w:placeholder>
                <w:temporary/>
                <w:showingPlcHdr/>
                <w15:appearance w15:val="hidden"/>
              </w:sdtPr>
              <w:sdtContent>
                <w:r w:rsidR="00234FE7" w:rsidRPr="006A795E">
                  <w:rPr>
                    <w:noProof/>
                    <w:lang w:val="pt-BR" w:bidi="pt-BR"/>
                  </w:rPr>
                  <w:t>R$ 13.000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495001508"/>
                <w:placeholder>
                  <w:docPart w:val="0905024F2A0B4998B1A93D1859042A97"/>
                </w:placeholder>
                <w:temporary/>
                <w:showingPlcHdr/>
                <w15:appearance w15:val="hidden"/>
              </w:sdtPr>
              <w:sdtContent>
                <w:r w:rsidR="006A359E" w:rsidRPr="006A795E">
                  <w:rPr>
                    <w:noProof/>
                    <w:lang w:val="pt-BR" w:bidi="pt-BR"/>
                  </w:rPr>
                  <w:t>R$ 16.000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577812124"/>
                <w:placeholder>
                  <w:docPart w:val="A2425873BFD840068185DD57CC6E7AF6"/>
                </w:placeholder>
                <w:temporary/>
                <w:showingPlcHdr/>
                <w15:appearance w15:val="hidden"/>
              </w:sdtPr>
              <w:sdtContent>
                <w:r w:rsidR="000B1B5F" w:rsidRPr="006A795E">
                  <w:rPr>
                    <w:noProof/>
                    <w:lang w:val="pt-BR" w:bidi="pt-BR"/>
                  </w:rPr>
                  <w:t>R$ 7.000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584057155"/>
                <w:placeholder>
                  <w:docPart w:val="EF20FA7C7AE747AD94425A710BAE1A96"/>
                </w:placeholder>
                <w:temporary/>
                <w:showingPlcHdr/>
                <w15:appearance w15:val="hidden"/>
              </w:sdtPr>
              <w:sdtContent>
                <w:r w:rsidR="00E15D61" w:rsidRPr="006A795E">
                  <w:rPr>
                    <w:noProof/>
                    <w:lang w:val="pt-BR" w:bidi="pt-BR"/>
                  </w:rPr>
                  <w:t>R$ 14.500</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20181486"/>
                <w:placeholder>
                  <w:docPart w:val="605BEB56F7B8431DA4C5948051F9CF93"/>
                </w:placeholder>
                <w:temporary/>
                <w:showingPlcHdr/>
                <w15:appearance w15:val="hidden"/>
              </w:sdtPr>
              <w:sdtContent>
                <w:r w:rsidR="00100314" w:rsidRPr="006A795E">
                  <w:rPr>
                    <w:noProof/>
                    <w:lang w:val="pt-BR" w:bidi="pt-BR"/>
                  </w:rPr>
                  <w:t>R$ 16.400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11101096"/>
                <w:placeholder>
                  <w:docPart w:val="73321F767796472DB6620AB7C82EE311"/>
                </w:placeholder>
                <w:temporary/>
                <w:showingPlcHdr/>
                <w15:appearance w15:val="hidden"/>
              </w:sdtPr>
              <w:sdtContent>
                <w:r w:rsidR="004E67B3" w:rsidRPr="006A795E">
                  <w:rPr>
                    <w:noProof/>
                    <w:lang w:val="pt-BR" w:bidi="pt-BR"/>
                  </w:rPr>
                  <w:t>R$ 22.500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32392029"/>
                <w:placeholder>
                  <w:docPart w:val="580D0F24A29A4A6C8BAC4D030F5B6B5C"/>
                </w:placeholder>
                <w:temporary/>
                <w:showingPlcHdr/>
                <w15:appearance w15:val="hidden"/>
              </w:sdtPr>
              <w:sdtContent>
                <w:r w:rsidR="00695777" w:rsidRPr="006A795E">
                  <w:rPr>
                    <w:noProof/>
                    <w:lang w:val="pt-BR" w:bidi="pt-BR"/>
                  </w:rPr>
                  <w:t>R$ 23.125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326108585"/>
                <w:placeholder>
                  <w:docPart w:val="885058462291480DB6BFEA0BE5ABD0C1"/>
                </w:placeholder>
                <w:temporary/>
                <w:showingPlcHdr/>
                <w15:appearance w15:val="hidden"/>
              </w:sdtPr>
              <w:sdtContent>
                <w:r w:rsidR="00863B11" w:rsidRPr="006A795E">
                  <w:rPr>
                    <w:noProof/>
                    <w:lang w:val="pt-BR" w:bidi="pt-BR"/>
                  </w:rPr>
                  <w:t>R$ 24.549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56021146"/>
                <w:placeholder>
                  <w:docPart w:val="2271EC714E6C4D62BB46D6B115EE7BCB"/>
                </w:placeholder>
                <w:temporary/>
                <w:showingPlcHdr/>
                <w15:appearance w15:val="hidden"/>
              </w:sdtPr>
              <w:sdtContent>
                <w:r w:rsidR="007D36E9" w:rsidRPr="006A795E">
                  <w:rPr>
                    <w:noProof/>
                    <w:lang w:val="pt-BR" w:bidi="pt-BR"/>
                  </w:rPr>
                  <w:t>R$ 22.000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91399097"/>
                <w:placeholder>
                  <w:docPart w:val="A665BE103B6F40579FD20F94F0F3EEC1"/>
                </w:placeholder>
                <w:temporary/>
                <w:showingPlcHdr/>
                <w15:appearance w15:val="hidden"/>
              </w:sdtPr>
              <w:sdtContent>
                <w:r w:rsidR="004B5779" w:rsidRPr="006A795E">
                  <w:rPr>
                    <w:noProof/>
                    <w:lang w:val="pt-BR" w:bidi="pt-BR"/>
                  </w:rPr>
                  <w:t>R$ 25.000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18009615"/>
                <w:placeholder>
                  <w:docPart w:val="F3A95E03D94B4664A15C0F2AE092560A"/>
                </w:placeholder>
                <w:temporary/>
                <w:showingPlcHdr/>
                <w15:appearance w15:val="hidden"/>
              </w:sdtPr>
              <w:sdtContent>
                <w:r w:rsidR="000B6224" w:rsidRPr="006A795E">
                  <w:rPr>
                    <w:noProof/>
                    <w:lang w:val="pt-BR" w:bidi="pt-BR"/>
                  </w:rPr>
                  <w:t>R$ 27.349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04434458"/>
                <w:placeholder>
                  <w:docPart w:val="889A05CAC419430AB140C2FFEC1334CB"/>
                </w:placeholder>
                <w:temporary/>
                <w:showingPlcHdr/>
                <w15:appearance w15:val="hidden"/>
              </w:sdtPr>
              <w:sdtContent>
                <w:r w:rsidR="00EB35A3" w:rsidRPr="006A795E">
                  <w:rPr>
                    <w:noProof/>
                    <w:lang w:val="pt-BR" w:bidi="pt-BR"/>
                  </w:rPr>
                  <w:t>R$ 216.423</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36699168"/>
                <w:placeholder>
                  <w:docPart w:val="5EC1BC0E21F44F2790A7ADD09C97D912"/>
                </w:placeholder>
                <w:temporary/>
                <w:showingPlcHdr/>
                <w15:appearance w15:val="hidden"/>
              </w:sdtPr>
              <w:sdtContent>
                <w:r w:rsidR="004020D0" w:rsidRPr="006A795E">
                  <w:rPr>
                    <w:noProof/>
                    <w:lang w:val="pt-BR" w:bidi="pt-BR"/>
                  </w:rPr>
                  <w:t>Menos Devoluções e Descontos de Vendas</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444963309"/>
                <w:placeholder>
                  <w:docPart w:val="1F8002D517124E05B6492220F708EE83"/>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466507518"/>
                <w:placeholder>
                  <w:docPart w:val="803722CF09554F4A9C853F1065960D3D"/>
                </w:placeholder>
                <w:temporary/>
                <w:showingPlcHdr/>
                <w15:appearance w15:val="hidden"/>
              </w:sdtPr>
              <w:sdtContent>
                <w:r w:rsidR="00234FE7" w:rsidRPr="006A795E">
                  <w:rPr>
                    <w:noProof/>
                    <w:lang w:val="pt-BR" w:bidi="pt-BR"/>
                  </w:rPr>
                  <w:t>(R$ 350)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65222519"/>
                <w:placeholder>
                  <w:docPart w:val="A105917ED26F4A0CA73CC4B6522C7A97"/>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996952379"/>
                <w:placeholder>
                  <w:docPart w:val="7D70A66E96FE4F308D38F866D97CBE13"/>
                </w:placeholder>
                <w:temporary/>
                <w:showingPlcHdr/>
                <w15:appearance w15:val="hidden"/>
              </w:sdtPr>
              <w:sdtContent>
                <w:r w:rsidR="000B1B5F" w:rsidRPr="006A795E">
                  <w:rPr>
                    <w:noProof/>
                    <w:lang w:val="pt-BR" w:bidi="pt-BR"/>
                  </w:rPr>
                  <w:t>(R$ 206)</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628761804"/>
                <w:placeholder>
                  <w:docPart w:val="297B44ED6BFF4C68A8B8E434EA287BE4"/>
                </w:placeholder>
                <w:temporary/>
                <w:showingPlcHdr/>
                <w15:appearance w15:val="hidden"/>
              </w:sdtPr>
              <w:sdtContent>
                <w:r w:rsidR="00E15D61" w:rsidRPr="006A795E">
                  <w:rPr>
                    <w:noProof/>
                    <w:lang w:val="pt-BR" w:bidi="pt-BR"/>
                  </w:rPr>
                  <w:t>(R$ 234)</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139382031"/>
                <w:placeholder>
                  <w:docPart w:val="309D702F899843FEB1B784CEC741726C"/>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13122542"/>
                <w:placeholder>
                  <w:docPart w:val="D3E7D0B8E4314A36BB94877485652E5D"/>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840657090"/>
                <w:placeholder>
                  <w:docPart w:val="D37FD837C5454D20A7F414A0E9F3524D"/>
                </w:placeholder>
                <w:temporary/>
                <w:showingPlcHdr/>
                <w15:appearance w15:val="hidden"/>
              </w:sdtPr>
              <w:sdtContent>
                <w:r w:rsidR="00695777" w:rsidRPr="006A795E">
                  <w:rPr>
                    <w:noProof/>
                    <w:lang w:val="pt-BR" w:bidi="pt-BR"/>
                  </w:rPr>
                  <w:t>(R$ 280)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677737382"/>
                <w:placeholder>
                  <w:docPart w:val="61667E7AF0C0410A85D42B6DB38B693D"/>
                </w:placeholder>
                <w:temporary/>
                <w:showingPlcHdr/>
                <w15:appearance w15:val="hidden"/>
              </w:sdtPr>
              <w:sdtContent>
                <w:r w:rsidR="00863B11" w:rsidRPr="006A795E">
                  <w:rPr>
                    <w:noProof/>
                    <w:lang w:val="pt-BR" w:bidi="pt-BR"/>
                  </w:rPr>
                  <w:t>(R$ 1.200)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914460468"/>
                <w:placeholder>
                  <w:docPart w:val="77903145ECCA4B39B7D610EB784DD8C5"/>
                </w:placeholder>
                <w:temporary/>
                <w:showingPlcHdr/>
                <w15:appearance w15:val="hidden"/>
              </w:sdtPr>
              <w:sdtContent>
                <w:r w:rsidR="007D36E9" w:rsidRPr="006A795E">
                  <w:rPr>
                    <w:noProof/>
                    <w:lang w:val="pt-BR" w:bidi="pt-BR"/>
                  </w:rPr>
                  <w:t>(R$ 1.600)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57698405"/>
                <w:placeholder>
                  <w:docPart w:val="B8361A8DABF04C00BBFF5F72B8875343"/>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11601964"/>
                <w:placeholder>
                  <w:docPart w:val="7434E9D82B294641856A448A93DEDF36"/>
                </w:placeholder>
                <w:temporary/>
                <w:showingPlcHdr/>
                <w15:appearance w15:val="hidden"/>
              </w:sdtPr>
              <w:sdtContent>
                <w:r w:rsidR="000B6224" w:rsidRPr="006A795E">
                  <w:rPr>
                    <w:noProof/>
                    <w:lang w:val="pt-BR" w:bidi="pt-BR"/>
                  </w:rPr>
                  <w:t>(R$ 2.400)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758513985"/>
                <w:placeholder>
                  <w:docPart w:val="AA07B330B8C54A66B7AB66CC3A714040"/>
                </w:placeholder>
                <w:temporary/>
                <w:showingPlcHdr/>
                <w15:appearance w15:val="hidden"/>
              </w:sdtPr>
              <w:sdtContent>
                <w:r w:rsidR="00EB35A3" w:rsidRPr="006A795E">
                  <w:rPr>
                    <w:noProof/>
                    <w:lang w:val="pt-BR" w:bidi="pt-BR"/>
                  </w:rPr>
                  <w:t>(R$ 6.270)</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645944695"/>
                <w:placeholder>
                  <w:docPart w:val="6EDE4C927E7A4C39BCEE318E7765EE5C"/>
                </w:placeholder>
                <w:temporary/>
                <w:showingPlcHdr/>
                <w15:appearance w15:val="hidden"/>
              </w:sdtPr>
              <w:sdtContent>
                <w:r w:rsidR="004020D0" w:rsidRPr="006A795E">
                  <w:rPr>
                    <w:noProof/>
                    <w:lang w:val="pt-BR" w:bidi="pt-BR"/>
                  </w:rPr>
                  <w:t>Receita de Serviço</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69592909"/>
                <w:placeholder>
                  <w:docPart w:val="C9F1F9CE5E2846D49B5D232DC259C5A8"/>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45481144"/>
                <w:placeholder>
                  <w:docPart w:val="385A773CA60A4F8F9DA928547124DA6F"/>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68245161"/>
                <w:placeholder>
                  <w:docPart w:val="9497B3A8243A4AF78988BB5D6F633946"/>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106449679"/>
                <w:placeholder>
                  <w:docPart w:val="51796F904A5F4BD4BCA0DFB44E617C52"/>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83370435"/>
                <w:placeholder>
                  <w:docPart w:val="03471C9F865948A4AFBABA8950E20EB2"/>
                </w:placeholder>
                <w:temporary/>
                <w:showingPlcHdr/>
                <w15:appearance w15:val="hidden"/>
              </w:sdtPr>
              <w:sdtContent>
                <w:r w:rsidR="00F379BC" w:rsidRPr="006A795E">
                  <w:rPr>
                    <w:noProof/>
                    <w:lang w:val="pt-BR" w:bidi="pt-BR"/>
                  </w:rPr>
                  <w:t>R$ 0</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96279822"/>
                <w:placeholder>
                  <w:docPart w:val="FEA8B10F59DB413D8586B73A2DE821B4"/>
                </w:placeholder>
                <w:temporary/>
                <w:showingPlcHdr/>
                <w15:appearance w15:val="hidden"/>
              </w:sdtPr>
              <w:sdtContent>
                <w:r w:rsidR="00100314"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60045622"/>
                <w:placeholder>
                  <w:docPart w:val="45BC51AC61E14B33B329DB310EE07F46"/>
                </w:placeholder>
                <w:temporary/>
                <w:showingPlcHdr/>
                <w15:appearance w15:val="hidden"/>
              </w:sdtPr>
              <w:sdtContent>
                <w:r w:rsidR="004E67B3" w:rsidRPr="006A795E">
                  <w:rPr>
                    <w:noProof/>
                    <w:lang w:val="pt-BR" w:bidi="pt-BR"/>
                  </w:rPr>
                  <w:t>R$ 350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90074760"/>
                <w:placeholder>
                  <w:docPart w:val="A9B1C82523C5478AAB5F215BF00D2533"/>
                </w:placeholder>
                <w:temporary/>
                <w:showingPlcHdr/>
                <w15:appearance w15:val="hidden"/>
              </w:sdtPr>
              <w:sdtContent>
                <w:r w:rsidR="00695777" w:rsidRPr="006A795E">
                  <w:rPr>
                    <w:noProof/>
                    <w:lang w:val="pt-BR" w:bidi="pt-BR"/>
                  </w:rPr>
                  <w:t>R$ 100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16018658"/>
                <w:placeholder>
                  <w:docPart w:val="830B3CC990914BF19B55F629E0A27431"/>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02040338"/>
                <w:placeholder>
                  <w:docPart w:val="E8EEDD9474434A0C8159323268E28EAD"/>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26740493"/>
                <w:placeholder>
                  <w:docPart w:val="AD5273B398564DBD96251423B23867D3"/>
                </w:placeholder>
                <w:temporary/>
                <w:showingPlcHdr/>
                <w15:appearance w15:val="hidden"/>
              </w:sdtPr>
              <w:sdtContent>
                <w:r w:rsidR="004B5779" w:rsidRPr="006A795E">
                  <w:rPr>
                    <w:noProof/>
                    <w:lang w:val="pt-BR" w:bidi="pt-BR"/>
                  </w:rPr>
                  <w:t>R$ 1.245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90282020"/>
                <w:placeholder>
                  <w:docPart w:val="1DD9159EBA7C414E95D97D37C03D8479"/>
                </w:placeholder>
                <w:temporary/>
                <w:showingPlcHdr/>
                <w15:appearance w15:val="hidden"/>
              </w:sdtPr>
              <w:sdtContent>
                <w:r w:rsidR="000B6224" w:rsidRPr="006A795E">
                  <w:rPr>
                    <w:noProof/>
                    <w:lang w:val="pt-BR" w:bidi="pt-BR"/>
                  </w:rPr>
                  <w:t>R$ 1.360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980102947"/>
                <w:placeholder>
                  <w:docPart w:val="72FFB3B4148F41B89DD30119AF5F68C9"/>
                </w:placeholder>
                <w:temporary/>
                <w:showingPlcHdr/>
                <w15:appearance w15:val="hidden"/>
              </w:sdtPr>
              <w:sdtContent>
                <w:r w:rsidR="00EB35A3" w:rsidRPr="006A795E">
                  <w:rPr>
                    <w:noProof/>
                    <w:lang w:val="pt-BR" w:bidi="pt-BR"/>
                  </w:rPr>
                  <w:t>R$ 3.305</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1769725062"/>
                <w:placeholder>
                  <w:docPart w:val="59000932061C4A969449C6901B8E15C6"/>
                </w:placeholder>
                <w:temporary/>
                <w:showingPlcHdr/>
                <w15:appearance w15:val="hidden"/>
              </w:sdtPr>
              <w:sdtContent>
                <w:r w:rsidR="004020D0" w:rsidRPr="006A795E">
                  <w:rPr>
                    <w:noProof/>
                    <w:lang w:val="pt-BR" w:bidi="pt-BR"/>
                  </w:rPr>
                  <w:t>Outras Receitas</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01845344"/>
                <w:placeholder>
                  <w:docPart w:val="10D2BFB95E8B4BCAA5CC3E348FFEA0D1"/>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108875476"/>
                <w:placeholder>
                  <w:docPart w:val="544C60FE2A4547EB8E0320140CBC9B5D"/>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867595992"/>
                <w:placeholder>
                  <w:docPart w:val="925FAC6609134F5A83DB2278EF17AA86"/>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418124308"/>
                <w:placeholder>
                  <w:docPart w:val="2E4B4344C924483B8555F6563E673CDE"/>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28619272"/>
                <w:placeholder>
                  <w:docPart w:val="40BFEA6DC57D4537BBE5170C01596D3B"/>
                </w:placeholder>
                <w:temporary/>
                <w:showingPlcHdr/>
                <w15:appearance w15:val="hidden"/>
              </w:sdtPr>
              <w:sdtContent>
                <w:r w:rsidR="00F379BC" w:rsidRPr="006A795E">
                  <w:rPr>
                    <w:noProof/>
                    <w:lang w:val="pt-BR" w:bidi="pt-BR"/>
                  </w:rPr>
                  <w:t>R$ 0</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14740654"/>
                <w:placeholder>
                  <w:docPart w:val="071D7484167E4D468F46679C2AB200DB"/>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88993213"/>
                <w:placeholder>
                  <w:docPart w:val="1BCF45DB48DE444981F98A4B96F388B0"/>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46361581"/>
                <w:placeholder>
                  <w:docPart w:val="84A22EC70D3949318362D76EDD31DB76"/>
                </w:placeholder>
                <w:temporary/>
                <w:showingPlcHdr/>
                <w15:appearance w15:val="hidden"/>
              </w:sdtPr>
              <w:sdtContent>
                <w:r w:rsidR="00695777" w:rsidRPr="006A795E">
                  <w:rPr>
                    <w:noProof/>
                    <w:lang w:val="pt-BR" w:bidi="pt-BR"/>
                  </w:rPr>
                  <w:t>R$ 1.500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724061643"/>
                <w:placeholder>
                  <w:docPart w:val="61D0361025FA4EDBB968B38FB5B0D730"/>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32682706"/>
                <w:placeholder>
                  <w:docPart w:val="3048A3B224F6486BBB65F5BF6A386952"/>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5950773"/>
                <w:placeholder>
                  <w:docPart w:val="7D7F90ED6AAB4F7981EA2ED16FE295E0"/>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778721593"/>
                <w:placeholder>
                  <w:docPart w:val="5B63613C0BE34CFC8F8488C75BFEAEA6"/>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621096755"/>
                <w:placeholder>
                  <w:docPart w:val="B1C16AF36B274E64B51A5FBC0BBBDDEB"/>
                </w:placeholder>
                <w:temporary/>
                <w:showingPlcHdr/>
                <w15:appearance w15:val="hidden"/>
              </w:sdtPr>
              <w:sdtContent>
                <w:r w:rsidR="00EB35A3" w:rsidRPr="006A795E">
                  <w:rPr>
                    <w:noProof/>
                    <w:lang w:val="pt-BR" w:bidi="pt-BR"/>
                  </w:rPr>
                  <w:t>R$ 1.500</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218095664"/>
                <w:placeholder>
                  <w:docPart w:val="9B38700904E0441A8585A462E420D5B1"/>
                </w:placeholder>
                <w:temporary/>
                <w:showingPlcHdr/>
                <w15:appearance w15:val="hidden"/>
              </w:sdtPr>
              <w:sdtContent>
                <w:r w:rsidR="004020D0" w:rsidRPr="006A795E">
                  <w:rPr>
                    <w:noProof/>
                    <w:lang w:val="pt-BR" w:bidi="pt-BR"/>
                  </w:rPr>
                  <w:t>Vendas Líquidas</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74752156"/>
                <w:placeholder>
                  <w:docPart w:val="E4823DF725AE4DB69AD101C5268C43E2"/>
                </w:placeholder>
                <w:temporary/>
                <w:showingPlcHdr/>
                <w15:appearance w15:val="hidden"/>
              </w:sdt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92753979"/>
                <w:placeholder>
                  <w:docPart w:val="D9C99E113A9540F7838326FD5EED9E24"/>
                </w:placeholder>
                <w:temporary/>
                <w:showingPlcHdr/>
                <w15:appearance w15:val="hidden"/>
              </w:sdtPr>
              <w:sdtContent>
                <w:r w:rsidR="00234FE7" w:rsidRPr="006A795E">
                  <w:rPr>
                    <w:noProof/>
                    <w:lang w:val="pt-BR" w:bidi="pt-BR"/>
                  </w:rPr>
                  <w:t>R$ 12.650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03136620"/>
                <w:placeholder>
                  <w:docPart w:val="F6F909A14F0641E0B0B2252D161B2622"/>
                </w:placeholder>
                <w:temporary/>
                <w:showingPlcHdr/>
                <w15:appearance w15:val="hidden"/>
              </w:sdtPr>
              <w:sdtContent>
                <w:r w:rsidR="006A359E" w:rsidRPr="006A795E">
                  <w:rPr>
                    <w:noProof/>
                    <w:lang w:val="pt-BR" w:bidi="pt-BR"/>
                  </w:rPr>
                  <w:t>R$ 16.000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33331435"/>
                <w:placeholder>
                  <w:docPart w:val="E705E134161549A0A1DDDD2BCAF1AA34"/>
                </w:placeholder>
                <w:temporary/>
                <w:showingPlcHdr/>
                <w15:appearance w15:val="hidden"/>
              </w:sdtPr>
              <w:sdtContent>
                <w:r w:rsidR="000B1B5F" w:rsidRPr="006A795E">
                  <w:rPr>
                    <w:noProof/>
                    <w:lang w:val="pt-BR" w:bidi="pt-BR"/>
                  </w:rPr>
                  <w:t>R$ 6.794</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72950771"/>
                <w:placeholder>
                  <w:docPart w:val="C50429E30C8243E1B877DF780273AD61"/>
                </w:placeholder>
                <w:temporary/>
                <w:showingPlcHdr/>
                <w15:appearance w15:val="hidden"/>
              </w:sdtPr>
              <w:sdtContent>
                <w:r w:rsidR="00E15D61" w:rsidRPr="006A795E">
                  <w:rPr>
                    <w:noProof/>
                    <w:lang w:val="pt-BR" w:bidi="pt-BR"/>
                  </w:rPr>
                  <w:t>R$ 14.266</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9454778"/>
                <w:placeholder>
                  <w:docPart w:val="C183CC9B358E4C6C85A8A32BF427808F"/>
                </w:placeholder>
                <w:temporary/>
                <w:showingPlcHdr/>
                <w15:appearance w15:val="hidden"/>
              </w:sdtPr>
              <w:sdtContent>
                <w:r w:rsidR="00100314" w:rsidRPr="006A795E">
                  <w:rPr>
                    <w:noProof/>
                    <w:lang w:val="pt-BR" w:bidi="pt-BR"/>
                  </w:rPr>
                  <w:t>R$ 16.650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65831879"/>
                <w:placeholder>
                  <w:docPart w:val="D54D2FC339684A7B8137D2ECA11E8486"/>
                </w:placeholder>
                <w:temporary/>
                <w:showingPlcHdr/>
                <w15:appearance w15:val="hidden"/>
              </w:sdtPr>
              <w:sdtContent>
                <w:r w:rsidR="004E67B3" w:rsidRPr="006A795E">
                  <w:rPr>
                    <w:noProof/>
                    <w:lang w:val="pt-BR" w:bidi="pt-BR"/>
                  </w:rPr>
                  <w:t>R$ 22.850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06434480"/>
                <w:placeholder>
                  <w:docPart w:val="9762E4F693BC455C92D378CF1994F3D6"/>
                </w:placeholder>
                <w:temporary/>
                <w:showingPlcHdr/>
                <w15:appearance w15:val="hidden"/>
              </w:sdtPr>
              <w:sdtContent>
                <w:r w:rsidR="00695777" w:rsidRPr="006A795E">
                  <w:rPr>
                    <w:noProof/>
                    <w:lang w:val="pt-BR" w:bidi="pt-BR"/>
                  </w:rPr>
                  <w:t>R$ 24.445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12629586"/>
                <w:placeholder>
                  <w:docPart w:val="B7EFD450583749FEB0A1FB40626F90D9"/>
                </w:placeholder>
                <w:temporary/>
                <w:showingPlcHdr/>
                <w15:appearance w15:val="hidden"/>
              </w:sdtPr>
              <w:sdtContent>
                <w:r w:rsidR="00863B11" w:rsidRPr="006A795E">
                  <w:rPr>
                    <w:noProof/>
                    <w:lang w:val="pt-BR" w:bidi="pt-BR"/>
                  </w:rPr>
                  <w:t>R$ 23.349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75494845"/>
                <w:placeholder>
                  <w:docPart w:val="630914A50503493AB04FD280D30E4531"/>
                </w:placeholder>
                <w:temporary/>
                <w:showingPlcHdr/>
                <w15:appearance w15:val="hidden"/>
              </w:sdtPr>
              <w:sdtContent>
                <w:r w:rsidR="007D36E9" w:rsidRPr="006A795E">
                  <w:rPr>
                    <w:noProof/>
                    <w:lang w:val="pt-BR" w:bidi="pt-BR"/>
                  </w:rPr>
                  <w:t>R$ 20.400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557284791"/>
                <w:placeholder>
                  <w:docPart w:val="05913ED249C941AB8D1A2EF8A4B7B67E"/>
                </w:placeholder>
                <w:temporary/>
                <w:showingPlcHdr/>
                <w15:appearance w15:val="hidden"/>
              </w:sdtPr>
              <w:sdtContent>
                <w:r w:rsidR="004B5779" w:rsidRPr="006A795E">
                  <w:rPr>
                    <w:noProof/>
                    <w:lang w:val="pt-BR" w:bidi="pt-BR"/>
                  </w:rPr>
                  <w:t>R$ 26.245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073804428"/>
                <w:placeholder>
                  <w:docPart w:val="451BA6F48D614200B77825AEB916F15A"/>
                </w:placeholder>
                <w:temporary/>
                <w:showingPlcHdr/>
                <w15:appearance w15:val="hidden"/>
              </w:sdtPr>
              <w:sdtContent>
                <w:r w:rsidR="000B6224" w:rsidRPr="006A795E">
                  <w:rPr>
                    <w:noProof/>
                    <w:lang w:val="pt-BR" w:bidi="pt-BR"/>
                  </w:rPr>
                  <w:t>R$ 26.309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010721417"/>
                <w:placeholder>
                  <w:docPart w:val="D7DC6D84E24E405092A7D86D36DE3FA6"/>
                </w:placeholder>
                <w:temporary/>
                <w:showingPlcHdr/>
                <w15:appearance w15:val="hidden"/>
              </w:sdtPr>
              <w:sdtContent>
                <w:r w:rsidR="00EB35A3" w:rsidRPr="006A795E">
                  <w:rPr>
                    <w:noProof/>
                    <w:lang w:val="pt-BR" w:bidi="pt-BR"/>
                  </w:rPr>
                  <w:t>R$ 214.958</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2078434677"/>
                <w:placeholder>
                  <w:docPart w:val="0178A2CFC2614FADAC6300E2C4DEAC13"/>
                </w:placeholder>
                <w:temporary/>
                <w:showingPlcHdr/>
                <w15:appearance w15:val="hidden"/>
              </w:sdtPr>
              <w:sdtContent>
                <w:r w:rsidR="004020D0" w:rsidRPr="006A795E">
                  <w:rPr>
                    <w:noProof/>
                    <w:lang w:val="pt-BR" w:bidi="pt-BR"/>
                  </w:rPr>
                  <w:t>Custo das Mercadorias Vendidas*</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45127717"/>
                <w:placeholder>
                  <w:docPart w:val="D0ED15B92DCF434E9BE0484D4FEC8D04"/>
                </w:placeholder>
                <w:temporary/>
                <w:showingPlcHdr/>
                <w15:appearance w15:val="hidden"/>
              </w:sdtPr>
              <w:sdtContent>
                <w:r w:rsidR="000811A0" w:rsidRPr="006A795E">
                  <w:rPr>
                    <w:noProof/>
                    <w:lang w:val="pt-BR" w:bidi="pt-BR"/>
                  </w:rPr>
                  <w:t>R$ 2.000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45648178"/>
                <w:placeholder>
                  <w:docPart w:val="D98BE533D5BF4DEF99A9F32225187D9A"/>
                </w:placeholder>
                <w:temporary/>
                <w:showingPlcHdr/>
                <w15:appearance w15:val="hidden"/>
              </w:sdtPr>
              <w:sdtContent>
                <w:r w:rsidR="00234FE7" w:rsidRPr="006A795E">
                  <w:rPr>
                    <w:noProof/>
                    <w:lang w:val="pt-BR" w:bidi="pt-BR"/>
                  </w:rPr>
                  <w:t>R$ 5.200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470054952"/>
                <w:placeholder>
                  <w:docPart w:val="9CAD07DD8C214FEE84CA825E664440F5"/>
                </w:placeholder>
                <w:temporary/>
                <w:showingPlcHdr/>
                <w15:appearance w15:val="hidden"/>
              </w:sdtPr>
              <w:sdtContent>
                <w:r w:rsidR="006A359E" w:rsidRPr="006A795E">
                  <w:rPr>
                    <w:noProof/>
                    <w:lang w:val="pt-BR" w:bidi="pt-BR"/>
                  </w:rPr>
                  <w:t>R$ 6.400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19920960"/>
                <w:placeholder>
                  <w:docPart w:val="CADB38EBD48843909B275DBFF8CA3328"/>
                </w:placeholder>
                <w:temporary/>
                <w:showingPlcHdr/>
                <w15:appearance w15:val="hidden"/>
              </w:sdtPr>
              <w:sdtContent>
                <w:r w:rsidR="000B1B5F" w:rsidRPr="006A795E">
                  <w:rPr>
                    <w:noProof/>
                    <w:lang w:val="pt-BR" w:bidi="pt-BR"/>
                  </w:rPr>
                  <w:t>R$ 2.800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84218755"/>
                <w:placeholder>
                  <w:docPart w:val="0F3A08CC194A47DCA94D7BA795783860"/>
                </w:placeholder>
                <w:temporary/>
                <w:showingPlcHdr/>
                <w15:appearance w15:val="hidden"/>
              </w:sdtPr>
              <w:sdtContent>
                <w:r w:rsidR="00E15D61" w:rsidRPr="006A795E">
                  <w:rPr>
                    <w:noProof/>
                    <w:lang w:val="pt-BR" w:bidi="pt-BR"/>
                  </w:rPr>
                  <w:t>R$ 5.800</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12867197"/>
                <w:placeholder>
                  <w:docPart w:val="AFA5D762F11B4CBDBC29B1E1CA35E6F2"/>
                </w:placeholder>
                <w:temporary/>
                <w:showingPlcHdr/>
                <w15:appearance w15:val="hidden"/>
              </w:sdtPr>
              <w:sdtContent>
                <w:r w:rsidR="00100314" w:rsidRPr="006A795E">
                  <w:rPr>
                    <w:noProof/>
                    <w:lang w:val="pt-BR" w:bidi="pt-BR"/>
                  </w:rPr>
                  <w:t>R$ 6.560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7056562"/>
                <w:placeholder>
                  <w:docPart w:val="71E3098A43F9400AB4C4B0D96FB8E4BE"/>
                </w:placeholder>
                <w:temporary/>
                <w:showingPlcHdr/>
                <w15:appearance w15:val="hidden"/>
              </w:sdtPr>
              <w:sdtContent>
                <w:r w:rsidR="004E67B3" w:rsidRPr="006A795E">
                  <w:rPr>
                    <w:noProof/>
                    <w:lang w:val="pt-BR" w:bidi="pt-BR"/>
                  </w:rPr>
                  <w:t>R$ 9.000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700655233"/>
                <w:placeholder>
                  <w:docPart w:val="AE493CD37D19415396574BF2B119D025"/>
                </w:placeholder>
                <w:temporary/>
                <w:showingPlcHdr/>
                <w15:appearance w15:val="hidden"/>
              </w:sdtPr>
              <w:sdtContent>
                <w:r w:rsidR="00695777" w:rsidRPr="006A795E">
                  <w:rPr>
                    <w:noProof/>
                    <w:lang w:val="pt-BR" w:bidi="pt-BR"/>
                  </w:rPr>
                  <w:t>R$ 9.250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87516204"/>
                <w:placeholder>
                  <w:docPart w:val="424B15F8288045FA94EE9CD8AE664373"/>
                </w:placeholder>
                <w:temporary/>
                <w:showingPlcHdr/>
                <w15:appearance w15:val="hidden"/>
              </w:sdtPr>
              <w:sdtContent>
                <w:r w:rsidR="00863B11" w:rsidRPr="006A795E">
                  <w:rPr>
                    <w:noProof/>
                    <w:lang w:val="pt-BR" w:bidi="pt-BR"/>
                  </w:rPr>
                  <w:t>R$ 9.820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44265757"/>
                <w:placeholder>
                  <w:docPart w:val="7359A060E034404FA77A0736F6BBD242"/>
                </w:placeholder>
                <w:temporary/>
                <w:showingPlcHdr/>
                <w15:appearance w15:val="hidden"/>
              </w:sdtPr>
              <w:sdtContent>
                <w:r w:rsidR="007D36E9" w:rsidRPr="006A795E">
                  <w:rPr>
                    <w:noProof/>
                    <w:lang w:val="pt-BR" w:bidi="pt-BR"/>
                  </w:rPr>
                  <w:t>R$ 8.800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29570959"/>
                <w:placeholder>
                  <w:docPart w:val="1F39B3E08BDF409EAEEA993B3A2F1525"/>
                </w:placeholder>
                <w:temporary/>
                <w:showingPlcHdr/>
                <w15:appearance w15:val="hidden"/>
              </w:sdtPr>
              <w:sdtContent>
                <w:r w:rsidR="004B5779" w:rsidRPr="006A795E">
                  <w:rPr>
                    <w:noProof/>
                    <w:lang w:val="pt-BR" w:bidi="pt-BR"/>
                  </w:rPr>
                  <w:t>R$ 10.000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01278012"/>
                <w:placeholder>
                  <w:docPart w:val="005FBDA75C3443D7877FA822642FB91C"/>
                </w:placeholder>
                <w:temporary/>
                <w:showingPlcHdr/>
                <w15:appearance w15:val="hidden"/>
              </w:sdtPr>
              <w:sdtContent>
                <w:r w:rsidR="000B6224" w:rsidRPr="006A795E">
                  <w:rPr>
                    <w:noProof/>
                    <w:lang w:val="pt-BR" w:bidi="pt-BR"/>
                  </w:rPr>
                  <w:t>R$ 10.940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077892852"/>
                <w:placeholder>
                  <w:docPart w:val="F2C35ADFB5DF442ABF2D67863089B756"/>
                </w:placeholder>
                <w:temporary/>
                <w:showingPlcHdr/>
                <w15:appearance w15:val="hidden"/>
              </w:sdtPr>
              <w:sdtContent>
                <w:r w:rsidR="00EB35A3" w:rsidRPr="006A795E">
                  <w:rPr>
                    <w:noProof/>
                    <w:lang w:val="pt-BR" w:bidi="pt-BR"/>
                  </w:rPr>
                  <w:t>R$ 86.569</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343055145"/>
                <w:placeholder>
                  <w:docPart w:val="3F02E911578741CF8CE406C573F32793"/>
                </w:placeholder>
                <w:temporary/>
                <w:showingPlcHdr/>
                <w15:appearance w15:val="hidden"/>
              </w:sdtPr>
              <w:sdtContent>
                <w:r w:rsidR="004020D0" w:rsidRPr="006A795E">
                  <w:rPr>
                    <w:noProof/>
                    <w:lang w:val="pt-BR" w:bidi="pt-BR"/>
                  </w:rPr>
                  <w:t>Lucro Bruto</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99910"/>
                <w:placeholder>
                  <w:docPart w:val="6C1EFBD99B974B308BB206B2D3AEB68B"/>
                </w:placeholder>
                <w:temporary/>
                <w:showingPlcHdr/>
                <w15:appearance w15:val="hidden"/>
              </w:sdtPr>
              <w:sdtContent>
                <w:r w:rsidR="00234FE7" w:rsidRPr="006A795E">
                  <w:rPr>
                    <w:noProof/>
                    <w:lang w:val="pt-BR" w:bidi="pt-BR"/>
                  </w:rPr>
                  <w:t>R$ 3.000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83915523"/>
                <w:placeholder>
                  <w:docPart w:val="A54B605099C04EEA89AE6E5F8A21BD3E"/>
                </w:placeholder>
                <w:temporary/>
                <w:showingPlcHdr/>
                <w15:appearance w15:val="hidden"/>
              </w:sdtPr>
              <w:sdtContent>
                <w:r w:rsidR="00234FE7" w:rsidRPr="006A795E">
                  <w:rPr>
                    <w:noProof/>
                    <w:lang w:val="pt-BR" w:bidi="pt-BR"/>
                  </w:rPr>
                  <w:t>R$ 7.450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78605606"/>
                <w:placeholder>
                  <w:docPart w:val="29C624B47A5B4517BBE8AD7A3585C724"/>
                </w:placeholder>
                <w:temporary/>
                <w:showingPlcHdr/>
                <w15:appearance w15:val="hidden"/>
              </w:sdtPr>
              <w:sdtContent>
                <w:r w:rsidR="006A359E" w:rsidRPr="006A795E">
                  <w:rPr>
                    <w:noProof/>
                    <w:lang w:val="pt-BR" w:bidi="pt-BR"/>
                  </w:rPr>
                  <w:t>R$ 9.600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743721136"/>
                <w:placeholder>
                  <w:docPart w:val="2959F1BBAF994B56A12D756F45EFEDD3"/>
                </w:placeholder>
                <w:temporary/>
                <w:showingPlcHdr/>
                <w15:appearance w15:val="hidden"/>
              </w:sdtPr>
              <w:sdtContent>
                <w:r w:rsidR="000B1B5F" w:rsidRPr="006A795E">
                  <w:rPr>
                    <w:noProof/>
                    <w:lang w:val="pt-BR" w:bidi="pt-BR"/>
                  </w:rPr>
                  <w:t>R$ 3.994</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70820233"/>
                <w:placeholder>
                  <w:docPart w:val="01079D6EE24B490E94DD27CEB609BF77"/>
                </w:placeholder>
                <w:temporary/>
                <w:showingPlcHdr/>
                <w15:appearance w15:val="hidden"/>
              </w:sdtPr>
              <w:sdtContent>
                <w:r w:rsidR="00E15D61" w:rsidRPr="006A795E">
                  <w:rPr>
                    <w:noProof/>
                    <w:lang w:val="pt-BR" w:bidi="pt-BR"/>
                  </w:rPr>
                  <w:t>R$ 8.466</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54376410"/>
                <w:placeholder>
                  <w:docPart w:val="15B88E786CAE47CD9BCFEFB9605BC828"/>
                </w:placeholder>
                <w:temporary/>
                <w:showingPlcHdr/>
                <w15:appearance w15:val="hidden"/>
              </w:sdtPr>
              <w:sdtContent>
                <w:r w:rsidR="00100314" w:rsidRPr="006A795E">
                  <w:rPr>
                    <w:noProof/>
                    <w:lang w:val="pt-BR" w:bidi="pt-BR"/>
                  </w:rPr>
                  <w:t>R$ 10.090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15437405"/>
                <w:placeholder>
                  <w:docPart w:val="7C29D5FBFABF4E7F984E929876B651F5"/>
                </w:placeholder>
                <w:temporary/>
                <w:showingPlcHdr/>
                <w15:appearance w15:val="hidden"/>
              </w:sdtPr>
              <w:sdtContent>
                <w:r w:rsidR="004E67B3" w:rsidRPr="006A795E">
                  <w:rPr>
                    <w:noProof/>
                    <w:lang w:val="pt-BR" w:bidi="pt-BR"/>
                  </w:rPr>
                  <w:t>R$ 13.850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21618349"/>
                <w:placeholder>
                  <w:docPart w:val="C135E1CA934B41B8AB5FF2B119678E03"/>
                </w:placeholder>
                <w:temporary/>
                <w:showingPlcHdr/>
                <w15:appearance w15:val="hidden"/>
              </w:sdtPr>
              <w:sdtContent>
                <w:r w:rsidR="00695777" w:rsidRPr="006A795E">
                  <w:rPr>
                    <w:noProof/>
                    <w:lang w:val="pt-BR" w:bidi="pt-BR"/>
                  </w:rPr>
                  <w:t>R$ 15.195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146339135"/>
                <w:placeholder>
                  <w:docPart w:val="60F841C5BCC24FCA95247861CB2F466B"/>
                </w:placeholder>
                <w:temporary/>
                <w:showingPlcHdr/>
                <w15:appearance w15:val="hidden"/>
              </w:sdtPr>
              <w:sdtContent>
                <w:r w:rsidR="00863B11" w:rsidRPr="006A795E">
                  <w:rPr>
                    <w:noProof/>
                    <w:lang w:val="pt-BR" w:bidi="pt-BR"/>
                  </w:rPr>
                  <w:t>R$ 13.529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41183186"/>
                <w:placeholder>
                  <w:docPart w:val="EB3319D08B2B49B590F04E0A871162C4"/>
                </w:placeholder>
                <w:temporary/>
                <w:showingPlcHdr/>
                <w15:appearance w15:val="hidden"/>
              </w:sdtPr>
              <w:sdtContent>
                <w:r w:rsidR="007D36E9" w:rsidRPr="006A795E">
                  <w:rPr>
                    <w:noProof/>
                    <w:lang w:val="pt-BR" w:bidi="pt-BR"/>
                  </w:rPr>
                  <w:t>R$ 11.600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26684600"/>
                <w:placeholder>
                  <w:docPart w:val="0B38EDCB9988458DA330511E77720E0F"/>
                </w:placeholder>
                <w:temporary/>
                <w:showingPlcHdr/>
                <w15:appearance w15:val="hidden"/>
              </w:sdtPr>
              <w:sdtContent>
                <w:r w:rsidR="004B5779" w:rsidRPr="006A795E">
                  <w:rPr>
                    <w:noProof/>
                    <w:lang w:val="pt-BR" w:bidi="pt-BR"/>
                  </w:rPr>
                  <w:t>R$ 16.245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95459476"/>
                <w:placeholder>
                  <w:docPart w:val="43F60D722E844EF69F7FC67C1D0FD3AA"/>
                </w:placeholder>
                <w:temporary/>
                <w:showingPlcHdr/>
                <w15:appearance w15:val="hidden"/>
              </w:sdtPr>
              <w:sdtContent>
                <w:r w:rsidR="000B6224" w:rsidRPr="006A795E">
                  <w:rPr>
                    <w:noProof/>
                    <w:lang w:val="pt-BR" w:bidi="pt-BR"/>
                  </w:rPr>
                  <w:t>R$ 15.369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75802093"/>
                <w:placeholder>
                  <w:docPart w:val="713F93303FBC482D84817AD1D39D1994"/>
                </w:placeholder>
                <w:temporary/>
                <w:showingPlcHdr/>
                <w15:appearance w15:val="hidden"/>
              </w:sdtPr>
              <w:sdtContent>
                <w:r w:rsidR="00EB35A3" w:rsidRPr="006A795E">
                  <w:rPr>
                    <w:noProof/>
                    <w:lang w:val="pt-BR" w:bidi="pt-BR"/>
                  </w:rPr>
                  <w:t>R$ 128.389</w:t>
                </w:r>
              </w:sdtContent>
            </w:sdt>
          </w:p>
        </w:tc>
      </w:tr>
      <w:tr w:rsidR="00E237E8" w:rsidRPr="006A795E" w:rsidTr="000811A0">
        <w:trPr>
          <w:trHeight w:val="244"/>
        </w:trPr>
        <w:tc>
          <w:tcPr>
            <w:tcW w:w="2207" w:type="dxa"/>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826026019"/>
                <w:placeholder>
                  <w:docPart w:val="1929CDE4BE0447258D604186569C9AAC"/>
                </w:placeholder>
                <w:temporary/>
                <w:showingPlcHdr/>
                <w15:appearance w15:val="hidden"/>
              </w:sdtPr>
              <w:sdtContent>
                <w:r w:rsidR="004020D0" w:rsidRPr="006A795E">
                  <w:rPr>
                    <w:rStyle w:val="Negrito"/>
                    <w:noProof/>
                    <w:lang w:val="pt-BR" w:bidi="pt-BR"/>
                  </w:rPr>
                  <w:t>DESPESAS</w:t>
                </w:r>
              </w:sdtContent>
            </w:sdt>
          </w:p>
        </w:tc>
        <w:tc>
          <w:tcPr>
            <w:tcW w:w="1005" w:type="dxa"/>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294978260"/>
                <w:placeholder>
                  <w:docPart w:val="55EAFC96827C4D6388DDE5AC301FD80F"/>
                </w:placeholder>
                <w:temporary/>
                <w:showingPlcHdr/>
                <w15:appearance w15:val="hidden"/>
              </w:sdtPr>
              <w:sdtContent>
                <w:r w:rsidR="004020D0" w:rsidRPr="006A795E">
                  <w:rPr>
                    <w:rStyle w:val="Negrito"/>
                    <w:noProof/>
                    <w:lang w:val="pt-BR" w:bidi="pt-BR"/>
                  </w:rPr>
                  <w:t>JAN</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2104553523"/>
                <w:placeholder>
                  <w:docPart w:val="38BCB33A443D4E9A887C7B72D7C43538"/>
                </w:placeholder>
                <w:temporary/>
                <w:showingPlcHdr/>
                <w15:appearance w15:val="hidden"/>
              </w:sdtPr>
              <w:sdtContent>
                <w:r w:rsidR="004020D0" w:rsidRPr="006A795E">
                  <w:rPr>
                    <w:rStyle w:val="Negrito"/>
                    <w:noProof/>
                    <w:lang w:val="pt-BR" w:bidi="pt-BR"/>
                  </w:rPr>
                  <w:t>FEV</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208615159"/>
                <w:placeholder>
                  <w:docPart w:val="DA97B7C65C8845FE99577F789999E7D6"/>
                </w:placeholder>
                <w:temporary/>
                <w:showingPlcHdr/>
                <w15:appearance w15:val="hidden"/>
              </w:sdtPr>
              <w:sdtContent>
                <w:r w:rsidR="004020D0" w:rsidRPr="006A795E">
                  <w:rPr>
                    <w:rStyle w:val="Negrito"/>
                    <w:noProof/>
                    <w:lang w:val="pt-BR" w:bidi="pt-BR"/>
                  </w:rPr>
                  <w:t>MAR</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214016545"/>
                <w:placeholder>
                  <w:docPart w:val="34FCB324CEE843E9B7CE24AB6D041FE0"/>
                </w:placeholder>
                <w:temporary/>
                <w:showingPlcHdr/>
                <w15:appearance w15:val="hidden"/>
              </w:sdtPr>
              <w:sdtContent>
                <w:r w:rsidR="004020D0" w:rsidRPr="006A795E">
                  <w:rPr>
                    <w:rStyle w:val="Negrito"/>
                    <w:noProof/>
                    <w:lang w:val="pt-BR" w:bidi="pt-BR"/>
                  </w:rPr>
                  <w:t>ABR</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666050576"/>
                <w:placeholder>
                  <w:docPart w:val="7F54C8CAFF0B4B82AD76443CEEEB52DA"/>
                </w:placeholder>
                <w:temporary/>
                <w:showingPlcHdr/>
                <w15:appearance w15:val="hidden"/>
              </w:sdtPr>
              <w:sdtContent>
                <w:r w:rsidR="004020D0" w:rsidRPr="006A795E">
                  <w:rPr>
                    <w:rStyle w:val="Negrito"/>
                    <w:noProof/>
                    <w:lang w:val="pt-BR" w:bidi="pt-BR"/>
                  </w:rPr>
                  <w:t>MAIO</w:t>
                </w:r>
              </w:sdtContent>
            </w:sdt>
          </w:p>
        </w:tc>
        <w:tc>
          <w:tcPr>
            <w:tcW w:w="0" w:type="auto"/>
            <w:gridSpan w:val="2"/>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389995111"/>
                <w:placeholder>
                  <w:docPart w:val="253D1E61ABBD43A8BE68C049E7629F26"/>
                </w:placeholder>
                <w:temporary/>
                <w:showingPlcHdr/>
                <w15:appearance w15:val="hidden"/>
              </w:sdtPr>
              <w:sdtContent>
                <w:r w:rsidR="004020D0" w:rsidRPr="006A795E">
                  <w:rPr>
                    <w:rStyle w:val="Negrito"/>
                    <w:noProof/>
                    <w:lang w:val="pt-BR" w:bidi="pt-BR"/>
                  </w:rPr>
                  <w:t>JUN</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340547906"/>
                <w:placeholder>
                  <w:docPart w:val="E3889AD319BB4C7687C646D82B74B2CF"/>
                </w:placeholder>
                <w:temporary/>
                <w:showingPlcHdr/>
                <w15:appearance w15:val="hidden"/>
              </w:sdtPr>
              <w:sdtContent>
                <w:r w:rsidR="004020D0" w:rsidRPr="006A795E">
                  <w:rPr>
                    <w:rStyle w:val="Negrito"/>
                    <w:noProof/>
                    <w:lang w:val="pt-BR" w:bidi="pt-BR"/>
                  </w:rPr>
                  <w:t>JUL</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673530152"/>
                <w:placeholder>
                  <w:docPart w:val="0E385FF65B2F49CDB2B81622AA18BA57"/>
                </w:placeholder>
                <w:temporary/>
                <w:showingPlcHdr/>
                <w15:appearance w15:val="hidden"/>
              </w:sdtPr>
              <w:sdtContent>
                <w:r w:rsidR="004020D0" w:rsidRPr="006A795E">
                  <w:rPr>
                    <w:rStyle w:val="Negrito"/>
                    <w:noProof/>
                    <w:lang w:val="pt-BR" w:bidi="pt-BR"/>
                  </w:rPr>
                  <w:t>AGO</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160147691"/>
                <w:placeholder>
                  <w:docPart w:val="EE427E4255484FF0B3908A8F418CE619"/>
                </w:placeholder>
                <w:temporary/>
                <w:showingPlcHdr/>
                <w15:appearance w15:val="hidden"/>
              </w:sdtPr>
              <w:sdtContent>
                <w:r w:rsidR="004020D0" w:rsidRPr="006A795E">
                  <w:rPr>
                    <w:rStyle w:val="Negrito"/>
                    <w:noProof/>
                    <w:lang w:val="pt-BR" w:bidi="pt-BR"/>
                  </w:rPr>
                  <w:t>SET</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501500249"/>
                <w:placeholder>
                  <w:docPart w:val="C5F34C787A894328B3EC4B5E68700447"/>
                </w:placeholder>
                <w:temporary/>
                <w:showingPlcHdr/>
                <w15:appearance w15:val="hidden"/>
              </w:sdtPr>
              <w:sdtContent>
                <w:r w:rsidR="004020D0" w:rsidRPr="006A795E">
                  <w:rPr>
                    <w:rStyle w:val="Negrito"/>
                    <w:noProof/>
                    <w:lang w:val="pt-BR" w:bidi="pt-BR"/>
                  </w:rPr>
                  <w:t>OUT</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217521888"/>
                <w:placeholder>
                  <w:docPart w:val="7BAEAACF0F014510BE392D6B1192B1C5"/>
                </w:placeholder>
                <w:temporary/>
                <w:showingPlcHdr/>
                <w15:appearance w15:val="hidden"/>
              </w:sdtPr>
              <w:sdtContent>
                <w:r w:rsidR="004020D0" w:rsidRPr="006A795E">
                  <w:rPr>
                    <w:rStyle w:val="Negrito"/>
                    <w:noProof/>
                    <w:lang w:val="pt-BR" w:bidi="pt-BR"/>
                  </w:rPr>
                  <w:t>NOV</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2008741290"/>
                <w:placeholder>
                  <w:docPart w:val="F0CDE410582E4512B2B555354FADEFED"/>
                </w:placeholder>
                <w:temporary/>
                <w:showingPlcHdr/>
                <w15:appearance w15:val="hidden"/>
              </w:sdtPr>
              <w:sdtContent>
                <w:r w:rsidR="004020D0" w:rsidRPr="006A795E">
                  <w:rPr>
                    <w:rStyle w:val="Negrito"/>
                    <w:noProof/>
                    <w:lang w:val="pt-BR" w:bidi="pt-BR"/>
                  </w:rPr>
                  <w:t>DEZ</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919098060"/>
                <w:placeholder>
                  <w:docPart w:val="E1A6241953234B40B19BD0A9479CFD74"/>
                </w:placeholder>
                <w:temporary/>
                <w:showingPlcHdr/>
                <w15:appearance w15:val="hidden"/>
              </w:sdtPr>
              <w:sdtContent>
                <w:r w:rsidR="004020D0" w:rsidRPr="006A795E">
                  <w:rPr>
                    <w:rStyle w:val="Negrito"/>
                    <w:noProof/>
                    <w:lang w:val="pt-BR" w:bidi="pt-BR"/>
                  </w:rPr>
                  <w:t>AAD</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1881089580"/>
                <w:placeholder>
                  <w:docPart w:val="88500BF2D8E741E6830D92C76A40CF6E"/>
                </w:placeholder>
                <w:temporary/>
                <w:showingPlcHdr/>
                <w15:appearance w15:val="hidden"/>
              </w:sdtPr>
              <w:sdtContent>
                <w:r w:rsidR="004020D0" w:rsidRPr="006A795E">
                  <w:rPr>
                    <w:noProof/>
                    <w:lang w:val="pt-BR" w:bidi="pt-BR"/>
                  </w:rPr>
                  <w:t>Salários e Remunerações</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45503184"/>
                <w:placeholder>
                  <w:docPart w:val="32100D29C0524D6AAE1C59B8CC328A0F"/>
                </w:placeholder>
                <w:temporary/>
                <w:showingPlcHdr/>
                <w15:appearance w15:val="hidden"/>
              </w:sdtPr>
              <w:sdtContent>
                <w:r w:rsidR="00234FE7" w:rsidRPr="006A795E">
                  <w:rPr>
                    <w:noProof/>
                    <w:lang w:val="pt-BR" w:bidi="pt-BR"/>
                  </w:rPr>
                  <w:t>R$ 2.500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397179029"/>
                <w:placeholder>
                  <w:docPart w:val="45373CDC609E4B53BE6CFF170F35C651"/>
                </w:placeholder>
                <w:temporary/>
                <w:showingPlcHdr/>
                <w15:appearance w15:val="hidden"/>
              </w:sdtPr>
              <w:sdtContent>
                <w:r w:rsidR="00234FE7" w:rsidRPr="006A795E">
                  <w:rPr>
                    <w:noProof/>
                    <w:lang w:val="pt-BR" w:bidi="pt-BR"/>
                  </w:rPr>
                  <w:t>R$ 2.500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71482902"/>
                <w:placeholder>
                  <w:docPart w:val="4F4FAB3CAE6246B68851264FEBD77286"/>
                </w:placeholder>
                <w:temporary/>
                <w:showingPlcHdr/>
                <w15:appearance w15:val="hidden"/>
              </w:sdtPr>
              <w:sdtContent>
                <w:r w:rsidR="006A359E" w:rsidRPr="006A795E">
                  <w:rPr>
                    <w:noProof/>
                    <w:lang w:val="pt-BR" w:bidi="pt-BR"/>
                  </w:rPr>
                  <w:t>R$ 3.500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9779190"/>
                <w:placeholder>
                  <w:docPart w:val="48BA9789EF7341399934E9F292C6C2B8"/>
                </w:placeholder>
                <w:temporary/>
                <w:showingPlcHdr/>
                <w15:appearance w15:val="hidden"/>
              </w:sdt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32590563"/>
                <w:placeholder>
                  <w:docPart w:val="00F7D5CDBAF54D599E6F2D1685F74631"/>
                </w:placeholder>
                <w:temporary/>
                <w:showingPlcHdr/>
                <w15:appearance w15:val="hidden"/>
              </w:sdtPr>
              <w:sdtContent>
                <w:r w:rsidR="00F379BC" w:rsidRPr="006A795E">
                  <w:rPr>
                    <w:noProof/>
                    <w:lang w:val="pt-BR" w:bidi="pt-BR"/>
                  </w:rPr>
                  <w:t>R$ 5.000</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532097647"/>
                <w:placeholder>
                  <w:docPart w:val="5FC6105A8A3B4E7F80FEA0BE460BA225"/>
                </w:placeholder>
                <w:temporary/>
                <w:showingPlcHdr/>
                <w15:appearance w15:val="hidden"/>
              </w:sdtPr>
              <w:sdtContent>
                <w:r w:rsidR="00F379BC" w:rsidRPr="006A795E">
                  <w:rPr>
                    <w:noProof/>
                    <w:lang w:val="pt-BR" w:bidi="pt-BR"/>
                  </w:rPr>
                  <w:t>R$ 5.000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69122004"/>
                <w:placeholder>
                  <w:docPart w:val="5BD1610AF00F4C8F85658C702B5F029D"/>
                </w:placeholder>
                <w:temporary/>
                <w:showingPlcHdr/>
                <w15:appearance w15:val="hidden"/>
              </w:sdtPr>
              <w:sdtContent>
                <w:r w:rsidR="004E67B3" w:rsidRPr="006A795E">
                  <w:rPr>
                    <w:noProof/>
                    <w:lang w:val="pt-BR" w:bidi="pt-BR"/>
                  </w:rPr>
                  <w:t>R$ 8.000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2561807"/>
                <w:placeholder>
                  <w:docPart w:val="B429EBD4DE294776B2D908B4CB7EFB51"/>
                </w:placeholder>
                <w:temporary/>
                <w:showingPlcHdr/>
                <w15:appearance w15:val="hidden"/>
              </w:sdtPr>
              <w:sdtContent>
                <w:r w:rsidR="00695777" w:rsidRPr="006A795E">
                  <w:rPr>
                    <w:noProof/>
                    <w:lang w:val="pt-BR" w:bidi="pt-BR"/>
                  </w:rPr>
                  <w:t>R$ 9.000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50798732"/>
                <w:placeholder>
                  <w:docPart w:val="10A9F5F4C0004B54B904822925A1D3AB"/>
                </w:placeholder>
                <w:temporary/>
                <w:showingPlcHdr/>
                <w15:appearance w15:val="hidden"/>
              </w:sdtPr>
              <w:sdtContent>
                <w:r w:rsidR="00863B11" w:rsidRPr="006A795E">
                  <w:rPr>
                    <w:noProof/>
                    <w:lang w:val="pt-BR" w:bidi="pt-BR"/>
                  </w:rPr>
                  <w:t>R$ 9.000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40294221"/>
                <w:placeholder>
                  <w:docPart w:val="F25F12F0BF904D909CF7E5DEF853D7FD"/>
                </w:placeholder>
                <w:temporary/>
                <w:showingPlcHdr/>
                <w15:appearance w15:val="hidden"/>
              </w:sdtPr>
              <w:sdtContent>
                <w:r w:rsidR="007D36E9" w:rsidRPr="006A795E">
                  <w:rPr>
                    <w:noProof/>
                    <w:lang w:val="pt-BR" w:bidi="pt-BR"/>
                  </w:rPr>
                  <w:t>R$ 9.000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34668175"/>
                <w:placeholder>
                  <w:docPart w:val="0ED3E25D04B84AB0B4A4BF3C2D575E0C"/>
                </w:placeholder>
                <w:temporary/>
                <w:showingPlcHdr/>
                <w15:appearance w15:val="hidden"/>
              </w:sdtPr>
              <w:sdtContent>
                <w:r w:rsidR="004B5779" w:rsidRPr="006A795E">
                  <w:rPr>
                    <w:noProof/>
                    <w:lang w:val="pt-BR" w:bidi="pt-BR"/>
                  </w:rPr>
                  <w:t>R$ 9.000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022598068"/>
                <w:placeholder>
                  <w:docPart w:val="B4AC3481F15A4942921AB836906BA2CE"/>
                </w:placeholder>
                <w:temporary/>
                <w:showingPlcHdr/>
                <w15:appearance w15:val="hidden"/>
              </w:sdtPr>
              <w:sdtContent>
                <w:r w:rsidR="000B6224" w:rsidRPr="006A795E">
                  <w:rPr>
                    <w:noProof/>
                    <w:lang w:val="pt-BR" w:bidi="pt-BR"/>
                  </w:rPr>
                  <w:t>R$ 9.000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93042440"/>
                <w:placeholder>
                  <w:docPart w:val="03A3EAA8C090444A8B3B4EDF2AB1178B"/>
                </w:placeholder>
                <w:temporary/>
                <w:showingPlcHdr/>
                <w15:appearance w15:val="hidden"/>
              </w:sdtPr>
              <w:sdtContent>
                <w:r w:rsidR="00EB35A3" w:rsidRPr="006A795E">
                  <w:rPr>
                    <w:noProof/>
                    <w:lang w:val="pt-BR" w:bidi="pt-BR"/>
                  </w:rPr>
                  <w:t>R$ 76.500</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1457332302"/>
                <w:placeholder>
                  <w:docPart w:val="CF5347D38A6146FE94C1862C6DC4B589"/>
                </w:placeholder>
                <w:temporary/>
                <w:showingPlcHdr/>
                <w15:appearance w15:val="hidden"/>
              </w:sdtPr>
              <w:sdtContent>
                <w:r w:rsidR="004020D0" w:rsidRPr="006A795E">
                  <w:rPr>
                    <w:noProof/>
                    <w:lang w:val="pt-BR" w:bidi="pt-BR"/>
                  </w:rPr>
                  <w:t>Marketing/Publicidade</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11789770"/>
                <w:placeholder>
                  <w:docPart w:val="B05085D984F44F89A4C233BE1BBB6D11"/>
                </w:placeholder>
                <w:temporary/>
                <w:showingPlcHdr/>
                <w15:appearance w15:val="hidden"/>
              </w:sdtPr>
              <w:sdtContent>
                <w:r w:rsidR="00234FE7" w:rsidRPr="006A795E">
                  <w:rPr>
                    <w:noProof/>
                    <w:lang w:val="pt-BR" w:bidi="pt-BR"/>
                  </w:rPr>
                  <w:t>R$ 400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37407463"/>
                <w:placeholder>
                  <w:docPart w:val="E5CCBA276E094DC2946543D7E6B31AE2"/>
                </w:placeholder>
                <w:temporary/>
                <w:showingPlcHdr/>
                <w15:appearance w15:val="hidden"/>
              </w:sdtPr>
              <w:sdtContent>
                <w:r w:rsidR="00234FE7" w:rsidRPr="006A795E">
                  <w:rPr>
                    <w:noProof/>
                    <w:lang w:val="pt-BR" w:bidi="pt-BR"/>
                  </w:rPr>
                  <w:t>R$ 450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709699457"/>
                <w:placeholder>
                  <w:docPart w:val="0A1814A5777D4755A25E0B8D34A49993"/>
                </w:placeholder>
                <w:temporary/>
                <w:showingPlcHdr/>
                <w15:appearance w15:val="hidden"/>
              </w:sdtPr>
              <w:sdtContent>
                <w:r w:rsidR="006A359E" w:rsidRPr="006A795E">
                  <w:rPr>
                    <w:noProof/>
                    <w:lang w:val="pt-BR" w:bidi="pt-BR"/>
                  </w:rPr>
                  <w:t>R$ 450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811082135"/>
                <w:placeholder>
                  <w:docPart w:val="A9A2ECA462A34E4E8753AC63CAC754F4"/>
                </w:placeholder>
                <w:temporary/>
                <w:showingPlcHdr/>
                <w15:appearance w15:val="hidden"/>
              </w:sdtPr>
              <w:sdtContent>
                <w:r w:rsidR="000B1B5F" w:rsidRPr="006A795E">
                  <w:rPr>
                    <w:noProof/>
                    <w:lang w:val="pt-BR" w:bidi="pt-BR"/>
                  </w:rPr>
                  <w:t>R$ 450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0357239"/>
                <w:placeholder>
                  <w:docPart w:val="D7D2B54CB4564E99A52D930743B1EB57"/>
                </w:placeholder>
                <w:temporary/>
                <w:showingPlcHdr/>
                <w15:appearance w15:val="hidden"/>
              </w:sdtPr>
              <w:sdtContent>
                <w:r w:rsidR="00E15D61" w:rsidRPr="006A795E">
                  <w:rPr>
                    <w:noProof/>
                    <w:lang w:val="pt-BR" w:bidi="pt-BR"/>
                  </w:rPr>
                  <w:t>R$ 900</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289542312"/>
                <w:placeholder>
                  <w:docPart w:val="5DE59F30057C4FD5A988A5F6D4BB6A49"/>
                </w:placeholder>
                <w:temporary/>
                <w:showingPlcHdr/>
                <w15:appearance w15:val="hidden"/>
              </w:sdtPr>
              <w:sdtContent>
                <w:r w:rsidR="00100314" w:rsidRPr="006A795E">
                  <w:rPr>
                    <w:noProof/>
                    <w:lang w:val="pt-BR" w:bidi="pt-BR"/>
                  </w:rPr>
                  <w:t>R$ 900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0990222"/>
                <w:placeholder>
                  <w:docPart w:val="D2E8EF9B16574C05B050CE2AC264C4DC"/>
                </w:placeholder>
                <w:temporary/>
                <w:showingPlcHdr/>
                <w15:appearance w15:val="hidden"/>
              </w:sdtPr>
              <w:sdtContent>
                <w:r w:rsidR="004E67B3" w:rsidRPr="006A795E">
                  <w:rPr>
                    <w:noProof/>
                    <w:lang w:val="pt-BR" w:bidi="pt-BR"/>
                  </w:rPr>
                  <w:t>R$ 900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423869118"/>
                <w:placeholder>
                  <w:docPart w:val="582854CD2F9649ECBDE97FD1F99D06DA"/>
                </w:placeholder>
                <w:temporary/>
                <w:showingPlcHdr/>
                <w15:appearance w15:val="hidden"/>
              </w:sdtPr>
              <w:sdtContent>
                <w:r w:rsidR="0065229E" w:rsidRPr="006A795E">
                  <w:rPr>
                    <w:noProof/>
                    <w:lang w:val="pt-BR" w:bidi="pt-BR"/>
                  </w:rPr>
                  <w:t>R$ 900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89940514"/>
                <w:placeholder>
                  <w:docPart w:val="8CE3E62C931948D8BC6CE522A7612723"/>
                </w:placeholder>
                <w:temporary/>
                <w:showingPlcHdr/>
                <w15:appearance w15:val="hidden"/>
              </w:sdtPr>
              <w:sdtContent>
                <w:r w:rsidR="00863B11" w:rsidRPr="006A795E">
                  <w:rPr>
                    <w:noProof/>
                    <w:lang w:val="pt-BR" w:bidi="pt-BR"/>
                  </w:rPr>
                  <w:t>R$ 900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9871103"/>
                <w:placeholder>
                  <w:docPart w:val="7546A4C974404155B36E2386781F6D5F"/>
                </w:placeholder>
                <w:temporary/>
                <w:showingPlcHdr/>
                <w15:appearance w15:val="hidden"/>
              </w:sdtPr>
              <w:sdtContent>
                <w:r w:rsidR="007D36E9" w:rsidRPr="006A795E">
                  <w:rPr>
                    <w:noProof/>
                    <w:lang w:val="pt-BR" w:bidi="pt-BR"/>
                  </w:rPr>
                  <w:t>R$ 900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267377258"/>
                <w:placeholder>
                  <w:docPart w:val="120831B158D449AAA7650228D8852784"/>
                </w:placeholder>
                <w:temporary/>
                <w:showingPlcHdr/>
                <w15:appearance w15:val="hidden"/>
              </w:sdtPr>
              <w:sdtContent>
                <w:r w:rsidR="004B5779" w:rsidRPr="006A795E">
                  <w:rPr>
                    <w:noProof/>
                    <w:lang w:val="pt-BR" w:bidi="pt-BR"/>
                  </w:rPr>
                  <w:t>R$ 1.200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689651602"/>
                <w:placeholder>
                  <w:docPart w:val="1A631808F3DF46898ECFB8E4C7FCF096"/>
                </w:placeholder>
                <w:temporary/>
                <w:showingPlcHdr/>
                <w15:appearance w15:val="hidden"/>
              </w:sdtPr>
              <w:sdtContent>
                <w:r w:rsidR="000B6224" w:rsidRPr="006A795E">
                  <w:rPr>
                    <w:noProof/>
                    <w:lang w:val="pt-BR" w:bidi="pt-BR"/>
                  </w:rPr>
                  <w:t>R$ 1.200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25955380"/>
                <w:placeholder>
                  <w:docPart w:val="F7AC362C84C84F8196F5F3CCD2A9728D"/>
                </w:placeholder>
                <w:temporary/>
                <w:showingPlcHdr/>
                <w15:appearance w15:val="hidden"/>
              </w:sdtPr>
              <w:sdtContent>
                <w:r w:rsidR="00EB35A3" w:rsidRPr="006A795E">
                  <w:rPr>
                    <w:noProof/>
                    <w:lang w:val="pt-BR" w:bidi="pt-BR"/>
                  </w:rPr>
                  <w:t>R$ 9.550</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1183480060"/>
                <w:placeholder>
                  <w:docPart w:val="1CE16621D5AA416088974E3219691C19"/>
                </w:placeholder>
                <w:temporary/>
                <w:showingPlcHdr/>
                <w15:appearance w15:val="hidden"/>
              </w:sdtPr>
              <w:sdtContent>
                <w:r w:rsidR="004020D0" w:rsidRPr="006A795E">
                  <w:rPr>
                    <w:noProof/>
                    <w:lang w:val="pt-BR" w:bidi="pt-BR"/>
                  </w:rPr>
                  <w:t>Comissões de Vendas</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94103467"/>
                <w:placeholder>
                  <w:docPart w:val="F1714632B51846589760F1245E515890"/>
                </w:placeholder>
                <w:temporary/>
                <w:showingPlcHdr/>
                <w15:appearance w15:val="hidden"/>
              </w:sdtPr>
              <w:sdtContent>
                <w:r w:rsidR="00234FE7"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79541572"/>
                <w:placeholder>
                  <w:docPart w:val="F7417227399048B4868F1B8E00E0843F"/>
                </w:placeholder>
                <w:temporary/>
                <w:showingPlcHdr/>
                <w15:appearance w15:val="hidden"/>
              </w:sdtPr>
              <w:sdtContent>
                <w:r w:rsidR="00234FE7" w:rsidRPr="006A795E">
                  <w:rPr>
                    <w:noProof/>
                    <w:lang w:val="pt-BR" w:bidi="pt-BR"/>
                  </w:rPr>
                  <w:t>R$ 650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24695401"/>
                <w:placeholder>
                  <w:docPart w:val="1DB38D5E7F534ADC9A39F15ADE773EF3"/>
                </w:placeholder>
                <w:temporary/>
                <w:showingPlcHdr/>
                <w15:appearance w15:val="hidden"/>
              </w:sdtPr>
              <w:sdtContent>
                <w:r w:rsidR="006A359E" w:rsidRPr="006A795E">
                  <w:rPr>
                    <w:noProof/>
                    <w:lang w:val="pt-BR" w:bidi="pt-BR"/>
                  </w:rPr>
                  <w:t>R$ 800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66050993"/>
                <w:placeholder>
                  <w:docPart w:val="0EA6B391E92D4648BC0628B520D46265"/>
                </w:placeholder>
                <w:temporary/>
                <w:showingPlcHdr/>
                <w15:appearance w15:val="hidden"/>
              </w:sdtPr>
              <w:sdtContent>
                <w:r w:rsidR="000B1B5F" w:rsidRPr="006A795E">
                  <w:rPr>
                    <w:noProof/>
                    <w:lang w:val="pt-BR" w:bidi="pt-BR"/>
                  </w:rPr>
                  <w:t>R$ 350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23726659"/>
                <w:placeholder>
                  <w:docPart w:val="69A90642C4E440BCB4550019D122520E"/>
                </w:placeholder>
                <w:temporary/>
                <w:showingPlcHdr/>
                <w15:appearance w15:val="hidden"/>
              </w:sdtPr>
              <w:sdtContent>
                <w:r w:rsidR="00E15D61" w:rsidRPr="006A795E">
                  <w:rPr>
                    <w:noProof/>
                    <w:lang w:val="pt-BR" w:bidi="pt-BR"/>
                  </w:rPr>
                  <w:t>R$ 725</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42604179"/>
                <w:placeholder>
                  <w:docPart w:val="C81B6E0EF03248C8B8A9DF801B6EAACF"/>
                </w:placeholder>
                <w:temporary/>
                <w:showingPlcHdr/>
                <w15:appearance w15:val="hidden"/>
              </w:sdtPr>
              <w:sdtContent>
                <w:r w:rsidR="00100314" w:rsidRPr="006A795E">
                  <w:rPr>
                    <w:noProof/>
                    <w:lang w:val="pt-BR" w:bidi="pt-BR"/>
                  </w:rPr>
                  <w:t>R$ 820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0134006"/>
                <w:placeholder>
                  <w:docPart w:val="65874E03B82C45E5B75719FBD08FD13C"/>
                </w:placeholder>
                <w:temporary/>
                <w:showingPlcHdr/>
                <w15:appearance w15:val="hidden"/>
              </w:sdtPr>
              <w:sdtContent>
                <w:r w:rsidR="004E67B3" w:rsidRPr="006A795E">
                  <w:rPr>
                    <w:noProof/>
                    <w:lang w:val="pt-BR" w:bidi="pt-BR"/>
                  </w:rPr>
                  <w:t>R$ 1.125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67005698"/>
                <w:placeholder>
                  <w:docPart w:val="529410565AAC497A8C1489EB9DC3C16A"/>
                </w:placeholder>
                <w:temporary/>
                <w:showingPlcHdr/>
                <w15:appearance w15:val="hidden"/>
              </w:sdtPr>
              <w:sdtContent>
                <w:r w:rsidR="0065229E" w:rsidRPr="006A795E">
                  <w:rPr>
                    <w:noProof/>
                    <w:lang w:val="pt-BR" w:bidi="pt-BR"/>
                  </w:rPr>
                  <w:t>R$ 1.156</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96901541"/>
                <w:placeholder>
                  <w:docPart w:val="56CDC0FD4DA44D70BED497F85058A404"/>
                </w:placeholder>
                <w:temporary/>
                <w:showingPlcHdr/>
                <w15:appearance w15:val="hidden"/>
              </w:sdtPr>
              <w:sdtContent>
                <w:r w:rsidR="00863B11" w:rsidRPr="006A795E">
                  <w:rPr>
                    <w:noProof/>
                    <w:lang w:val="pt-BR" w:bidi="pt-BR"/>
                  </w:rPr>
                  <w:t>R$ 1.227</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717359317"/>
                <w:placeholder>
                  <w:docPart w:val="A63AA4A9F62749AEB83E93706213078B"/>
                </w:placeholder>
                <w:temporary/>
                <w:showingPlcHdr/>
                <w15:appearance w15:val="hidden"/>
              </w:sdtPr>
              <w:sdtContent>
                <w:r w:rsidR="007D36E9" w:rsidRPr="006A795E">
                  <w:rPr>
                    <w:noProof/>
                    <w:lang w:val="pt-BR" w:bidi="pt-BR"/>
                  </w:rPr>
                  <w:t>R$ 1.100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112273570"/>
                <w:placeholder>
                  <w:docPart w:val="FEA228274F46485880E856F58E2FCA36"/>
                </w:placeholder>
                <w:temporary/>
                <w:showingPlcHdr/>
                <w15:appearance w15:val="hidden"/>
              </w:sdtPr>
              <w:sdtContent>
                <w:r w:rsidR="004B5779" w:rsidRPr="006A795E">
                  <w:rPr>
                    <w:noProof/>
                    <w:lang w:val="pt-BR" w:bidi="pt-BR"/>
                  </w:rPr>
                  <w:t>R$ 1.250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69319198"/>
                <w:placeholder>
                  <w:docPart w:val="D887FFE9936845C3AC4BAFED13A9180C"/>
                </w:placeholder>
                <w:temporary/>
                <w:showingPlcHdr/>
                <w15:appearance w15:val="hidden"/>
              </w:sdtPr>
              <w:sdtContent>
                <w:r w:rsidR="000B6224" w:rsidRPr="006A795E">
                  <w:rPr>
                    <w:noProof/>
                    <w:lang w:val="pt-BR" w:bidi="pt-BR"/>
                  </w:rPr>
                  <w:t>R$ 1.367</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073630750"/>
                <w:placeholder>
                  <w:docPart w:val="53F5E202392C429F8E8E20440D6DCC3A"/>
                </w:placeholder>
                <w:temporary/>
                <w:showingPlcHdr/>
                <w15:appearance w15:val="hidden"/>
              </w:sdtPr>
              <w:sdtContent>
                <w:r w:rsidR="00EB35A3" w:rsidRPr="006A795E">
                  <w:rPr>
                    <w:noProof/>
                    <w:lang w:val="pt-BR" w:bidi="pt-BR"/>
                  </w:rPr>
                  <w:t>R$ 10.821</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372766940"/>
                <w:placeholder>
                  <w:docPart w:val="2634FF66C351423BA1CECD65E13CF31B"/>
                </w:placeholder>
                <w:temporary/>
                <w:showingPlcHdr/>
                <w15:appearance w15:val="hidden"/>
              </w:sdtPr>
              <w:sdtContent>
                <w:r w:rsidR="004020D0" w:rsidRPr="006A795E">
                  <w:rPr>
                    <w:noProof/>
                    <w:lang w:val="pt-BR" w:bidi="pt-BR"/>
                  </w:rPr>
                  <w:t>Aluguel</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144347578"/>
                <w:placeholder>
                  <w:docPart w:val="553F5CD42E88451782E25A544B6C27A5"/>
                </w:placeholder>
                <w:temporary/>
                <w:showingPlcHdr/>
                <w15:appearance w15:val="hidden"/>
              </w:sdtPr>
              <w:sdtContent>
                <w:r w:rsidR="00234FE7"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85584046"/>
                <w:placeholder>
                  <w:docPart w:val="5A11F04A16254817B4A2C97CBF1054A0"/>
                </w:placeholder>
                <w:temporary/>
                <w:showingPlcHdr/>
                <w15:appearance w15:val="hidden"/>
              </w:sdtPr>
              <w:sdtContent>
                <w:r w:rsidR="00234FE7"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094530267"/>
                <w:placeholder>
                  <w:docPart w:val="AA8EE4DDEC664430A1979F6584FC0FE3"/>
                </w:placeholder>
                <w:temporary/>
                <w:showingPlcHdr/>
                <w15:appearance w15:val="hidden"/>
              </w:sdtPr>
              <w:sdtContent>
                <w:r w:rsidR="006A359E"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60531544"/>
                <w:placeholder>
                  <w:docPart w:val="770F7C5547DB42E1B1618AC66B8481C8"/>
                </w:placeholder>
                <w:temporary/>
                <w:showingPlcHdr/>
                <w15:appearance w15:val="hidden"/>
              </w:sdtPr>
              <w:sdtContent>
                <w:r w:rsidR="000B1B5F"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27838458"/>
                <w:placeholder>
                  <w:docPart w:val="0CBDEE73F6984AE78CCB6D76E15F27AA"/>
                </w:placeholder>
                <w:temporary/>
                <w:showingPlcHdr/>
                <w15:appearance w15:val="hidden"/>
              </w:sdtPr>
              <w:sdtContent>
                <w:r w:rsidR="00E15D61" w:rsidRPr="006A795E">
                  <w:rPr>
                    <w:noProof/>
                    <w:lang w:val="pt-BR" w:bidi="pt-BR"/>
                  </w:rPr>
                  <w:t>R$ 1.250</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469371506"/>
                <w:placeholder>
                  <w:docPart w:val="43C40786146C4E279164A35626034242"/>
                </w:placeholder>
                <w:temporary/>
                <w:showingPlcHdr/>
                <w15:appearance w15:val="hidden"/>
              </w:sdtPr>
              <w:sdtContent>
                <w:r w:rsidR="00100314"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7301987"/>
                <w:placeholder>
                  <w:docPart w:val="71A1D7E810544EC49C88ED5635B55F52"/>
                </w:placeholder>
                <w:temporary/>
                <w:showingPlcHdr/>
                <w15:appearance w15:val="hidden"/>
              </w:sdtPr>
              <w:sdtContent>
                <w:r w:rsidR="004E67B3"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870197433"/>
                <w:placeholder>
                  <w:docPart w:val="669E27E421454313B75336FEC2F46D61"/>
                </w:placeholder>
                <w:temporary/>
                <w:showingPlcHdr/>
                <w15:appearance w15:val="hidden"/>
              </w:sdtPr>
              <w:sdtContent>
                <w:r w:rsidR="0065229E"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99418188"/>
                <w:placeholder>
                  <w:docPart w:val="5AE71FB4532B436993387B9DC75C74AE"/>
                </w:placeholder>
                <w:temporary/>
                <w:showingPlcHdr/>
                <w15:appearance w15:val="hidden"/>
              </w:sdtPr>
              <w:sdtContent>
                <w:r w:rsidR="00863B11"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414773249"/>
                <w:placeholder>
                  <w:docPart w:val="98CA294EB31749AF886926E63DE2A89B"/>
                </w:placeholder>
                <w:temporary/>
                <w:showingPlcHdr/>
                <w15:appearance w15:val="hidden"/>
              </w:sdtPr>
              <w:sdtContent>
                <w:r w:rsidR="007D36E9"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067328508"/>
                <w:placeholder>
                  <w:docPart w:val="3D9C98A19D84431FB398CC91F2A5998B"/>
                </w:placeholder>
                <w:temporary/>
                <w:showingPlcHdr/>
                <w15:appearance w15:val="hidden"/>
              </w:sdtPr>
              <w:sdtContent>
                <w:r w:rsidR="004B5779"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696622604"/>
                <w:placeholder>
                  <w:docPart w:val="B16A948629D349B4A45D43801B9A7D48"/>
                </w:placeholder>
                <w:temporary/>
                <w:showingPlcHdr/>
                <w15:appearance w15:val="hidden"/>
              </w:sdtPr>
              <w:sdtContent>
                <w:r w:rsidR="000B6224" w:rsidRPr="006A795E">
                  <w:rPr>
                    <w:noProof/>
                    <w:lang w:val="pt-BR" w:bidi="pt-BR"/>
                  </w:rPr>
                  <w:t>R$ 1.250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180738469"/>
                <w:placeholder>
                  <w:docPart w:val="FE156EB454884146B00A138C993ED40E"/>
                </w:placeholder>
                <w:temporary/>
                <w:showingPlcHdr/>
                <w15:appearance w15:val="hidden"/>
              </w:sdtPr>
              <w:sdtContent>
                <w:r w:rsidR="00EB35A3" w:rsidRPr="006A795E">
                  <w:rPr>
                    <w:noProof/>
                    <w:lang w:val="pt-BR" w:bidi="pt-BR"/>
                  </w:rPr>
                  <w:t>R$ 15.000</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1770966835"/>
                <w:placeholder>
                  <w:docPart w:val="A3F44A684EB64D488A882CBC6BBB1B1B"/>
                </w:placeholder>
                <w:temporary/>
                <w:showingPlcHdr/>
                <w15:appearance w15:val="hidden"/>
              </w:sdtPr>
              <w:sdtContent>
                <w:r w:rsidR="004020D0" w:rsidRPr="006A795E">
                  <w:rPr>
                    <w:noProof/>
                    <w:lang w:val="pt-BR" w:bidi="pt-BR"/>
                  </w:rPr>
                  <w:t>Utilitários</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02792763"/>
                <w:placeholder>
                  <w:docPart w:val="75757544A8A34D9286ACE0DBE0234E4D"/>
                </w:placeholder>
                <w:temporary/>
                <w:showingPlcHdr/>
                <w15:appearance w15:val="hidden"/>
              </w:sdtPr>
              <w:sdtContent>
                <w:r w:rsidR="00234FE7"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87901159"/>
                <w:placeholder>
                  <w:docPart w:val="05A015D60C7D4E48AB994CCCF16BB292"/>
                </w:placeholder>
                <w:temporary/>
                <w:showingPlcHdr/>
                <w15:appearance w15:val="hidden"/>
              </w:sdtPr>
              <w:sdtContent>
                <w:r w:rsidR="00234FE7" w:rsidRPr="006A795E">
                  <w:rPr>
                    <w:noProof/>
                    <w:lang w:val="pt-BR" w:bidi="pt-BR"/>
                  </w:rPr>
                  <w:t>R$ 150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03753409"/>
                <w:placeholder>
                  <w:docPart w:val="DDF95FE990CD4446A3D2B5616C40790F"/>
                </w:placeholder>
                <w:temporary/>
                <w:showingPlcHdr/>
                <w15:appearance w15:val="hidden"/>
              </w:sdtPr>
              <w:sdtContent>
                <w:r w:rsidR="006A359E" w:rsidRPr="006A795E">
                  <w:rPr>
                    <w:noProof/>
                    <w:lang w:val="pt-BR" w:bidi="pt-BR"/>
                  </w:rPr>
                  <w:t>R$ 200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70943138"/>
                <w:placeholder>
                  <w:docPart w:val="0CA3CDEBA4034D359679B6C402CC64F5"/>
                </w:placeholder>
                <w:temporary/>
                <w:showingPlcHdr/>
                <w15:appearance w15:val="hidden"/>
              </w:sdtPr>
              <w:sdtContent>
                <w:r w:rsidR="000B1B5F" w:rsidRPr="006A795E">
                  <w:rPr>
                    <w:noProof/>
                    <w:lang w:val="pt-BR" w:bidi="pt-BR"/>
                  </w:rPr>
                  <w:t>R$ 200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53193317"/>
                <w:placeholder>
                  <w:docPart w:val="A246DBD5121340DAA86784782E40BAB9"/>
                </w:placeholder>
                <w:temporary/>
                <w:showingPlcHdr/>
                <w15:appearance w15:val="hidden"/>
              </w:sdtPr>
              <w:sdtContent>
                <w:r w:rsidR="00E15D61" w:rsidRPr="006A795E">
                  <w:rPr>
                    <w:noProof/>
                    <w:lang w:val="pt-BR" w:bidi="pt-BR"/>
                  </w:rPr>
                  <w:t>R$ 200</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44172180"/>
                <w:placeholder>
                  <w:docPart w:val="9FD1D5EE5D2D49D0A90C44F6D90A3F22"/>
                </w:placeholder>
                <w:temporary/>
                <w:showingPlcHdr/>
                <w15:appearance w15:val="hidden"/>
              </w:sdtPr>
              <w:sdtContent>
                <w:r w:rsidR="00100314"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099525567"/>
                <w:placeholder>
                  <w:docPart w:val="36669240A46042C38BB814BB96401E1E"/>
                </w:placeholder>
                <w:temporary/>
                <w:showingPlcHdr/>
                <w15:appearance w15:val="hidden"/>
              </w:sdtPr>
              <w:sdtContent>
                <w:r w:rsidR="004E67B3"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78229519"/>
                <w:placeholder>
                  <w:docPart w:val="39BD5CE3D51F4354AF039E32EFD28991"/>
                </w:placeholder>
                <w:temporary/>
                <w:showingPlcHdr/>
                <w15:appearance w15:val="hidden"/>
              </w:sdtPr>
              <w:sdtContent>
                <w:r w:rsidR="0065229E"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56579640"/>
                <w:placeholder>
                  <w:docPart w:val="55C73865E11446C4A8DD9C2282D7A39F"/>
                </w:placeholder>
                <w:temporary/>
                <w:showingPlcHdr/>
                <w15:appearance w15:val="hidden"/>
              </w:sdtPr>
              <w:sdtContent>
                <w:r w:rsidR="00863B11" w:rsidRPr="006A795E">
                  <w:rPr>
                    <w:noProof/>
                    <w:lang w:val="pt-BR" w:bidi="pt-BR"/>
                  </w:rPr>
                  <w:t>R$ 200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43306702"/>
                <w:placeholder>
                  <w:docPart w:val="B395B8F2377B4A789718A7FF359E8296"/>
                </w:placeholder>
                <w:temporary/>
                <w:showingPlcHdr/>
                <w15:appearance w15:val="hidden"/>
              </w:sdtPr>
              <w:sdtContent>
                <w:r w:rsidR="007D36E9" w:rsidRPr="006A795E">
                  <w:rPr>
                    <w:noProof/>
                    <w:lang w:val="pt-BR" w:bidi="pt-BR"/>
                  </w:rPr>
                  <w:t>R$ 200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97524188"/>
                <w:placeholder>
                  <w:docPart w:val="6DA80C8741CB46D299D658FDB4E0BDCB"/>
                </w:placeholder>
                <w:temporary/>
                <w:showingPlcHdr/>
                <w15:appearance w15:val="hidden"/>
              </w:sdtPr>
              <w:sdtContent>
                <w:r w:rsidR="004B5779"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18240860"/>
                <w:placeholder>
                  <w:docPart w:val="5D0D2515F2B1451B813AE98A1AE72057"/>
                </w:placeholder>
                <w:temporary/>
                <w:showingPlcHdr/>
                <w15:appearance w15:val="hidden"/>
              </w:sdtPr>
              <w:sdtContent>
                <w:r w:rsidR="000B6224"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04911584"/>
                <w:placeholder>
                  <w:docPart w:val="C15863E4403C4D4EADA7D736CF21A0C6"/>
                </w:placeholder>
                <w:temporary/>
                <w:showingPlcHdr/>
                <w15:appearance w15:val="hidden"/>
              </w:sdtPr>
              <w:sdtContent>
                <w:r w:rsidR="00EB35A3" w:rsidRPr="006A795E">
                  <w:rPr>
                    <w:noProof/>
                    <w:lang w:val="pt-BR" w:bidi="pt-BR"/>
                  </w:rPr>
                  <w:t>R$ 2.650</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1768581079"/>
                <w:placeholder>
                  <w:docPart w:val="DB5D9B85E1664C01B5CB0B7AC45CDE8D"/>
                </w:placeholder>
                <w:temporary/>
                <w:showingPlcHdr/>
                <w15:appearance w15:val="hidden"/>
              </w:sdtPr>
              <w:sdtContent>
                <w:r w:rsidR="004020D0" w:rsidRPr="006A795E">
                  <w:rPr>
                    <w:noProof/>
                    <w:lang w:val="pt-BR" w:bidi="pt-BR"/>
                  </w:rPr>
                  <w:t>Despesas do Site</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724765498"/>
                <w:placeholder>
                  <w:docPart w:val="55E8B3C6AB0A406D867897A4F48148B1"/>
                </w:placeholder>
                <w:temporary/>
                <w:showingPlcHdr/>
                <w15:appearance w15:val="hidden"/>
              </w:sdtPr>
              <w:sdtContent>
                <w:r w:rsidR="00234FE7"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853339943"/>
                <w:placeholder>
                  <w:docPart w:val="28F56104FE4A487783D74E08B9737528"/>
                </w:placeholder>
                <w:temporary/>
                <w:showingPlcHdr/>
                <w15:appearance w15:val="hidden"/>
              </w:sdtPr>
              <w:sdtContent>
                <w:r w:rsidR="00234FE7"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299339143"/>
                <w:placeholder>
                  <w:docPart w:val="2F46D228F33D4EC5AE24ABBA0BE0BBCB"/>
                </w:placeholder>
                <w:temporary/>
                <w:showingPlcHdr/>
                <w15:appearance w15:val="hidden"/>
              </w:sdtPr>
              <w:sdtContent>
                <w:r w:rsidR="006A359E"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424920734"/>
                <w:placeholder>
                  <w:docPart w:val="DE3707EDD92A4D7E95B9F38CC0D7B1E8"/>
                </w:placeholder>
                <w:temporary/>
                <w:showingPlcHdr/>
                <w15:appearance w15:val="hidden"/>
              </w:sdtPr>
              <w:sdtContent>
                <w:r w:rsidR="000B1B5F"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61581479"/>
                <w:placeholder>
                  <w:docPart w:val="3EAE9ED227ED43B6BEAFCB4EE8EAD5FF"/>
                </w:placeholder>
                <w:temporary/>
                <w:showingPlcHdr/>
                <w15:appearance w15:val="hidden"/>
              </w:sdtPr>
              <w:sdtContent>
                <w:r w:rsidR="00E15D61" w:rsidRPr="006A795E">
                  <w:rPr>
                    <w:noProof/>
                    <w:lang w:val="pt-BR" w:bidi="pt-BR"/>
                  </w:rPr>
                  <w:t>R$ 175</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077167527"/>
                <w:placeholder>
                  <w:docPart w:val="5A4E7D9E64BC4BB9A9F2F8639EA8A5B2"/>
                </w:placeholder>
                <w:temporary/>
                <w:showingPlcHdr/>
                <w15:appearance w15:val="hidden"/>
              </w:sdtPr>
              <w:sdtContent>
                <w:r w:rsidR="00100314"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06828728"/>
                <w:placeholder>
                  <w:docPart w:val="443CDB5991614D498E7A90AC8BB3097E"/>
                </w:placeholder>
                <w:temporary/>
                <w:showingPlcHdr/>
                <w15:appearance w15:val="hidden"/>
              </w:sdtPr>
              <w:sdtContent>
                <w:r w:rsidR="004E67B3"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89792435"/>
                <w:placeholder>
                  <w:docPart w:val="E30B6D33014C463DB566C7C86A9102C7"/>
                </w:placeholder>
                <w:temporary/>
                <w:showingPlcHdr/>
                <w15:appearance w15:val="hidden"/>
              </w:sdtPr>
              <w:sdtContent>
                <w:r w:rsidR="0065229E"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755944649"/>
                <w:placeholder>
                  <w:docPart w:val="15067A6961F24A648F917AAED35F2741"/>
                </w:placeholder>
                <w:temporary/>
                <w:showingPlcHdr/>
                <w15:appearance w15:val="hidden"/>
              </w:sdtPr>
              <w:sdtContent>
                <w:r w:rsidR="00863B11"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11899389"/>
                <w:placeholder>
                  <w:docPart w:val="1FCEDF52685249E180760B754D591FDE"/>
                </w:placeholder>
                <w:temporary/>
                <w:showingPlcHdr/>
                <w15:appearance w15:val="hidden"/>
              </w:sdtPr>
              <w:sdtContent>
                <w:r w:rsidR="007D36E9" w:rsidRPr="006A795E">
                  <w:rPr>
                    <w:noProof/>
                    <w:lang w:val="pt-BR" w:bidi="pt-BR"/>
                  </w:rPr>
                  <w:t>R$ 175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826947778"/>
                <w:placeholder>
                  <w:docPart w:val="900F03ECC0454D979E8395ABFBC7CE67"/>
                </w:placeholder>
                <w:temporary/>
                <w:showingPlcHdr/>
                <w15:appearance w15:val="hidden"/>
              </w:sdtPr>
              <w:sdtContent>
                <w:r w:rsidR="004B5779" w:rsidRPr="006A795E">
                  <w:rPr>
                    <w:noProof/>
                    <w:lang w:val="pt-BR" w:bidi="pt-BR"/>
                  </w:rPr>
                  <w:t>R$ 225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879505351"/>
                <w:placeholder>
                  <w:docPart w:val="825742EEF4BB4E058C23E23B75F482C9"/>
                </w:placeholder>
                <w:temporary/>
                <w:showingPlcHdr/>
                <w15:appearance w15:val="hidden"/>
              </w:sdtPr>
              <w:sdtContent>
                <w:r w:rsidR="000B6224" w:rsidRPr="006A795E">
                  <w:rPr>
                    <w:noProof/>
                    <w:lang w:val="pt-BR" w:bidi="pt-BR"/>
                  </w:rPr>
                  <w:t>R$ 225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438911930"/>
                <w:placeholder>
                  <w:docPart w:val="6130F3651B494E2B9202034BD9C581EF"/>
                </w:placeholder>
                <w:temporary/>
                <w:showingPlcHdr/>
                <w15:appearance w15:val="hidden"/>
              </w:sdtPr>
              <w:sdtContent>
                <w:r w:rsidR="00EB35A3" w:rsidRPr="006A795E">
                  <w:rPr>
                    <w:noProof/>
                    <w:lang w:val="pt-BR" w:bidi="pt-BR"/>
                  </w:rPr>
                  <w:t>R$ 2.200</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1732107536"/>
                <w:placeholder>
                  <w:docPart w:val="39648C667B744422B976F1CC29034C10"/>
                </w:placeholder>
                <w:temporary/>
                <w:showingPlcHdr/>
                <w15:appearance w15:val="hidden"/>
              </w:sdtPr>
              <w:sdtContent>
                <w:r w:rsidR="004020D0" w:rsidRPr="006A795E">
                  <w:rPr>
                    <w:noProof/>
                    <w:lang w:val="pt-BR" w:bidi="pt-BR"/>
                  </w:rPr>
                  <w:t>Internet/Telefone</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73654445"/>
                <w:placeholder>
                  <w:docPart w:val="33164125BFA54280A2D3379824CB0305"/>
                </w:placeholder>
                <w:temporary/>
                <w:showingPlcHdr/>
                <w15:appearance w15:val="hidden"/>
              </w:sdtPr>
              <w:sdtContent>
                <w:r w:rsidR="00234FE7"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62036284"/>
                <w:placeholder>
                  <w:docPart w:val="0CB619B26E7247698BF0D14335C766A0"/>
                </w:placeholder>
                <w:temporary/>
                <w:showingPlcHdr/>
                <w15:appearance w15:val="hidden"/>
              </w:sdtPr>
              <w:sdtContent>
                <w:r w:rsidR="00234FE7"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05733886"/>
                <w:placeholder>
                  <w:docPart w:val="B2FD11A4EA16491B9A4D8A900248EF0C"/>
                </w:placeholder>
                <w:temporary/>
                <w:showingPlcHdr/>
                <w15:appearance w15:val="hidden"/>
              </w:sdtPr>
              <w:sdtContent>
                <w:r w:rsidR="006A359E"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12806352"/>
                <w:placeholder>
                  <w:docPart w:val="DEF2BF75588047C3AD2CCC2CA3D0B8AE"/>
                </w:placeholder>
                <w:temporary/>
                <w:showingPlcHdr/>
                <w15:appearance w15:val="hidden"/>
              </w:sdtPr>
              <w:sdtContent>
                <w:r w:rsidR="000B1B5F"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34514780"/>
                <w:placeholder>
                  <w:docPart w:val="8CDFF06E0F594C31A4D1FD89C4D74BD0"/>
                </w:placeholder>
                <w:temporary/>
                <w:showingPlcHdr/>
                <w15:appearance w15:val="hidden"/>
              </w:sdtPr>
              <w:sdtContent>
                <w:r w:rsidR="00E15D61" w:rsidRPr="006A795E">
                  <w:rPr>
                    <w:noProof/>
                    <w:lang w:val="pt-BR" w:bidi="pt-BR"/>
                  </w:rPr>
                  <w:t>R$ 110</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39289870"/>
                <w:placeholder>
                  <w:docPart w:val="A56267E50FAD45D3823D6E3C5533964D"/>
                </w:placeholder>
                <w:temporary/>
                <w:showingPlcHdr/>
                <w15:appearance w15:val="hidden"/>
              </w:sdtPr>
              <w:sdtContent>
                <w:r w:rsidR="00100314"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032922650"/>
                <w:placeholder>
                  <w:docPart w:val="0FEB74CC6B4D42F0884ED5FAF58FB7AC"/>
                </w:placeholder>
                <w:temporary/>
                <w:showingPlcHdr/>
                <w15:appearance w15:val="hidden"/>
              </w:sdtPr>
              <w:sdtContent>
                <w:r w:rsidR="004E67B3"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01815023"/>
                <w:placeholder>
                  <w:docPart w:val="D68E508BC23B4BDA93AAFD6ED1BD89EC"/>
                </w:placeholder>
                <w:temporary/>
                <w:showingPlcHdr/>
                <w15:appearance w15:val="hidden"/>
              </w:sdtPr>
              <w:sdtContent>
                <w:r w:rsidR="0065229E"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44076242"/>
                <w:placeholder>
                  <w:docPart w:val="7399552226BD41BAABA60566DABCEFFC"/>
                </w:placeholder>
                <w:temporary/>
                <w:showingPlcHdr/>
                <w15:appearance w15:val="hidden"/>
              </w:sdtPr>
              <w:sdtContent>
                <w:r w:rsidR="00863B11"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990215018"/>
                <w:placeholder>
                  <w:docPart w:val="80C57D550A5341E7AC9754F1CAE09578"/>
                </w:placeholder>
                <w:temporary/>
                <w:showingPlcHdr/>
                <w15:appearance w15:val="hidden"/>
              </w:sdtPr>
              <w:sdtContent>
                <w:r w:rsidR="007D36E9"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060698973"/>
                <w:placeholder>
                  <w:docPart w:val="086D344FD18A4A488CDF2F40B245B863"/>
                </w:placeholder>
                <w:temporary/>
                <w:showingPlcHdr/>
                <w15:appearance w15:val="hidden"/>
              </w:sdtPr>
              <w:sdtContent>
                <w:r w:rsidR="004B5779"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028461337"/>
                <w:placeholder>
                  <w:docPart w:val="F10CAAC1F06347EDB14B4CFA8BC9D298"/>
                </w:placeholder>
                <w:temporary/>
                <w:showingPlcHdr/>
                <w15:appearance w15:val="hidden"/>
              </w:sdtPr>
              <w:sdtContent>
                <w:r w:rsidR="000B6224" w:rsidRPr="006A795E">
                  <w:rPr>
                    <w:noProof/>
                    <w:lang w:val="pt-BR" w:bidi="pt-BR"/>
                  </w:rPr>
                  <w:t>R$ 110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48298417"/>
                <w:placeholder>
                  <w:docPart w:val="BD28C6C257D142908B2BBA66554BE32C"/>
                </w:placeholder>
                <w:temporary/>
                <w:showingPlcHdr/>
                <w15:appearance w15:val="hidden"/>
              </w:sdtPr>
              <w:sdtContent>
                <w:r w:rsidR="00EB35A3" w:rsidRPr="006A795E">
                  <w:rPr>
                    <w:noProof/>
                    <w:lang w:val="pt-BR" w:bidi="pt-BR"/>
                  </w:rPr>
                  <w:t>R$ 1.320</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541601882"/>
                <w:placeholder>
                  <w:docPart w:val="44038C1121784E6883EA9ECD73BB77B7"/>
                </w:placeholder>
                <w:temporary/>
                <w:showingPlcHdr/>
                <w15:appearance w15:val="hidden"/>
              </w:sdtPr>
              <w:sdtContent>
                <w:r w:rsidR="004020D0" w:rsidRPr="006A795E">
                  <w:rPr>
                    <w:noProof/>
                    <w:lang w:val="pt-BR" w:bidi="pt-BR"/>
                  </w:rPr>
                  <w:t>Seguro</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50498231"/>
                <w:placeholder>
                  <w:docPart w:val="3820212E42514F8E84C7058D6400CC1D"/>
                </w:placeholder>
                <w:temporary/>
                <w:showingPlcHdr/>
                <w15:appearance w15:val="hidden"/>
              </w:sdtPr>
              <w:sdtContent>
                <w:r w:rsidR="00234FE7"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10808131"/>
                <w:placeholder>
                  <w:docPart w:val="394D4C1EA4984A67A2A47E3B041EABE8"/>
                </w:placeholder>
                <w:temporary/>
                <w:showingPlcHdr/>
                <w15:appearance w15:val="hidden"/>
              </w:sdtPr>
              <w:sdtContent>
                <w:r w:rsidR="00234FE7"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22574112"/>
                <w:placeholder>
                  <w:docPart w:val="9ECB6CD841784D3F80EF72A67A58DBC3"/>
                </w:placeholder>
                <w:temporary/>
                <w:showingPlcHdr/>
                <w15:appearance w15:val="hidden"/>
              </w:sdtPr>
              <w:sdtContent>
                <w:r w:rsidR="006A359E"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241255399"/>
                <w:placeholder>
                  <w:docPart w:val="E1BD4E9C56A14399B11096C66987182E"/>
                </w:placeholder>
                <w:temporary/>
                <w:showingPlcHdr/>
                <w15:appearance w15:val="hidden"/>
              </w:sdtPr>
              <w:sdtContent>
                <w:r w:rsidR="000B1B5F"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54757319"/>
                <w:placeholder>
                  <w:docPart w:val="7899160C4F4044F89CCFEEE5C36CD95C"/>
                </w:placeholder>
                <w:temporary/>
                <w:showingPlcHdr/>
                <w15:appearance w15:val="hidden"/>
              </w:sdtPr>
              <w:sdtContent>
                <w:r w:rsidR="00E15D61" w:rsidRPr="006A795E">
                  <w:rPr>
                    <w:noProof/>
                    <w:lang w:val="pt-BR" w:bidi="pt-BR"/>
                  </w:rPr>
                  <w:t>R$ 165</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661046918"/>
                <w:placeholder>
                  <w:docPart w:val="EF9B1956A97B4EA8BFC76BB4AAE873D8"/>
                </w:placeholder>
                <w:temporary/>
                <w:showingPlcHdr/>
                <w15:appearance w15:val="hidden"/>
              </w:sdtPr>
              <w:sdtContent>
                <w:r w:rsidR="00100314"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109314495"/>
                <w:placeholder>
                  <w:docPart w:val="FBF9E6D57C4642FE9882B056E52D0078"/>
                </w:placeholder>
                <w:temporary/>
                <w:showingPlcHdr/>
                <w15:appearance w15:val="hidden"/>
              </w:sdtPr>
              <w:sdtContent>
                <w:r w:rsidR="004E67B3"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892114271"/>
                <w:placeholder>
                  <w:docPart w:val="FF295F5E520E44889057EC8BB918D9D9"/>
                </w:placeholder>
                <w:temporary/>
                <w:showingPlcHdr/>
                <w15:appearance w15:val="hidden"/>
              </w:sdtPr>
              <w:sdtContent>
                <w:r w:rsidR="0065229E"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37986213"/>
                <w:placeholder>
                  <w:docPart w:val="16C3B82B7E414B4DAD3668F1ABDC0A08"/>
                </w:placeholder>
                <w:temporary/>
                <w:showingPlcHdr/>
                <w15:appearance w15:val="hidden"/>
              </w:sdtPr>
              <w:sdtContent>
                <w:r w:rsidR="00863B11"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64562303"/>
                <w:placeholder>
                  <w:docPart w:val="F2FFE16322594DF4964BEE6969F5B0AA"/>
                </w:placeholder>
                <w:temporary/>
                <w:showingPlcHdr/>
                <w15:appearance w15:val="hidden"/>
              </w:sdtPr>
              <w:sdtContent>
                <w:r w:rsidR="007D36E9"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24981626"/>
                <w:placeholder>
                  <w:docPart w:val="3CFA213AECB24255BFEFEF2280032F38"/>
                </w:placeholder>
                <w:temporary/>
                <w:showingPlcHdr/>
                <w15:appearance w15:val="hidden"/>
              </w:sdtPr>
              <w:sdtContent>
                <w:r w:rsidR="004B5779"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68543848"/>
                <w:placeholder>
                  <w:docPart w:val="A9E411C4CF45492AA8D5562DF10A899B"/>
                </w:placeholder>
                <w:temporary/>
                <w:showingPlcHdr/>
                <w15:appearance w15:val="hidden"/>
              </w:sdtPr>
              <w:sdtContent>
                <w:r w:rsidR="000B6224" w:rsidRPr="006A795E">
                  <w:rPr>
                    <w:noProof/>
                    <w:lang w:val="pt-BR" w:bidi="pt-BR"/>
                  </w:rPr>
                  <w:t>R$ 165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66093244"/>
                <w:placeholder>
                  <w:docPart w:val="D408EE1BB6E94390A5F3B62214E5E89A"/>
                </w:placeholder>
                <w:temporary/>
                <w:showingPlcHdr/>
                <w15:appearance w15:val="hidden"/>
              </w:sdtPr>
              <w:sdtContent>
                <w:r w:rsidR="00EB35A3" w:rsidRPr="006A795E">
                  <w:rPr>
                    <w:noProof/>
                    <w:lang w:val="pt-BR" w:bidi="pt-BR"/>
                  </w:rPr>
                  <w:t>R$ 1.980</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909958398"/>
                <w:placeholder>
                  <w:docPart w:val="6476700EE03D4EC4A9B28A4BA5E5CA23"/>
                </w:placeholder>
                <w:temporary/>
                <w:showingPlcHdr/>
                <w15:appearance w15:val="hidden"/>
              </w:sdtPr>
              <w:sdtContent>
                <w:r w:rsidR="004020D0" w:rsidRPr="006A795E">
                  <w:rPr>
                    <w:noProof/>
                    <w:lang w:val="pt-BR" w:bidi="pt-BR"/>
                  </w:rPr>
                  <w:t>Viagem</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29422451"/>
                <w:placeholder>
                  <w:docPart w:val="266691BBCBFA48729583409BAF290C8F"/>
                </w:placeholder>
                <w:temporary/>
                <w:showingPlcHdr/>
                <w15:appearance w15:val="hidden"/>
              </w:sdtPr>
              <w:sdtContent>
                <w:r w:rsidR="00234FE7" w:rsidRPr="006A795E">
                  <w:rPr>
                    <w:noProof/>
                    <w:lang w:val="pt-BR" w:bidi="pt-BR"/>
                  </w:rPr>
                  <w:t>R$ 100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4038600"/>
                <w:placeholder>
                  <w:docPart w:val="F5D875B1868D45469F2D7B65ADB4C1DE"/>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59508159"/>
                <w:placeholder>
                  <w:docPart w:val="2E9423F819144B6B86ACC468685A7D5A"/>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79556343"/>
                <w:placeholder>
                  <w:docPart w:val="2C3DE37592D24D0D9F1226ABC23DE36F"/>
                </w:placeholder>
                <w:temporary/>
                <w:showingPlcHdr/>
                <w15:appearance w15:val="hidden"/>
              </w:sdtPr>
              <w:sdtContent>
                <w:r w:rsidR="000B1B5F" w:rsidRPr="006A795E">
                  <w:rPr>
                    <w:noProof/>
                    <w:lang w:val="pt-BR" w:bidi="pt-BR"/>
                  </w:rPr>
                  <w:t>R$ 250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01056068"/>
                <w:placeholder>
                  <w:docPart w:val="C2784D690D10458E8A2A6282E7AF8F80"/>
                </w:placeholder>
                <w:temporary/>
                <w:showingPlcHdr/>
                <w15:appearance w15:val="hidden"/>
              </w:sdtPr>
              <w:sdtContent>
                <w:r w:rsidR="00F379BC" w:rsidRPr="006A795E">
                  <w:rPr>
                    <w:noProof/>
                    <w:lang w:val="pt-BR" w:bidi="pt-BR"/>
                  </w:rPr>
                  <w:t>R$ 0</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56481030"/>
                <w:placeholder>
                  <w:docPart w:val="6A62B4DEEBA64D65AC3888A3251359C2"/>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42682649"/>
                <w:placeholder>
                  <w:docPart w:val="142912B2EA5C42D19BBD6A81FEEBA1A0"/>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29573025"/>
                <w:placeholder>
                  <w:docPart w:val="9C81320A20E84E5F9FE9E3FDF31BDD47"/>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41021792"/>
                <w:placeholder>
                  <w:docPart w:val="BF9912EBD2944FB882B9AEC86B1E736F"/>
                </w:placeholder>
                <w:temporary/>
                <w:showingPlcHdr/>
                <w15:appearance w15:val="hidden"/>
              </w:sdtPr>
              <w:sdtContent>
                <w:r w:rsidR="00863B11" w:rsidRPr="006A795E">
                  <w:rPr>
                    <w:noProof/>
                    <w:lang w:val="pt-BR" w:bidi="pt-BR"/>
                  </w:rPr>
                  <w:t>R$ 675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76598968"/>
                <w:placeholder>
                  <w:docPart w:val="BC1A8475A2B7416FAA4D18CD73F3595C"/>
                </w:placeholder>
                <w:temporary/>
                <w:showingPlcHdr/>
                <w15:appearance w15:val="hidden"/>
              </w:sdtPr>
              <w:sdtContent>
                <w:r w:rsidR="007D36E9" w:rsidRPr="006A795E">
                  <w:rPr>
                    <w:noProof/>
                    <w:lang w:val="pt-BR" w:bidi="pt-BR"/>
                  </w:rPr>
                  <w:t>R$ 800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13614513"/>
                <w:placeholder>
                  <w:docPart w:val="2C1F7BB618934ACC8F7BD922CB5D6BAF"/>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39337121"/>
                <w:placeholder>
                  <w:docPart w:val="690F79633F844CDFBC91AC5ABFA8A7DE"/>
                </w:placeholder>
                <w:temporary/>
                <w:showingPlcHdr/>
                <w15:appearance w15:val="hidden"/>
              </w:sdtPr>
              <w:sdtContent>
                <w:r w:rsidR="00F379BC" w:rsidRPr="006A795E">
                  <w:rPr>
                    <w:noProof/>
                    <w:lang w:val="pt-BR" w:bidi="pt-BR"/>
                  </w:rPr>
                  <w:t>R$ 0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87582977"/>
                <w:placeholder>
                  <w:docPart w:val="839D33BB09C340A8A314B8499585A7E2"/>
                </w:placeholder>
                <w:temporary/>
                <w:showingPlcHdr/>
                <w15:appearance w15:val="hidden"/>
              </w:sdtPr>
              <w:sdtContent>
                <w:r w:rsidR="00EB35A3" w:rsidRPr="006A795E">
                  <w:rPr>
                    <w:noProof/>
                    <w:lang w:val="pt-BR" w:bidi="pt-BR"/>
                  </w:rPr>
                  <w:t>R$ 1.825</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503014476"/>
                <w:placeholder>
                  <w:docPart w:val="CD6243D58FE846C1B888B0C0DBECD4F7"/>
                </w:placeholder>
                <w:temporary/>
                <w:showingPlcHdr/>
                <w15:appearance w15:val="hidden"/>
              </w:sdtPr>
              <w:sdtContent>
                <w:r w:rsidR="004020D0" w:rsidRPr="006A795E">
                  <w:rPr>
                    <w:noProof/>
                    <w:lang w:val="pt-BR" w:bidi="pt-BR"/>
                  </w:rPr>
                  <w:t>Jurídico/Contabilidade</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65656120"/>
                <w:placeholder>
                  <w:docPart w:val="4A656D692E984988A88CA8429A7FECC9"/>
                </w:placeholder>
                <w:temporary/>
                <w:showingPlcHdr/>
                <w15:appearance w15:val="hidden"/>
              </w:sdtPr>
              <w:sdtContent>
                <w:r w:rsidR="00234FE7" w:rsidRPr="006A795E">
                  <w:rPr>
                    <w:noProof/>
                    <w:lang w:val="pt-BR" w:bidi="pt-BR"/>
                  </w:rPr>
                  <w:t>R$ 1.200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31281769"/>
                <w:placeholder>
                  <w:docPart w:val="3519D5DBF41E4C87A30D22A1E7A89DC6"/>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62673781"/>
                <w:placeholder>
                  <w:docPart w:val="FBAB8766D50F41CE94DA26299EA2E5B3"/>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475143793"/>
                <w:placeholder>
                  <w:docPart w:val="BD672D5A207B41E7B436E64E2114E241"/>
                </w:placeholder>
                <w:temporary/>
                <w:showingPlcHdr/>
                <w15:appearance w15:val="hidden"/>
              </w:sdtPr>
              <w:sdtContent>
                <w:r w:rsidR="000B1B5F" w:rsidRPr="006A795E">
                  <w:rPr>
                    <w:noProof/>
                    <w:lang w:val="pt-BR" w:bidi="pt-BR"/>
                  </w:rPr>
                  <w:t>R$ 450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45862310"/>
                <w:placeholder>
                  <w:docPart w:val="9E09A49B35BE4E08AAFF2E97692D7635"/>
                </w:placeholder>
                <w:temporary/>
                <w:showingPlcHdr/>
                <w15:appearance w15:val="hidden"/>
              </w:sdtPr>
              <w:sdtContent>
                <w:r w:rsidR="00F379BC" w:rsidRPr="006A795E">
                  <w:rPr>
                    <w:noProof/>
                    <w:lang w:val="pt-BR" w:bidi="pt-BR"/>
                  </w:rPr>
                  <w:t>R$ 0</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15948972"/>
                <w:placeholder>
                  <w:docPart w:val="1B3BFFD9C96346E68D9B5614BD0D3904"/>
                </w:placeholder>
                <w:temporary/>
                <w:showingPlcHdr/>
                <w15:appearance w15:val="hidden"/>
              </w:sdtPr>
              <w:sdtContent>
                <w:r w:rsidR="00100314" w:rsidRPr="006A795E">
                  <w:rPr>
                    <w:noProof/>
                    <w:lang w:val="pt-BR" w:bidi="pt-BR"/>
                  </w:rPr>
                  <w:t>R$ 500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901795858"/>
                <w:placeholder>
                  <w:docPart w:val="01DCA16B9BF44C40BB3F4C32C5ED0631"/>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265503161"/>
                <w:placeholder>
                  <w:docPart w:val="87F7AF91FCE743BBA7E77CCE8F389130"/>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604395996"/>
                <w:placeholder>
                  <w:docPart w:val="BEFC31D8A4A14D7680F457A0D23E3384"/>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660068256"/>
                <w:placeholder>
                  <w:docPart w:val="40314728A86C4BA48861F438EE5A397F"/>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66136165"/>
                <w:placeholder>
                  <w:docPart w:val="D7D4CFB6D38C4CCBA8FF37A46FCDE2DA"/>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26363024"/>
                <w:placeholder>
                  <w:docPart w:val="F8303675DD4D4E65BCEECE0670942203"/>
                </w:placeholder>
                <w:temporary/>
                <w:showingPlcHdr/>
                <w15:appearance w15:val="hidden"/>
              </w:sdtPr>
              <w:sdtContent>
                <w:r w:rsidR="000B6224" w:rsidRPr="006A795E">
                  <w:rPr>
                    <w:noProof/>
                    <w:lang w:val="pt-BR" w:bidi="pt-BR"/>
                  </w:rPr>
                  <w:t>R$ 250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28461663"/>
                <w:placeholder>
                  <w:docPart w:val="176602A0A3614393B599BC6C79DD4C7A"/>
                </w:placeholder>
                <w:temporary/>
                <w:showingPlcHdr/>
                <w15:appearance w15:val="hidden"/>
              </w:sdtPr>
              <w:sdtContent>
                <w:r w:rsidR="00EB35A3" w:rsidRPr="006A795E">
                  <w:rPr>
                    <w:noProof/>
                    <w:lang w:val="pt-BR" w:bidi="pt-BR"/>
                  </w:rPr>
                  <w:t>R$ 2.400</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135843037"/>
                <w:placeholder>
                  <w:docPart w:val="3C0270AD7030493C9C62117DE227280B"/>
                </w:placeholder>
                <w:temporary/>
                <w:showingPlcHdr/>
                <w15:appearance w15:val="hidden"/>
              </w:sdtPr>
              <w:sdtContent>
                <w:r w:rsidR="004020D0" w:rsidRPr="006A795E">
                  <w:rPr>
                    <w:noProof/>
                    <w:lang w:val="pt-BR" w:bidi="pt-BR"/>
                  </w:rPr>
                  <w:t>Material de Escritório</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075544508"/>
                <w:placeholder>
                  <w:docPart w:val="0410075C3EDE4A86B16B31DFBB9B1634"/>
                </w:placeholder>
                <w:temporary/>
                <w:showingPlcHdr/>
                <w15:appearance w15:val="hidden"/>
              </w:sdtPr>
              <w:sdtContent>
                <w:r w:rsidR="00234FE7"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73430480"/>
                <w:placeholder>
                  <w:docPart w:val="4D2BA14B0F284B22B8B2CC4CC4F97C14"/>
                </w:placeholder>
                <w:temporary/>
                <w:showingPlcHdr/>
                <w15:appearance w15:val="hidden"/>
              </w:sdtPr>
              <w:sdtContent>
                <w:r w:rsidR="00234FE7"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42839768"/>
                <w:placeholder>
                  <w:docPart w:val="71D00C6C0CA04C298134A03150CB3B78"/>
                </w:placeholder>
                <w:temporary/>
                <w:showingPlcHdr/>
                <w15:appearance w15:val="hidden"/>
              </w:sdtPr>
              <w:sdtContent>
                <w:r w:rsidR="006A359E"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498741239"/>
                <w:placeholder>
                  <w:docPart w:val="EBFA95F204F14525A48CB5F9656D6033"/>
                </w:placeholder>
                <w:temporary/>
                <w:showingPlcHdr/>
                <w15:appearance w15:val="hidden"/>
              </w:sdtPr>
              <w:sdtContent>
                <w:r w:rsidR="000B1B5F"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98809386"/>
                <w:placeholder>
                  <w:docPart w:val="3530C4DB031F49C4B231232B6A56B866"/>
                </w:placeholder>
                <w:temporary/>
                <w:showingPlcHdr/>
                <w15:appearance w15:val="hidden"/>
              </w:sdtPr>
              <w:sdtContent>
                <w:r w:rsidR="00E15D61" w:rsidRPr="006A795E">
                  <w:rPr>
                    <w:noProof/>
                    <w:lang w:val="pt-BR" w:bidi="pt-BR"/>
                  </w:rPr>
                  <w:t>R$ 125</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46820275"/>
                <w:placeholder>
                  <w:docPart w:val="F06831AB95EA4254BE14B599253FDCB1"/>
                </w:placeholder>
                <w:temporary/>
                <w:showingPlcHdr/>
                <w15:appearance w15:val="hidden"/>
              </w:sdtPr>
              <w:sdtContent>
                <w:r w:rsidR="00100314"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52059978"/>
                <w:placeholder>
                  <w:docPart w:val="4AA6FA6401D046B385EEA3196530F2D3"/>
                </w:placeholder>
                <w:temporary/>
                <w:showingPlcHdr/>
                <w15:appearance w15:val="hidden"/>
              </w:sdtPr>
              <w:sdtContent>
                <w:r w:rsidR="004E67B3"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34798774"/>
                <w:placeholder>
                  <w:docPart w:val="1E32EFB8A1B84884BBFF39B0A56FC79C"/>
                </w:placeholder>
                <w:temporary/>
                <w:showingPlcHdr/>
                <w15:appearance w15:val="hidden"/>
              </w:sdtPr>
              <w:sdtContent>
                <w:r w:rsidR="0065229E"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536032494"/>
                <w:placeholder>
                  <w:docPart w:val="FB8DE18CCFC8498AA02DA83D09342090"/>
                </w:placeholder>
                <w:temporary/>
                <w:showingPlcHdr/>
                <w15:appearance w15:val="hidden"/>
              </w:sdtPr>
              <w:sdtContent>
                <w:r w:rsidR="00863B11"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78471933"/>
                <w:placeholder>
                  <w:docPart w:val="85A5919C3AD4479FB4BA8E768023D7FF"/>
                </w:placeholder>
                <w:temporary/>
                <w:showingPlcHdr/>
                <w15:appearance w15:val="hidden"/>
              </w:sdtPr>
              <w:sdtContent>
                <w:r w:rsidR="007D36E9"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995553671"/>
                <w:placeholder>
                  <w:docPart w:val="BF117B3C1C77432D8A1473EE125598E9"/>
                </w:placeholder>
                <w:temporary/>
                <w:showingPlcHdr/>
                <w15:appearance w15:val="hidden"/>
              </w:sdtPr>
              <w:sdtContent>
                <w:r w:rsidR="004B5779"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998487453"/>
                <w:placeholder>
                  <w:docPart w:val="08612DC7F7704E958F82D2C884C7EA1A"/>
                </w:placeholder>
                <w:temporary/>
                <w:showingPlcHdr/>
                <w15:appearance w15:val="hidden"/>
              </w:sdtPr>
              <w:sdtContent>
                <w:r w:rsidR="000B6224" w:rsidRPr="006A795E">
                  <w:rPr>
                    <w:noProof/>
                    <w:lang w:val="pt-BR" w:bidi="pt-BR"/>
                  </w:rPr>
                  <w:t>R$ 125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73194737"/>
                <w:placeholder>
                  <w:docPart w:val="BEE9A902850C431D868245F38B4D306C"/>
                </w:placeholder>
                <w:temporary/>
                <w:showingPlcHdr/>
                <w15:appearance w15:val="hidden"/>
              </w:sdtPr>
              <w:sdtContent>
                <w:r w:rsidR="00EB35A3" w:rsidRPr="006A795E">
                  <w:rPr>
                    <w:noProof/>
                    <w:lang w:val="pt-BR" w:bidi="pt-BR"/>
                  </w:rPr>
                  <w:t>R$ 1.500</w:t>
                </w:r>
              </w:sdtContent>
            </w:sdt>
          </w:p>
        </w:tc>
      </w:tr>
      <w:tr w:rsidR="00E237E8" w:rsidRPr="006A795E" w:rsidTr="000811A0">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2094426690"/>
                <w:placeholder>
                  <w:docPart w:val="A2EC23A941C34E01AFE34A210D6B61B9"/>
                </w:placeholder>
                <w:temporary/>
                <w:showingPlcHdr/>
                <w15:appearance w15:val="hidden"/>
              </w:sdtPr>
              <w:sdtContent>
                <w:r w:rsidR="004020D0" w:rsidRPr="006A795E">
                  <w:rPr>
                    <w:noProof/>
                    <w:lang w:val="pt-BR" w:bidi="pt-BR"/>
                  </w:rPr>
                  <w:t>Despesa de Juros</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670067273"/>
                <w:placeholder>
                  <w:docPart w:val="DC4A182C633147E482FDC251D64971DF"/>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69266489"/>
                <w:placeholder>
                  <w:docPart w:val="F36BB819F2BC463FB93C9E70E0D7CCC0"/>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611856449"/>
                <w:placeholder>
                  <w:docPart w:val="DC68E9BC2AC947DCA27F576945671F20"/>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757942435"/>
                <w:placeholder>
                  <w:docPart w:val="646B7DC12F7D4DD5A813D13D99331A79"/>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27296912"/>
                <w:placeholder>
                  <w:docPart w:val="E448860A9BE2465C8AB3B7548415A1E6"/>
                </w:placeholder>
                <w:temporary/>
                <w:showingPlcHdr/>
                <w15:appearance w15:val="hidden"/>
              </w:sdtPr>
              <w:sdtContent>
                <w:r w:rsidR="00F379BC" w:rsidRPr="006A795E">
                  <w:rPr>
                    <w:noProof/>
                    <w:lang w:val="pt-BR" w:bidi="pt-BR"/>
                  </w:rPr>
                  <w:t>R$ 0</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93763893"/>
                <w:placeholder>
                  <w:docPart w:val="201792FA4AC94553B4727FDDF6108E3B"/>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067555785"/>
                <w:placeholder>
                  <w:docPart w:val="AEE9E5A44CE7466F8957131836151938"/>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71768040"/>
                <w:placeholder>
                  <w:docPart w:val="9F6EC09EA134411FA928CAEA56C51499"/>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11376829"/>
                <w:placeholder>
                  <w:docPart w:val="331C561CE7224EA8A46C88B546BF6B80"/>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73801931"/>
                <w:placeholder>
                  <w:docPart w:val="617B256E6EDA48F98BA9F2213C499386"/>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74659877"/>
                <w:placeholder>
                  <w:docPart w:val="CF4658A7E1324BC8A508FC1E3A7778FF"/>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39658816"/>
                <w:placeholder>
                  <w:docPart w:val="E4A6376F433042E2B4B13210FF59F74D"/>
                </w:placeholder>
                <w:temporary/>
                <w:showingPlcHdr/>
                <w15:appearance w15:val="hidden"/>
              </w:sdtPr>
              <w:sdtContent>
                <w:r w:rsidR="00F379BC" w:rsidRPr="006A795E">
                  <w:rPr>
                    <w:noProof/>
                    <w:lang w:val="pt-BR" w:bidi="pt-BR"/>
                  </w:rPr>
                  <w:t>R$ 0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208101847"/>
                <w:placeholder>
                  <w:docPart w:val="1FB894B2B63D412DB96679F0ED16E0E9"/>
                </w:placeholder>
                <w:temporary/>
                <w:showingPlcHdr/>
                <w15:appearance w15:val="hidden"/>
              </w:sdtPr>
              <w:sdtContent>
                <w:r w:rsidR="00F379BC" w:rsidRPr="006A795E">
                  <w:rPr>
                    <w:noProof/>
                    <w:lang w:val="pt-BR" w:bidi="pt-BR"/>
                  </w:rPr>
                  <w:t>R$ 0</w:t>
                </w:r>
              </w:sdtContent>
            </w:sdt>
          </w:p>
        </w:tc>
      </w:tr>
      <w:tr w:rsidR="00E237E8" w:rsidRPr="006A795E" w:rsidTr="00E237E8">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15662524"/>
                <w:placeholder>
                  <w:docPart w:val="09A38C6AB78241329602C2C171EA0AB8"/>
                </w:placeholder>
                <w:temporary/>
                <w:showingPlcHdr/>
                <w15:appearance w15:val="hidden"/>
              </w:sdtPr>
              <w:sdtContent>
                <w:r w:rsidR="004020D0" w:rsidRPr="006A795E">
                  <w:rPr>
                    <w:noProof/>
                    <w:lang w:val="pt-BR" w:bidi="pt-BR"/>
                  </w:rPr>
                  <w:t>Despesas Totais</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899861552"/>
                <w:placeholder>
                  <w:docPart w:val="A52BFBE03C2D4615B563B679662363E0"/>
                </w:placeholder>
                <w:temporary/>
                <w:showingPlcHdr/>
                <w15:appearance w15:val="hidden"/>
              </w:sdtPr>
              <w:sdtContent>
                <w:r w:rsidR="00234FE7" w:rsidRPr="006A795E">
                  <w:rPr>
                    <w:noProof/>
                    <w:lang w:val="pt-BR" w:bidi="pt-BR"/>
                  </w:rPr>
                  <w:t>R$ 6.525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51791123"/>
                <w:placeholder>
                  <w:docPart w:val="CA5117B2B344417E9DB43EDE0B195401"/>
                </w:placeholder>
                <w:temporary/>
                <w:showingPlcHdr/>
                <w15:appearance w15:val="hidden"/>
              </w:sdtPr>
              <w:sdtContent>
                <w:r w:rsidR="00234FE7" w:rsidRPr="006A795E">
                  <w:rPr>
                    <w:noProof/>
                    <w:lang w:val="pt-BR" w:bidi="pt-BR"/>
                  </w:rPr>
                  <w:t>R$ 5.575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40732963"/>
                <w:placeholder>
                  <w:docPart w:val="A983CCFF6557483BB6CEEED65564A3A2"/>
                </w:placeholder>
                <w:temporary/>
                <w:showingPlcHdr/>
                <w15:appearance w15:val="hidden"/>
              </w:sdtPr>
              <w:sdtContent>
                <w:r w:rsidR="006A359E" w:rsidRPr="006A795E">
                  <w:rPr>
                    <w:noProof/>
                    <w:lang w:val="pt-BR" w:bidi="pt-BR"/>
                  </w:rPr>
                  <w:t>R$ 6.775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773089987"/>
                <w:placeholder>
                  <w:docPart w:val="3C6304CFC826434F984D2AAC6B4E007B"/>
                </w:placeholder>
                <w:temporary/>
                <w:showingPlcHdr/>
                <w15:appearance w15:val="hidden"/>
              </w:sdtPr>
              <w:sdtContent>
                <w:r w:rsidR="000B1B5F" w:rsidRPr="006A795E">
                  <w:rPr>
                    <w:noProof/>
                    <w:lang w:val="pt-BR" w:bidi="pt-BR"/>
                  </w:rPr>
                  <w:t>R$ 8.525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961097862"/>
                <w:placeholder>
                  <w:docPart w:val="22CA26DEB49849CBAF29E84D9E1B244F"/>
                </w:placeholder>
                <w:temporary/>
                <w:showingPlcHdr/>
                <w15:appearance w15:val="hidden"/>
              </w:sdtPr>
              <w:sdtContent>
                <w:r w:rsidR="00E15D61" w:rsidRPr="006A795E">
                  <w:rPr>
                    <w:noProof/>
                    <w:lang w:val="pt-BR" w:bidi="pt-BR"/>
                  </w:rPr>
                  <w:t>R$ 8.650</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413019431"/>
                <w:placeholder>
                  <w:docPart w:val="91AADA87A66D439A99D6CF99D0FD9174"/>
                </w:placeholder>
                <w:temporary/>
                <w:showingPlcHdr/>
                <w15:appearance w15:val="hidden"/>
              </w:sdtPr>
              <w:sdtContent>
                <w:r w:rsidR="00100314" w:rsidRPr="006A795E">
                  <w:rPr>
                    <w:noProof/>
                    <w:lang w:val="pt-BR" w:bidi="pt-BR"/>
                  </w:rPr>
                  <w:t>R$ 9.295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79924839"/>
                <w:placeholder>
                  <w:docPart w:val="B466CCBC2FA045D4B6125FE9324880EF"/>
                </w:placeholder>
                <w:temporary/>
                <w:showingPlcHdr/>
                <w15:appearance w15:val="hidden"/>
              </w:sdtPr>
              <w:sdtContent>
                <w:r w:rsidR="004E67B3" w:rsidRPr="006A795E">
                  <w:rPr>
                    <w:noProof/>
                    <w:lang w:val="pt-BR" w:bidi="pt-BR"/>
                  </w:rPr>
                  <w:t>R$ 12.100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890757408"/>
                <w:placeholder>
                  <w:docPart w:val="BA810FA1D63340AC88575DA01E60E1EF"/>
                </w:placeholder>
                <w:temporary/>
                <w:showingPlcHdr/>
                <w15:appearance w15:val="hidden"/>
              </w:sdtPr>
              <w:sdtContent>
                <w:r w:rsidR="0065229E" w:rsidRPr="006A795E">
                  <w:rPr>
                    <w:noProof/>
                    <w:lang w:val="pt-BR" w:bidi="pt-BR"/>
                  </w:rPr>
                  <w:t>R$ 13.131</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51750205"/>
                <w:placeholder>
                  <w:docPart w:val="475A5B95624E4E3CADE755796313AC80"/>
                </w:placeholder>
                <w:temporary/>
                <w:showingPlcHdr/>
                <w15:appearance w15:val="hidden"/>
              </w:sdtPr>
              <w:sdtContent>
                <w:r w:rsidR="00863B11" w:rsidRPr="006A795E">
                  <w:rPr>
                    <w:noProof/>
                    <w:lang w:val="pt-BR" w:bidi="pt-BR"/>
                  </w:rPr>
                  <w:t>R$ 13.827</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302152447"/>
                <w:placeholder>
                  <w:docPart w:val="3E5AB4DAFDF44F36AFCCBC013250126A"/>
                </w:placeholder>
                <w:temporary/>
                <w:showingPlcHdr/>
                <w15:appearance w15:val="hidden"/>
              </w:sdtPr>
              <w:sdtContent>
                <w:r w:rsidR="007D36E9" w:rsidRPr="006A795E">
                  <w:rPr>
                    <w:noProof/>
                    <w:lang w:val="pt-BR" w:bidi="pt-BR"/>
                  </w:rPr>
                  <w:t>R$ 13.825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207022257"/>
                <w:placeholder>
                  <w:docPart w:val="13CE42BAFBAC4C2B9926CC2DBD6B938E"/>
                </w:placeholder>
                <w:temporary/>
                <w:showingPlcHdr/>
                <w15:appearance w15:val="hidden"/>
              </w:sdtPr>
              <w:sdtContent>
                <w:r w:rsidR="004B5779" w:rsidRPr="006A795E">
                  <w:rPr>
                    <w:noProof/>
                    <w:lang w:val="pt-BR" w:bidi="pt-BR"/>
                  </w:rPr>
                  <w:t>R$ 13.575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001811304"/>
                <w:placeholder>
                  <w:docPart w:val="3D61D6437AA646C9B5EB44259424CBE5"/>
                </w:placeholder>
                <w:temporary/>
                <w:showingPlcHdr/>
                <w15:appearance w15:val="hidden"/>
              </w:sdtPr>
              <w:sdtContent>
                <w:r w:rsidR="000B6224" w:rsidRPr="006A795E">
                  <w:rPr>
                    <w:noProof/>
                    <w:lang w:val="pt-BR" w:bidi="pt-BR"/>
                  </w:rPr>
                  <w:t>R$ 13.942</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120719061"/>
                <w:placeholder>
                  <w:docPart w:val="E7730AC9612B407B9E6CC9498685B248"/>
                </w:placeholder>
                <w:temporary/>
                <w:showingPlcHdr/>
                <w15:appearance w15:val="hidden"/>
              </w:sdtPr>
              <w:sdtContent>
                <w:r w:rsidR="00EB35A3" w:rsidRPr="006A795E">
                  <w:rPr>
                    <w:noProof/>
                    <w:lang w:val="pt-BR" w:bidi="pt-BR"/>
                  </w:rPr>
                  <w:t>R$ 125.746</w:t>
                </w:r>
              </w:sdtContent>
            </w:sdt>
          </w:p>
        </w:tc>
      </w:tr>
      <w:tr w:rsidR="00E237E8" w:rsidRPr="006A795E" w:rsidTr="00E237E8">
        <w:trPr>
          <w:trHeight w:val="244"/>
        </w:trPr>
        <w:tc>
          <w:tcPr>
            <w:tcW w:w="2207" w:type="dxa"/>
            <w:shd w:val="clear" w:color="auto" w:fill="auto"/>
            <w:vAlign w:val="center"/>
            <w:hideMark/>
          </w:tcPr>
          <w:p w:rsidR="00E552C8" w:rsidRPr="006A795E" w:rsidRDefault="00E242D7" w:rsidP="00974DD3">
            <w:pPr>
              <w:pStyle w:val="Textodetabelagrande"/>
              <w:rPr>
                <w:noProof/>
                <w:lang w:val="pt-BR"/>
              </w:rPr>
            </w:pPr>
            <w:sdt>
              <w:sdtPr>
                <w:rPr>
                  <w:noProof/>
                  <w:lang w:val="pt-BR"/>
                </w:rPr>
                <w:id w:val="1078559366"/>
                <w:placeholder>
                  <w:docPart w:val="97DF834986C1480F8A50D61B7D793549"/>
                </w:placeholder>
                <w:temporary/>
                <w:showingPlcHdr/>
                <w15:appearance w15:val="hidden"/>
              </w:sdtPr>
              <w:sdtContent>
                <w:r w:rsidR="004020D0" w:rsidRPr="006A795E">
                  <w:rPr>
                    <w:noProof/>
                    <w:lang w:val="pt-BR" w:bidi="pt-BR"/>
                  </w:rPr>
                  <w:t>Renda Antes dos Impostos</w:t>
                </w:r>
              </w:sdtContent>
            </w:sdt>
          </w:p>
        </w:tc>
        <w:tc>
          <w:tcPr>
            <w:tcW w:w="1005" w:type="dxa"/>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2118795493"/>
                <w:placeholder>
                  <w:docPart w:val="18EE470547BD436BA47C9A30269E7942"/>
                </w:placeholder>
                <w:temporary/>
                <w:showingPlcHdr/>
                <w15:appearance w15:val="hidden"/>
              </w:sdtPr>
              <w:sdtContent>
                <w:r w:rsidR="00234FE7" w:rsidRPr="006A795E">
                  <w:rPr>
                    <w:noProof/>
                    <w:lang w:val="pt-BR" w:bidi="pt-BR"/>
                  </w:rPr>
                  <w:t>(R$ 3.525)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725296969"/>
                <w:placeholder>
                  <w:docPart w:val="E6855B04FACE4E82AEFC992E3D1B6953"/>
                </w:placeholder>
                <w:temporary/>
                <w:showingPlcHdr/>
                <w15:appearance w15:val="hidden"/>
              </w:sdtPr>
              <w:sdtContent>
                <w:r w:rsidR="00234FE7" w:rsidRPr="006A795E">
                  <w:rPr>
                    <w:noProof/>
                    <w:lang w:val="pt-BR" w:bidi="pt-BR"/>
                  </w:rPr>
                  <w:t>R$ 1.875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94081431"/>
                <w:placeholder>
                  <w:docPart w:val="FB9828C7F7DA4BFBA816564D12444CCA"/>
                </w:placeholder>
                <w:temporary/>
                <w:showingPlcHdr/>
                <w15:appearance w15:val="hidden"/>
              </w:sdtPr>
              <w:sdtContent>
                <w:r w:rsidR="006A359E" w:rsidRPr="006A795E">
                  <w:rPr>
                    <w:noProof/>
                    <w:lang w:val="pt-BR" w:bidi="pt-BR"/>
                  </w:rPr>
                  <w:t>R$ 2.825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65238958"/>
                <w:placeholder>
                  <w:docPart w:val="DA9D92BCC42340E391EEE59E80D86249"/>
                </w:placeholder>
                <w:temporary/>
                <w:showingPlcHdr/>
                <w15:appearance w15:val="hidden"/>
              </w:sdtPr>
              <w:sdtContent>
                <w:r w:rsidR="000B1B5F" w:rsidRPr="006A795E">
                  <w:rPr>
                    <w:noProof/>
                    <w:lang w:val="pt-BR" w:bidi="pt-BR"/>
                  </w:rPr>
                  <w:t>(R$ 4.531)</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49097398"/>
                <w:placeholder>
                  <w:docPart w:val="3A5E9F2B375E4A8184F8DA4D7928E7CF"/>
                </w:placeholder>
                <w:temporary/>
                <w:showingPlcHdr/>
                <w15:appearance w15:val="hidden"/>
              </w:sdtPr>
              <w:sdtContent>
                <w:r w:rsidR="00E15D61" w:rsidRPr="006A795E">
                  <w:rPr>
                    <w:noProof/>
                    <w:lang w:val="pt-BR" w:bidi="pt-BR"/>
                  </w:rPr>
                  <w:t>(R$ 184)</w:t>
                </w:r>
              </w:sdtContent>
            </w:sdt>
          </w:p>
        </w:tc>
        <w:tc>
          <w:tcPr>
            <w:tcW w:w="0" w:type="auto"/>
            <w:gridSpan w:val="2"/>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86061310"/>
                <w:placeholder>
                  <w:docPart w:val="175500A4410743989828A3F494136A52"/>
                </w:placeholder>
                <w:temporary/>
                <w:showingPlcHdr/>
                <w15:appearance w15:val="hidden"/>
              </w:sdtPr>
              <w:sdtContent>
                <w:r w:rsidR="00100314" w:rsidRPr="006A795E">
                  <w:rPr>
                    <w:noProof/>
                    <w:lang w:val="pt-BR" w:bidi="pt-BR"/>
                  </w:rPr>
                  <w:t>R$ 795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579172958"/>
                <w:placeholder>
                  <w:docPart w:val="4CE1A96E51DE42B189F4330E85521385"/>
                </w:placeholder>
                <w:temporary/>
                <w:showingPlcHdr/>
                <w15:appearance w15:val="hidden"/>
              </w:sdtPr>
              <w:sdtContent>
                <w:r w:rsidR="004E67B3" w:rsidRPr="006A795E">
                  <w:rPr>
                    <w:noProof/>
                    <w:lang w:val="pt-BR" w:bidi="pt-BR"/>
                  </w:rPr>
                  <w:t>R$ 1.750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909035960"/>
                <w:placeholder>
                  <w:docPart w:val="07B17C77E57442BD8C06519D6CF187B4"/>
                </w:placeholder>
                <w:temporary/>
                <w:showingPlcHdr/>
                <w15:appearance w15:val="hidden"/>
              </w:sdtPr>
              <w:sdtContent>
                <w:r w:rsidR="0065229E" w:rsidRPr="006A795E">
                  <w:rPr>
                    <w:noProof/>
                    <w:lang w:val="pt-BR" w:bidi="pt-BR"/>
                  </w:rPr>
                  <w:t>R$ 2.064</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378050913"/>
                <w:placeholder>
                  <w:docPart w:val="00108D2FF9A040C29A4AE7543EE434F4"/>
                </w:placeholder>
                <w:temporary/>
                <w:showingPlcHdr/>
                <w15:appearance w15:val="hidden"/>
              </w:sdtPr>
              <w:sdtContent>
                <w:r w:rsidR="00863B11" w:rsidRPr="006A795E">
                  <w:rPr>
                    <w:noProof/>
                    <w:lang w:val="pt-BR" w:bidi="pt-BR"/>
                  </w:rPr>
                  <w:t>(R$ 298)</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522134987"/>
                <w:placeholder>
                  <w:docPart w:val="A72473BF78DE433480C09BB0F4978EC5"/>
                </w:placeholder>
                <w:temporary/>
                <w:showingPlcHdr/>
                <w15:appearance w15:val="hidden"/>
              </w:sdtPr>
              <w:sdtContent>
                <w:r w:rsidR="007D36E9" w:rsidRPr="006A795E">
                  <w:rPr>
                    <w:noProof/>
                    <w:lang w:val="pt-BR" w:bidi="pt-BR"/>
                  </w:rPr>
                  <w:t>(R$ 2.225)</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334223216"/>
                <w:placeholder>
                  <w:docPart w:val="9F9AF79E61694314BC797DE7AFB9F0E1"/>
                </w:placeholder>
                <w:temporary/>
                <w:showingPlcHdr/>
                <w15:appearance w15:val="hidden"/>
              </w:sdtPr>
              <w:sdtContent>
                <w:r w:rsidR="004B5779" w:rsidRPr="006A795E">
                  <w:rPr>
                    <w:noProof/>
                    <w:lang w:val="pt-BR" w:bidi="pt-BR"/>
                  </w:rPr>
                  <w:t>R$ 2.670</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925680507"/>
                <w:placeholder>
                  <w:docPart w:val="CC119739D85B413785299FD656F646A5"/>
                </w:placeholder>
                <w:temporary/>
                <w:showingPlcHdr/>
                <w15:appearance w15:val="hidden"/>
              </w:sdtPr>
              <w:sdtContent>
                <w:r w:rsidR="000B6224" w:rsidRPr="006A795E">
                  <w:rPr>
                    <w:noProof/>
                    <w:lang w:val="pt-BR" w:bidi="pt-BR"/>
                  </w:rPr>
                  <w:t>R$ 1.427</w:t>
                </w:r>
              </w:sdtContent>
            </w:sdt>
          </w:p>
        </w:tc>
        <w:tc>
          <w:tcPr>
            <w:tcW w:w="0" w:type="auto"/>
            <w:shd w:val="clear" w:color="auto" w:fill="auto"/>
            <w:noWrap/>
            <w:vAlign w:val="center"/>
            <w:hideMark/>
          </w:tcPr>
          <w:p w:rsidR="00E552C8" w:rsidRPr="006A795E" w:rsidRDefault="00E242D7" w:rsidP="00974DD3">
            <w:pPr>
              <w:pStyle w:val="Textodetabelagrande"/>
              <w:rPr>
                <w:noProof/>
                <w:lang w:val="pt-BR"/>
              </w:rPr>
            </w:pPr>
            <w:sdt>
              <w:sdtPr>
                <w:rPr>
                  <w:noProof/>
                  <w:lang w:val="pt-BR"/>
                </w:rPr>
                <w:id w:val="-1023097643"/>
                <w:placeholder>
                  <w:docPart w:val="88EE54A166BF49FE93A73F94B1A92578"/>
                </w:placeholder>
                <w:temporary/>
                <w:showingPlcHdr/>
                <w15:appearance w15:val="hidden"/>
              </w:sdtPr>
              <w:sdtContent>
                <w:r w:rsidR="00EB35A3" w:rsidRPr="006A795E">
                  <w:rPr>
                    <w:noProof/>
                    <w:lang w:val="pt-BR" w:bidi="pt-BR"/>
                  </w:rPr>
                  <w:t>R$ 2.643</w:t>
                </w:r>
              </w:sdtContent>
            </w:sdt>
          </w:p>
        </w:tc>
      </w:tr>
      <w:tr w:rsidR="00E237E8" w:rsidRPr="006A795E" w:rsidTr="000811A0">
        <w:trPr>
          <w:trHeight w:val="244"/>
        </w:trPr>
        <w:tc>
          <w:tcPr>
            <w:tcW w:w="2207" w:type="dxa"/>
            <w:shd w:val="clear" w:color="auto" w:fill="F2F2F2" w:themeFill="background1" w:themeFillShade="F2"/>
            <w:vAlign w:val="center"/>
            <w:hideMark/>
          </w:tcPr>
          <w:p w:rsidR="00E552C8" w:rsidRPr="006A795E" w:rsidRDefault="00E242D7" w:rsidP="00974DD3">
            <w:pPr>
              <w:pStyle w:val="Textodetabelagrande"/>
              <w:rPr>
                <w:noProof/>
                <w:lang w:val="pt-BR"/>
              </w:rPr>
            </w:pPr>
            <w:sdt>
              <w:sdtPr>
                <w:rPr>
                  <w:noProof/>
                  <w:lang w:val="pt-BR"/>
                </w:rPr>
                <w:id w:val="-1161461527"/>
                <w:placeholder>
                  <w:docPart w:val="A32E7232B9B3460EA34445C2AC85B553"/>
                </w:placeholder>
                <w:temporary/>
                <w:showingPlcHdr/>
                <w15:appearance w15:val="hidden"/>
              </w:sdtPr>
              <w:sdtContent>
                <w:r w:rsidR="004020D0" w:rsidRPr="006A795E">
                  <w:rPr>
                    <w:noProof/>
                    <w:lang w:val="pt-BR" w:bidi="pt-BR"/>
                  </w:rPr>
                  <w:t>Despesa de Imposto de Renda</w:t>
                </w:r>
              </w:sdtContent>
            </w:sdt>
          </w:p>
        </w:tc>
        <w:tc>
          <w:tcPr>
            <w:tcW w:w="1005" w:type="dxa"/>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623853218"/>
                <w:placeholder>
                  <w:docPart w:val="58BB07F9FF384588A7F34956A858A181"/>
                </w:placeholder>
                <w:temporary/>
                <w:showingPlcHdr/>
                <w15:appearance w15:val="hidden"/>
              </w:sdtPr>
              <w:sdtContent>
                <w:r w:rsidR="00234FE7" w:rsidRPr="006A795E">
                  <w:rPr>
                    <w:noProof/>
                    <w:lang w:val="pt-BR" w:bidi="pt-BR"/>
                  </w:rPr>
                  <w:t>(R$ 529)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529137331"/>
                <w:placeholder>
                  <w:docPart w:val="49B6C0DCBE0446EEB23DD15F3AEF4DB4"/>
                </w:placeholder>
                <w:temporary/>
                <w:showingPlcHdr/>
                <w15:appearance w15:val="hidden"/>
              </w:sdtPr>
              <w:sdtContent>
                <w:r w:rsidR="00234FE7" w:rsidRPr="006A795E">
                  <w:rPr>
                    <w:noProof/>
                    <w:lang w:val="pt-BR" w:bidi="pt-BR"/>
                  </w:rPr>
                  <w:t>R$ 281</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736158777"/>
                <w:placeholder>
                  <w:docPart w:val="CB5D93D32C6343D994B70946C94735AD"/>
                </w:placeholder>
                <w:temporary/>
                <w:showingPlcHdr/>
                <w15:appearance w15:val="hidden"/>
              </w:sdtPr>
              <w:sdtContent>
                <w:r w:rsidR="006A359E" w:rsidRPr="006A795E">
                  <w:rPr>
                    <w:noProof/>
                    <w:lang w:val="pt-BR" w:bidi="pt-BR"/>
                  </w:rPr>
                  <w:t>R$ 424</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702087111"/>
                <w:placeholder>
                  <w:docPart w:val="F5CC923E12CA4BF3A856C0482CB406E0"/>
                </w:placeholder>
                <w:temporary/>
                <w:showingPlcHdr/>
                <w15:appearance w15:val="hidden"/>
              </w:sdtPr>
              <w:sdtContent>
                <w:r w:rsidR="000B1B5F" w:rsidRPr="006A795E">
                  <w:rPr>
                    <w:noProof/>
                    <w:lang w:val="pt-BR" w:bidi="pt-BR"/>
                  </w:rPr>
                  <w:t>(R$ 680)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430162830"/>
                <w:placeholder>
                  <w:docPart w:val="FA7BFE11A6454395B4D0CD312B0E4AF6"/>
                </w:placeholder>
                <w:temporary/>
                <w:showingPlcHdr/>
                <w15:appearance w15:val="hidden"/>
              </w:sdtPr>
              <w:sdtContent>
                <w:r w:rsidR="00E15D61" w:rsidRPr="006A795E">
                  <w:rPr>
                    <w:noProof/>
                    <w:lang w:val="pt-BR" w:bidi="pt-BR"/>
                  </w:rPr>
                  <w:t>(R$ 28)</w:t>
                </w:r>
              </w:sdtContent>
            </w:sdt>
          </w:p>
        </w:tc>
        <w:tc>
          <w:tcPr>
            <w:tcW w:w="0" w:type="auto"/>
            <w:gridSpan w:val="2"/>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2092150025"/>
                <w:placeholder>
                  <w:docPart w:val="D8FB1DB06CD541DDBE672116D9B7265B"/>
                </w:placeholder>
                <w:temporary/>
                <w:showingPlcHdr/>
                <w15:appearance w15:val="hidden"/>
              </w:sdtPr>
              <w:sdtContent>
                <w:r w:rsidR="00100314" w:rsidRPr="006A795E">
                  <w:rPr>
                    <w:noProof/>
                    <w:lang w:val="pt-BR" w:bidi="pt-BR"/>
                  </w:rPr>
                  <w:t>R$ 119</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675572483"/>
                <w:placeholder>
                  <w:docPart w:val="CE7E94C1DFBC478C87CD02C227B43F5C"/>
                </w:placeholder>
                <w:temporary/>
                <w:showingPlcHdr/>
                <w15:appearance w15:val="hidden"/>
              </w:sdtPr>
              <w:sdtContent>
                <w:r w:rsidR="004E67B3" w:rsidRPr="006A795E">
                  <w:rPr>
                    <w:noProof/>
                    <w:lang w:val="pt-BR" w:bidi="pt-BR"/>
                  </w:rPr>
                  <w:t>R$ 263</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577964701"/>
                <w:placeholder>
                  <w:docPart w:val="161D0B5DA55A4DA586A4872A1FCA9309"/>
                </w:placeholder>
                <w:temporary/>
                <w:showingPlcHdr/>
                <w15:appearance w15:val="hidden"/>
              </w:sdtPr>
              <w:sdtContent>
                <w:r w:rsidR="0065229E" w:rsidRPr="006A795E">
                  <w:rPr>
                    <w:noProof/>
                    <w:lang w:val="pt-BR" w:bidi="pt-BR"/>
                  </w:rPr>
                  <w:t>R$ 310</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52313214"/>
                <w:placeholder>
                  <w:docPart w:val="DA5B5B97575249D797E182994059035C"/>
                </w:placeholder>
                <w:temporary/>
                <w:showingPlcHdr/>
                <w15:appearance w15:val="hidden"/>
              </w:sdtPr>
              <w:sdtContent>
                <w:r w:rsidR="00863B11" w:rsidRPr="006A795E">
                  <w:rPr>
                    <w:noProof/>
                    <w:lang w:val="pt-BR" w:bidi="pt-BR"/>
                  </w:rPr>
                  <w:t>(R$ 45)</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15400998"/>
                <w:placeholder>
                  <w:docPart w:val="5ED328A715BE4B5BA05B321FF54C41C5"/>
                </w:placeholder>
                <w:temporary/>
                <w:showingPlcHdr/>
                <w15:appearance w15:val="hidden"/>
              </w:sdtPr>
              <w:sdtContent>
                <w:r w:rsidR="007D36E9" w:rsidRPr="006A795E">
                  <w:rPr>
                    <w:noProof/>
                    <w:lang w:val="pt-BR" w:bidi="pt-BR"/>
                  </w:rPr>
                  <w:t>(R$ 334)</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1146893424"/>
                <w:placeholder>
                  <w:docPart w:val="B95CC03F0502455DAD75FBC5CA32DCB1"/>
                </w:placeholder>
                <w:temporary/>
                <w:showingPlcHdr/>
                <w15:appearance w15:val="hidden"/>
              </w:sdtPr>
              <w:sdtContent>
                <w:r w:rsidR="004B5779" w:rsidRPr="006A795E">
                  <w:rPr>
                    <w:noProof/>
                    <w:lang w:val="pt-BR" w:bidi="pt-BR"/>
                  </w:rPr>
                  <w:t>R$ 401</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384145529"/>
                <w:placeholder>
                  <w:docPart w:val="954870B9C6C24F0DA6681D4CD8F52F4E"/>
                </w:placeholder>
                <w:temporary/>
                <w:showingPlcHdr/>
                <w15:appearance w15:val="hidden"/>
              </w:sdtPr>
              <w:sdtContent>
                <w:r w:rsidR="000B6224" w:rsidRPr="006A795E">
                  <w:rPr>
                    <w:noProof/>
                    <w:lang w:val="pt-BR" w:bidi="pt-BR"/>
                  </w:rPr>
                  <w:t>R$ 214</w:t>
                </w:r>
              </w:sdtContent>
            </w:sdt>
          </w:p>
        </w:tc>
        <w:tc>
          <w:tcPr>
            <w:tcW w:w="0" w:type="auto"/>
            <w:shd w:val="clear" w:color="auto" w:fill="F2F2F2" w:themeFill="background1" w:themeFillShade="F2"/>
            <w:noWrap/>
            <w:vAlign w:val="center"/>
            <w:hideMark/>
          </w:tcPr>
          <w:p w:rsidR="00E552C8" w:rsidRPr="006A795E" w:rsidRDefault="00E242D7" w:rsidP="00974DD3">
            <w:pPr>
              <w:pStyle w:val="Textodetabelagrande"/>
              <w:rPr>
                <w:noProof/>
                <w:lang w:val="pt-BR"/>
              </w:rPr>
            </w:pPr>
            <w:sdt>
              <w:sdtPr>
                <w:rPr>
                  <w:noProof/>
                  <w:lang w:val="pt-BR"/>
                </w:rPr>
                <w:id w:val="-909299621"/>
                <w:placeholder>
                  <w:docPart w:val="4F422BF682394078B5FFB9FD5948BBDC"/>
                </w:placeholder>
                <w:temporary/>
                <w:showingPlcHdr/>
                <w15:appearance w15:val="hidden"/>
              </w:sdtPr>
              <w:sdtContent>
                <w:r w:rsidR="00EB35A3" w:rsidRPr="006A795E">
                  <w:rPr>
                    <w:noProof/>
                    <w:lang w:val="pt-BR" w:bidi="pt-BR"/>
                  </w:rPr>
                  <w:t>R$ 396</w:t>
                </w:r>
              </w:sdtContent>
            </w:sdt>
          </w:p>
        </w:tc>
      </w:tr>
      <w:tr w:rsidR="00E237E8" w:rsidRPr="006A795E" w:rsidTr="000811A0">
        <w:trPr>
          <w:trHeight w:val="244"/>
        </w:trPr>
        <w:sdt>
          <w:sdtPr>
            <w:rPr>
              <w:rStyle w:val="Negrito"/>
              <w:noProof/>
              <w:lang w:val="pt-BR"/>
            </w:rPr>
            <w:id w:val="290872411"/>
            <w:placeholder>
              <w:docPart w:val="BCE5E6A13BBD4604AF455C5960E0A042"/>
            </w:placeholder>
            <w:temporary/>
            <w:showingPlcHdr/>
            <w15:appearance w15:val="hidden"/>
          </w:sdtPr>
          <w:sdtContent>
            <w:tc>
              <w:tcPr>
                <w:tcW w:w="2207" w:type="dxa"/>
                <w:shd w:val="clear" w:color="auto" w:fill="F0CDA1" w:themeFill="accent1"/>
                <w:vAlign w:val="center"/>
                <w:hideMark/>
              </w:tcPr>
              <w:p w:rsidR="00E552C8" w:rsidRPr="006A795E" w:rsidRDefault="008B4BAD" w:rsidP="00974DD3">
                <w:pPr>
                  <w:pStyle w:val="Textodetabelagrande"/>
                  <w:rPr>
                    <w:rStyle w:val="Negrito"/>
                    <w:noProof/>
                    <w:lang w:val="pt-BR"/>
                  </w:rPr>
                </w:pPr>
                <w:r w:rsidRPr="006A795E">
                  <w:rPr>
                    <w:rStyle w:val="Negrito"/>
                    <w:noProof/>
                    <w:lang w:val="pt-BR" w:bidi="pt-BR"/>
                  </w:rPr>
                  <w:t>LUCRO LÍQUIDO</w:t>
                </w:r>
              </w:p>
            </w:tc>
          </w:sdtContent>
        </w:sdt>
        <w:sdt>
          <w:sdtPr>
            <w:rPr>
              <w:rStyle w:val="Negrito"/>
              <w:noProof/>
              <w:lang w:val="pt-BR"/>
            </w:rPr>
            <w:id w:val="-27716540"/>
            <w:placeholder>
              <w:docPart w:val="7C3360BE81704898944E0841C019E759"/>
            </w:placeholder>
            <w:temporary/>
            <w:showingPlcHdr/>
            <w15:appearance w15:val="hidden"/>
          </w:sdtPr>
          <w:sdtContent>
            <w:tc>
              <w:tcPr>
                <w:tcW w:w="1005" w:type="dxa"/>
                <w:shd w:val="clear" w:color="auto" w:fill="F0CDA1" w:themeFill="accent1"/>
                <w:vAlign w:val="center"/>
                <w:hideMark/>
              </w:tcPr>
              <w:p w:rsidR="00E552C8" w:rsidRPr="006A795E" w:rsidRDefault="008B4BAD" w:rsidP="00974DD3">
                <w:pPr>
                  <w:pStyle w:val="Textodetabelagrande"/>
                  <w:rPr>
                    <w:rStyle w:val="Negrito"/>
                    <w:noProof/>
                    <w:lang w:val="pt-BR"/>
                  </w:rPr>
                </w:pPr>
                <w:r w:rsidRPr="006A795E">
                  <w:rPr>
                    <w:rStyle w:val="Negrito"/>
                    <w:noProof/>
                    <w:lang w:val="pt-BR" w:bidi="pt-BR"/>
                  </w:rPr>
                  <w:t>(R$ 2.996)</w:t>
                </w:r>
              </w:p>
            </w:tc>
          </w:sdtContent>
        </w:sdt>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759098967"/>
                <w:placeholder>
                  <w:docPart w:val="B8797F9D69F14335A79FF5429C1F5A0A"/>
                </w:placeholder>
                <w:temporary/>
                <w:showingPlcHdr/>
                <w15:appearance w15:val="hidden"/>
              </w:sdtPr>
              <w:sdtContent>
                <w:r w:rsidR="008B4BAD" w:rsidRPr="006A795E">
                  <w:rPr>
                    <w:rStyle w:val="Negrito"/>
                    <w:noProof/>
                    <w:lang w:val="pt-BR" w:bidi="pt-BR"/>
                  </w:rPr>
                  <w:t>R$ 1.594</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219441051"/>
                <w:placeholder>
                  <w:docPart w:val="9983A32E26A44EB6BFF299D1AA3598E0"/>
                </w:placeholder>
                <w:temporary/>
                <w:showingPlcHdr/>
                <w15:appearance w15:val="hidden"/>
              </w:sdtPr>
              <w:sdtContent>
                <w:r w:rsidR="008B4BAD" w:rsidRPr="006A795E">
                  <w:rPr>
                    <w:rStyle w:val="Negrito"/>
                    <w:noProof/>
                    <w:lang w:val="pt-BR" w:bidi="pt-BR"/>
                  </w:rPr>
                  <w:t>R$ 2.401</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83288553"/>
                <w:placeholder>
                  <w:docPart w:val="997CDDFC440646EA9E26627A8FEDE1AD"/>
                </w:placeholder>
                <w:temporary/>
                <w:showingPlcHdr/>
                <w15:appearance w15:val="hidden"/>
              </w:sdtPr>
              <w:sdtContent>
                <w:r w:rsidR="008B4BAD" w:rsidRPr="006A795E">
                  <w:rPr>
                    <w:rStyle w:val="Negrito"/>
                    <w:noProof/>
                    <w:lang w:val="pt-BR" w:bidi="pt-BR"/>
                  </w:rPr>
                  <w:t>(R$ 3.851)</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683663182"/>
                <w:placeholder>
                  <w:docPart w:val="314E7356C9534FDC9087BB99F6C33C96"/>
                </w:placeholder>
                <w:temporary/>
                <w:showingPlcHdr/>
                <w15:appearance w15:val="hidden"/>
              </w:sdtPr>
              <w:sdtContent>
                <w:r w:rsidR="008B4BAD" w:rsidRPr="006A795E">
                  <w:rPr>
                    <w:rStyle w:val="Negrito"/>
                    <w:noProof/>
                    <w:lang w:val="pt-BR" w:bidi="pt-BR"/>
                  </w:rPr>
                  <w:t>(R$ 156)</w:t>
                </w:r>
              </w:sdtContent>
            </w:sdt>
          </w:p>
        </w:tc>
        <w:tc>
          <w:tcPr>
            <w:tcW w:w="0" w:type="auto"/>
            <w:gridSpan w:val="2"/>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487603817"/>
                <w:placeholder>
                  <w:docPart w:val="90F4C9B33C544457B4D0278F7167E8DB"/>
                </w:placeholder>
                <w:temporary/>
                <w:showingPlcHdr/>
                <w15:appearance w15:val="hidden"/>
              </w:sdtPr>
              <w:sdtContent>
                <w:r w:rsidR="008B4BAD" w:rsidRPr="006A795E">
                  <w:rPr>
                    <w:rStyle w:val="Negrito"/>
                    <w:noProof/>
                    <w:lang w:val="pt-BR" w:bidi="pt-BR"/>
                  </w:rPr>
                  <w:t>R$ 676</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411399014"/>
                <w:placeholder>
                  <w:docPart w:val="1445818B6E7C426780E054EF5FBC71F4"/>
                </w:placeholder>
                <w:temporary/>
                <w:showingPlcHdr/>
                <w15:appearance w15:val="hidden"/>
              </w:sdtPr>
              <w:sdtContent>
                <w:r w:rsidR="008B4BAD" w:rsidRPr="006A795E">
                  <w:rPr>
                    <w:rStyle w:val="Negrito"/>
                    <w:noProof/>
                    <w:lang w:val="pt-BR" w:bidi="pt-BR"/>
                  </w:rPr>
                  <w:t>R$ 1.488</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262189619"/>
                <w:placeholder>
                  <w:docPart w:val="177A472CCDC548DCA8377C921F5C4A6B"/>
                </w:placeholder>
                <w:temporary/>
                <w:showingPlcHdr/>
                <w15:appearance w15:val="hidden"/>
              </w:sdtPr>
              <w:sdtContent>
                <w:r w:rsidR="008B4BAD" w:rsidRPr="006A795E">
                  <w:rPr>
                    <w:rStyle w:val="Negrito"/>
                    <w:noProof/>
                    <w:lang w:val="pt-BR" w:bidi="pt-BR"/>
                  </w:rPr>
                  <w:t>R$ 1.754</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2120680449"/>
                <w:placeholder>
                  <w:docPart w:val="9D95FC568C6D4AD9A33B981E5045BFDE"/>
                </w:placeholder>
                <w:temporary/>
                <w:showingPlcHdr/>
                <w15:appearance w15:val="hidden"/>
              </w:sdtPr>
              <w:sdtContent>
                <w:r w:rsidR="008B4BAD" w:rsidRPr="006A795E">
                  <w:rPr>
                    <w:rStyle w:val="Negrito"/>
                    <w:noProof/>
                    <w:lang w:val="pt-BR" w:bidi="pt-BR"/>
                  </w:rPr>
                  <w:t>(R$ 253)</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477532939"/>
                <w:placeholder>
                  <w:docPart w:val="E4EAA94825C2474E82CF21D0E8610B46"/>
                </w:placeholder>
                <w:temporary/>
                <w:showingPlcHdr/>
                <w15:appearance w15:val="hidden"/>
              </w:sdtPr>
              <w:sdtContent>
                <w:r w:rsidR="008B4BAD" w:rsidRPr="006A795E">
                  <w:rPr>
                    <w:rStyle w:val="Negrito"/>
                    <w:noProof/>
                    <w:lang w:val="pt-BR" w:bidi="pt-BR"/>
                  </w:rPr>
                  <w:t>(R$ 1.891)</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323968817"/>
                <w:placeholder>
                  <w:docPart w:val="08B78E8C1DAB4D659A01090B9B51959E"/>
                </w:placeholder>
                <w:temporary/>
                <w:showingPlcHdr/>
                <w15:appearance w15:val="hidden"/>
              </w:sdtPr>
              <w:sdtContent>
                <w:r w:rsidR="008B4BAD" w:rsidRPr="006A795E">
                  <w:rPr>
                    <w:rStyle w:val="Negrito"/>
                    <w:noProof/>
                    <w:lang w:val="pt-BR" w:bidi="pt-BR"/>
                  </w:rPr>
                  <w:t>R$ 2.270</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272080438"/>
                <w:placeholder>
                  <w:docPart w:val="C31F1A3F69E64E35B6EC69BC231D1ED6"/>
                </w:placeholder>
                <w:temporary/>
                <w:showingPlcHdr/>
                <w15:appearance w15:val="hidden"/>
              </w:sdtPr>
              <w:sdtContent>
                <w:r w:rsidR="008B4BAD" w:rsidRPr="006A795E">
                  <w:rPr>
                    <w:rStyle w:val="Negrito"/>
                    <w:noProof/>
                    <w:lang w:val="pt-BR" w:bidi="pt-BR"/>
                  </w:rPr>
                  <w:t>R$ 1.213</w:t>
                </w:r>
              </w:sdtContent>
            </w:sdt>
          </w:p>
        </w:tc>
        <w:tc>
          <w:tcPr>
            <w:tcW w:w="0" w:type="auto"/>
            <w:shd w:val="clear" w:color="auto" w:fill="F0CDA1" w:themeFill="accent1"/>
            <w:vAlign w:val="center"/>
            <w:hideMark/>
          </w:tcPr>
          <w:p w:rsidR="00E552C8" w:rsidRPr="006A795E" w:rsidRDefault="00E242D7" w:rsidP="00974DD3">
            <w:pPr>
              <w:pStyle w:val="Textodetabelagrande"/>
              <w:rPr>
                <w:rStyle w:val="Negrito"/>
                <w:noProof/>
                <w:lang w:val="pt-BR"/>
              </w:rPr>
            </w:pPr>
            <w:sdt>
              <w:sdtPr>
                <w:rPr>
                  <w:rStyle w:val="Negrito"/>
                  <w:noProof/>
                  <w:lang w:val="pt-BR"/>
                </w:rPr>
                <w:id w:val="-1593849808"/>
                <w:placeholder>
                  <w:docPart w:val="72D948995A3742A9ABC795F25EEBB3B1"/>
                </w:placeholder>
                <w:temporary/>
                <w:showingPlcHdr/>
                <w15:appearance w15:val="hidden"/>
              </w:sdtPr>
              <w:sdtContent>
                <w:r w:rsidR="008B4BAD" w:rsidRPr="006A795E">
                  <w:rPr>
                    <w:rStyle w:val="Negrito"/>
                    <w:noProof/>
                    <w:lang w:val="pt-BR" w:bidi="pt-BR"/>
                  </w:rPr>
                  <w:t>R$ 2.246</w:t>
                </w:r>
              </w:sdtContent>
            </w:sdt>
          </w:p>
        </w:tc>
      </w:tr>
      <w:tr w:rsidR="00E552C8" w:rsidRPr="006A795E" w:rsidTr="000811A0">
        <w:trPr>
          <w:trHeight w:val="244"/>
        </w:trPr>
        <w:sdt>
          <w:sdtPr>
            <w:rPr>
              <w:noProof/>
              <w:lang w:val="pt-BR"/>
            </w:rPr>
            <w:id w:val="2031134358"/>
            <w:placeholder>
              <w:docPart w:val="855B53C5AAF64305969397A5FD978D38"/>
            </w:placeholder>
            <w:temporary/>
            <w:showingPlcHdr/>
            <w15:appearance w15:val="hidden"/>
          </w:sdtPr>
          <w:sdtContent>
            <w:tc>
              <w:tcPr>
                <w:tcW w:w="13708" w:type="dxa"/>
                <w:gridSpan w:val="15"/>
                <w:shd w:val="clear" w:color="auto" w:fill="auto"/>
                <w:vAlign w:val="center"/>
              </w:tcPr>
              <w:p w:rsidR="00E552C8" w:rsidRPr="006A795E" w:rsidRDefault="008B4BAD" w:rsidP="00615F25">
                <w:pPr>
                  <w:pStyle w:val="Textodetabelagrande"/>
                  <w:rPr>
                    <w:noProof/>
                    <w:lang w:val="pt-BR"/>
                  </w:rPr>
                </w:pPr>
                <w:r w:rsidRPr="006A795E">
                  <w:rPr>
                    <w:noProof/>
                    <w:lang w:val="pt-BR" w:bidi="pt-BR"/>
                  </w:rPr>
                  <w:t>* Na indústria de serviços, o custo das mercadorias vendidas é o valor monetizado do tempo gasto no cliente.</w:t>
                </w:r>
              </w:p>
            </w:tc>
          </w:sdtContent>
        </w:sdt>
      </w:tr>
    </w:tbl>
    <w:p w:rsidR="00B37B3B" w:rsidRPr="006A795E" w:rsidRDefault="00B37B3B" w:rsidP="00D02465">
      <w:pPr>
        <w:pStyle w:val="Commarcadores"/>
        <w:numPr>
          <w:ilvl w:val="0"/>
          <w:numId w:val="0"/>
        </w:numPr>
        <w:spacing w:after="0"/>
        <w:rPr>
          <w:noProof/>
          <w:sz w:val="12"/>
          <w:lang w:val="pt-BR"/>
        </w:rPr>
        <w:sectPr w:rsidR="00B37B3B" w:rsidRPr="006A795E" w:rsidSect="00FE6442">
          <w:headerReference w:type="default" r:id="rId21"/>
          <w:pgSz w:w="16838" w:h="11906" w:orient="landscape" w:code="9"/>
          <w:pgMar w:top="1872" w:right="1080" w:bottom="432" w:left="1080" w:header="648" w:footer="432" w:gutter="0"/>
          <w:cols w:space="708"/>
          <w:docGrid w:linePitch="360"/>
        </w:sectPr>
      </w:pPr>
    </w:p>
    <w:bookmarkStart w:id="13" w:name="_Toc22920044" w:displacedByCustomXml="next"/>
    <w:sdt>
      <w:sdtPr>
        <w:rPr>
          <w:noProof/>
          <w:lang w:val="pt-BR"/>
        </w:rPr>
        <w:id w:val="-998036682"/>
        <w:placeholder>
          <w:docPart w:val="3618ADB5264B4C80A541989A4DC76A5C"/>
        </w:placeholder>
        <w:temporary/>
        <w:showingPlcHdr/>
        <w15:appearance w15:val="hidden"/>
      </w:sdtPr>
      <w:sdtContent>
        <w:p w:rsidR="00B37B3B" w:rsidRPr="006A795E" w:rsidRDefault="00347AF5" w:rsidP="00B37B3B">
          <w:pPr>
            <w:pStyle w:val="Ttulo1"/>
            <w:rPr>
              <w:noProof/>
              <w:lang w:val="pt-BR"/>
            </w:rPr>
          </w:pPr>
          <w:r w:rsidRPr="006A795E">
            <w:rPr>
              <w:noProof/>
              <w:lang w:val="pt-BR" w:bidi="pt-BR"/>
            </w:rPr>
            <w:t>Apêndice</w:t>
          </w:r>
        </w:p>
      </w:sdtContent>
    </w:sdt>
    <w:bookmarkEnd w:id="13"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6A795E" w:rsidTr="00435096">
        <w:trPr>
          <w:trHeight w:val="380"/>
        </w:trPr>
        <w:tc>
          <w:tcPr>
            <w:tcW w:w="5000" w:type="pct"/>
            <w:gridSpan w:val="5"/>
            <w:shd w:val="clear" w:color="auto" w:fill="107082" w:themeFill="accent2"/>
            <w:noWrap/>
            <w:vAlign w:val="center"/>
            <w:hideMark/>
          </w:tcPr>
          <w:p w:rsidR="00E552C8" w:rsidRPr="006A795E" w:rsidRDefault="00E242D7" w:rsidP="00615F25">
            <w:pPr>
              <w:pStyle w:val="TtulosdaTabela"/>
              <w:rPr>
                <w:noProof/>
                <w:lang w:val="pt-BR"/>
              </w:rPr>
            </w:pPr>
            <w:sdt>
              <w:sdtPr>
                <w:rPr>
                  <w:noProof/>
                  <w:lang w:val="pt-BR"/>
                </w:rPr>
                <w:id w:val="-1990009489"/>
                <w:placeholder>
                  <w:docPart w:val="D828C30FA91C4DFE91C385C5A8DDB998"/>
                </w:placeholder>
                <w:temporary/>
                <w:showingPlcHdr/>
                <w15:appearance w15:val="hidden"/>
              </w:sdtPr>
              <w:sdtContent>
                <w:r w:rsidR="00F77933" w:rsidRPr="006A795E">
                  <w:rPr>
                    <w:noProof/>
                    <w:lang w:val="pt-BR" w:bidi="pt-BR"/>
                  </w:rPr>
                  <w:t>CUSTOS DE CRIAÇÃO DA EMPRESA</w:t>
                </w:r>
              </w:sdtContent>
            </w:sdt>
          </w:p>
        </w:tc>
      </w:tr>
      <w:tr w:rsidR="00E552C8" w:rsidRPr="006A795E" w:rsidTr="00974DD3">
        <w:trPr>
          <w:trHeight w:val="380"/>
        </w:trPr>
        <w:sdt>
          <w:sdtPr>
            <w:rPr>
              <w:noProof/>
              <w:lang w:val="pt-BR"/>
            </w:rPr>
            <w:id w:val="407428773"/>
            <w:placeholder>
              <w:docPart w:val="762982D622AD41969A2B13BA0C9F3BC6"/>
            </w:placeholder>
            <w:temporary/>
            <w:showingPlcHdr/>
            <w15:appearance w15:val="hidden"/>
          </w:sdtPr>
          <w:sdtContent>
            <w:tc>
              <w:tcPr>
                <w:tcW w:w="2589" w:type="pct"/>
                <w:gridSpan w:val="2"/>
                <w:shd w:val="clear" w:color="auto" w:fill="auto"/>
                <w:noWrap/>
                <w:vAlign w:val="center"/>
                <w:hideMark/>
              </w:tcPr>
              <w:p w:rsidR="00E552C8" w:rsidRPr="006A795E" w:rsidRDefault="006F1C41" w:rsidP="00974DD3">
                <w:pPr>
                  <w:pStyle w:val="Textodetabelagrande"/>
                  <w:rPr>
                    <w:noProof/>
                    <w:sz w:val="20"/>
                    <w:szCs w:val="20"/>
                    <w:lang w:val="pt-BR"/>
                  </w:rPr>
                </w:pPr>
                <w:r w:rsidRPr="006A795E">
                  <w:rPr>
                    <w:noProof/>
                    <w:lang w:val="pt-BR" w:bidi="pt-BR"/>
                  </w:rPr>
                  <w:t>Sua agência baseada no Office</w:t>
                </w:r>
              </w:p>
            </w:tc>
          </w:sdtContent>
        </w:sdt>
        <w:sdt>
          <w:sdtPr>
            <w:rPr>
              <w:noProof/>
              <w:lang w:val="pt-BR"/>
            </w:rPr>
            <w:id w:val="1021521919"/>
            <w:placeholder>
              <w:docPart w:val="031195AD23B349A9A1EEA504BD81359D"/>
            </w:placeholder>
            <w:temporary/>
            <w:showingPlcHdr/>
            <w15:appearance w15:val="hidden"/>
          </w:sdtPr>
          <w:sdtContent>
            <w:tc>
              <w:tcPr>
                <w:tcW w:w="2411" w:type="pct"/>
                <w:gridSpan w:val="3"/>
                <w:shd w:val="clear" w:color="auto" w:fill="auto"/>
                <w:noWrap/>
                <w:vAlign w:val="center"/>
                <w:hideMark/>
              </w:tcPr>
              <w:p w:rsidR="00E552C8" w:rsidRPr="006A795E" w:rsidRDefault="006F1C41" w:rsidP="00974DD3">
                <w:pPr>
                  <w:pStyle w:val="Textodetabelagrande"/>
                  <w:jc w:val="right"/>
                  <w:rPr>
                    <w:noProof/>
                    <w:sz w:val="20"/>
                    <w:szCs w:val="20"/>
                    <w:lang w:val="pt-BR"/>
                  </w:rPr>
                </w:pPr>
                <w:r w:rsidRPr="006A795E">
                  <w:rPr>
                    <w:noProof/>
                    <w:lang w:val="pt-BR" w:bidi="pt-BR"/>
                  </w:rPr>
                  <w:t>1º de janeiro de 20xx</w:t>
                </w:r>
              </w:p>
            </w:tc>
          </w:sdtContent>
        </w:sdt>
      </w:tr>
      <w:tr w:rsidR="00F77933" w:rsidRPr="006A795E" w:rsidTr="00E20A15">
        <w:trPr>
          <w:trHeight w:val="380"/>
        </w:trPr>
        <w:tc>
          <w:tcPr>
            <w:tcW w:w="1829" w:type="pct"/>
            <w:shd w:val="clear" w:color="auto" w:fill="F0CDA1" w:themeFill="accent1"/>
            <w:vAlign w:val="center"/>
            <w:hideMark/>
          </w:tcPr>
          <w:p w:rsidR="00F77933" w:rsidRPr="006A795E" w:rsidRDefault="00E242D7" w:rsidP="00F77933">
            <w:pPr>
              <w:pStyle w:val="Textodetabelagrande"/>
              <w:rPr>
                <w:rStyle w:val="Negrito"/>
                <w:noProof/>
                <w:lang w:val="pt-BR"/>
              </w:rPr>
            </w:pPr>
            <w:sdt>
              <w:sdtPr>
                <w:rPr>
                  <w:rStyle w:val="Negrito"/>
                  <w:noProof/>
                  <w:lang w:val="pt-BR"/>
                </w:rPr>
                <w:id w:val="793247473"/>
                <w:placeholder>
                  <w:docPart w:val="31DDF54E0BFB42E49C70B7542AD7DC7D"/>
                </w:placeholder>
                <w:temporary/>
                <w:showingPlcHdr/>
                <w15:appearance w15:val="hidden"/>
              </w:sdtPr>
              <w:sdtContent>
                <w:r w:rsidR="00F77933" w:rsidRPr="006A795E">
                  <w:rPr>
                    <w:rStyle w:val="Negrito"/>
                    <w:noProof/>
                    <w:lang w:val="pt-BR" w:bidi="pt-BR"/>
                  </w:rPr>
                  <w:t>ITENS DE CUSTO</w:t>
                </w:r>
              </w:sdtContent>
            </w:sdt>
          </w:p>
        </w:tc>
        <w:tc>
          <w:tcPr>
            <w:tcW w:w="760" w:type="pct"/>
            <w:shd w:val="clear" w:color="auto" w:fill="F0CDA1" w:themeFill="accent1"/>
            <w:noWrap/>
            <w:vAlign w:val="center"/>
            <w:hideMark/>
          </w:tcPr>
          <w:p w:rsidR="00F77933" w:rsidRPr="006A795E" w:rsidRDefault="00E242D7" w:rsidP="00435096">
            <w:pPr>
              <w:pStyle w:val="Textodetabelagrande"/>
              <w:jc w:val="center"/>
              <w:rPr>
                <w:rStyle w:val="Negrito"/>
                <w:noProof/>
                <w:lang w:val="pt-BR"/>
              </w:rPr>
            </w:pPr>
            <w:sdt>
              <w:sdtPr>
                <w:rPr>
                  <w:rStyle w:val="Negrito"/>
                  <w:noProof/>
                  <w:lang w:val="pt-BR"/>
                </w:rPr>
                <w:id w:val="483051646"/>
                <w:placeholder>
                  <w:docPart w:val="7F00753F0F4243219E8F7D1E186FC4F3"/>
                </w:placeholder>
                <w:temporary/>
                <w:showingPlcHdr/>
                <w15:appearance w15:val="hidden"/>
              </w:sdtPr>
              <w:sdtContent>
                <w:r w:rsidR="00F77933" w:rsidRPr="006A795E">
                  <w:rPr>
                    <w:rStyle w:val="Negrito"/>
                    <w:noProof/>
                    <w:lang w:val="pt-BR" w:bidi="pt-BR"/>
                  </w:rPr>
                  <w:t>MESES</w:t>
                </w:r>
              </w:sdtContent>
            </w:sdt>
          </w:p>
        </w:tc>
        <w:tc>
          <w:tcPr>
            <w:tcW w:w="756" w:type="pct"/>
            <w:shd w:val="clear" w:color="auto" w:fill="F0CDA1" w:themeFill="accent1"/>
            <w:noWrap/>
            <w:vAlign w:val="center"/>
            <w:hideMark/>
          </w:tcPr>
          <w:p w:rsidR="00F77933" w:rsidRPr="006A795E" w:rsidRDefault="00E242D7" w:rsidP="00435096">
            <w:pPr>
              <w:pStyle w:val="Textodetabelagrande"/>
              <w:jc w:val="center"/>
              <w:rPr>
                <w:rStyle w:val="Negrito"/>
                <w:noProof/>
                <w:lang w:val="pt-BR"/>
              </w:rPr>
            </w:pPr>
            <w:sdt>
              <w:sdtPr>
                <w:rPr>
                  <w:rStyle w:val="Negrito"/>
                  <w:noProof/>
                  <w:lang w:val="pt-BR"/>
                </w:rPr>
                <w:id w:val="709382690"/>
                <w:placeholder>
                  <w:docPart w:val="C75E78B346C3468E919388D3A0A9EA87"/>
                </w:placeholder>
                <w:temporary/>
                <w:showingPlcHdr/>
                <w15:appearance w15:val="hidden"/>
              </w:sdtPr>
              <w:sdtContent>
                <w:r w:rsidR="00A75609" w:rsidRPr="006A795E">
                  <w:rPr>
                    <w:rStyle w:val="Negrito"/>
                    <w:noProof/>
                    <w:lang w:val="pt-BR" w:bidi="pt-BR"/>
                  </w:rPr>
                  <w:t>CUSTO/</w:t>
                </w:r>
                <w:r w:rsidR="00F77933" w:rsidRPr="006A795E">
                  <w:rPr>
                    <w:rStyle w:val="Negrito"/>
                    <w:noProof/>
                    <w:lang w:val="pt-BR" w:bidi="pt-BR"/>
                  </w:rPr>
                  <w:t>MÊS</w:t>
                </w:r>
              </w:sdtContent>
            </w:sdt>
          </w:p>
        </w:tc>
        <w:tc>
          <w:tcPr>
            <w:tcW w:w="895" w:type="pct"/>
            <w:shd w:val="clear" w:color="auto" w:fill="F0CDA1" w:themeFill="accent1"/>
            <w:noWrap/>
            <w:vAlign w:val="center"/>
            <w:hideMark/>
          </w:tcPr>
          <w:p w:rsidR="00F77933" w:rsidRPr="006A795E" w:rsidRDefault="00E242D7" w:rsidP="00435096">
            <w:pPr>
              <w:pStyle w:val="Textodetabelagrande"/>
              <w:jc w:val="center"/>
              <w:rPr>
                <w:rStyle w:val="Negrito"/>
                <w:noProof/>
                <w:lang w:val="pt-BR"/>
              </w:rPr>
            </w:pPr>
            <w:sdt>
              <w:sdtPr>
                <w:rPr>
                  <w:rStyle w:val="Negrito"/>
                  <w:noProof/>
                  <w:lang w:val="pt-BR"/>
                </w:rPr>
                <w:id w:val="1595665229"/>
                <w:placeholder>
                  <w:docPart w:val="BA2850A9F3C44F03A8ED2D699786EE18"/>
                </w:placeholder>
                <w:temporary/>
                <w:showingPlcHdr/>
                <w15:appearance w15:val="hidden"/>
              </w:sdtPr>
              <w:sdtContent>
                <w:r w:rsidR="00F77933" w:rsidRPr="006A795E">
                  <w:rPr>
                    <w:rStyle w:val="Negrito"/>
                    <w:noProof/>
                    <w:lang w:val="pt-BR" w:bidi="pt-BR"/>
                  </w:rPr>
                  <w:t>CUSTO ISOLADO</w:t>
                </w:r>
              </w:sdtContent>
            </w:sdt>
          </w:p>
        </w:tc>
        <w:tc>
          <w:tcPr>
            <w:tcW w:w="760" w:type="pct"/>
            <w:shd w:val="clear" w:color="auto" w:fill="F0CDA1" w:themeFill="accent1"/>
            <w:noWrap/>
            <w:vAlign w:val="center"/>
            <w:hideMark/>
          </w:tcPr>
          <w:p w:rsidR="00F77933" w:rsidRPr="006A795E" w:rsidRDefault="00E242D7" w:rsidP="00435096">
            <w:pPr>
              <w:pStyle w:val="Textodetabelagrande"/>
              <w:jc w:val="center"/>
              <w:rPr>
                <w:rStyle w:val="Negrito"/>
                <w:noProof/>
                <w:lang w:val="pt-BR"/>
              </w:rPr>
            </w:pPr>
            <w:sdt>
              <w:sdtPr>
                <w:rPr>
                  <w:rStyle w:val="Negrito"/>
                  <w:noProof/>
                  <w:lang w:val="pt-BR"/>
                </w:rPr>
                <w:id w:val="1994297359"/>
                <w:placeholder>
                  <w:docPart w:val="6F460004B7664FEDB6719F7598F8A0EF"/>
                </w:placeholder>
                <w:temporary/>
                <w:showingPlcHdr/>
                <w15:appearance w15:val="hidden"/>
              </w:sdtPr>
              <w:sdtContent>
                <w:r w:rsidR="00F77933" w:rsidRPr="006A795E">
                  <w:rPr>
                    <w:rStyle w:val="Negrito"/>
                    <w:noProof/>
                    <w:lang w:val="pt-BR" w:bidi="pt-BR"/>
                  </w:rPr>
                  <w:t>CUSTO TOTAL</w:t>
                </w:r>
              </w:sdtContent>
            </w:sdt>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573710533"/>
                <w:placeholder>
                  <w:docPart w:val="2DC2DFB9AA94401EA10B46DA101BB588"/>
                </w:placeholder>
                <w:temporary/>
                <w:showingPlcHdr/>
                <w15:appearance w15:val="hidden"/>
              </w:sdtPr>
              <w:sdtContent>
                <w:r w:rsidR="00F77933" w:rsidRPr="006A795E">
                  <w:rPr>
                    <w:noProof/>
                    <w:lang w:val="pt-BR" w:bidi="pt-BR"/>
                  </w:rPr>
                  <w:t>Publicidade/Marketing</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556703176"/>
                <w:placeholder>
                  <w:docPart w:val="D8746145E06D4D8BB332CE60EAACA726"/>
                </w:placeholder>
                <w:temporary/>
                <w:showingPlcHdr/>
                <w15:appearance w15:val="hidden"/>
              </w:sdtPr>
              <w:sdtContent>
                <w:r w:rsidR="00F77933" w:rsidRPr="006A795E">
                  <w:rPr>
                    <w:noProof/>
                    <w:lang w:val="pt-BR" w:bidi="pt-BR"/>
                  </w:rPr>
                  <w:t>Salários de Funcionários</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542095406"/>
                <w:placeholder>
                  <w:docPart w:val="499131C9109B455E8E86FE4F0A69EAF5"/>
                </w:placeholder>
                <w:temporary/>
                <w:showingPlcHdr/>
                <w15:appearance w15:val="hidden"/>
              </w:sdtPr>
              <w:sdtContent>
                <w:r w:rsidR="00F77933" w:rsidRPr="006A795E">
                  <w:rPr>
                    <w:noProof/>
                    <w:lang w:val="pt-BR" w:bidi="pt-BR"/>
                  </w:rPr>
                  <w:t>Impostos sobre os Salários dos Funcionários</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2050212880"/>
                <w:placeholder>
                  <w:docPart w:val="C20B625FF9154AE0A5A5A7D41E869F9D"/>
                </w:placeholder>
                <w:temporary/>
                <w:showingPlcHdr/>
                <w15:appearance w15:val="hidden"/>
              </w:sdtPr>
              <w:sdtContent>
                <w:r w:rsidR="00F77933" w:rsidRPr="006A795E">
                  <w:rPr>
                    <w:noProof/>
                    <w:lang w:val="pt-BR" w:bidi="pt-BR"/>
                  </w:rPr>
                  <w:t>Pagamentos/Utilitários do Aluguel/Locação</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173115400"/>
                <w:placeholder>
                  <w:docPart w:val="CDDF94B1E31945B0828449027A7E8A54"/>
                </w:placeholder>
                <w:temporary/>
                <w:showingPlcHdr/>
                <w15:appearance w15:val="hidden"/>
              </w:sdtPr>
              <w:sdtContent>
                <w:r w:rsidR="00F77933" w:rsidRPr="006A795E">
                  <w:rPr>
                    <w:noProof/>
                    <w:lang w:val="pt-BR" w:bidi="pt-BR"/>
                  </w:rPr>
                  <w:t>Postagem/Envio</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746930263"/>
                <w:placeholder>
                  <w:docPart w:val="E7A6DD646E1F41C7ADB49149409E16AE"/>
                </w:placeholder>
                <w:temporary/>
                <w:showingPlcHdr/>
                <w15:appearance w15:val="hidden"/>
              </w:sdtPr>
              <w:sdtContent>
                <w:r w:rsidR="00F77933" w:rsidRPr="006A795E">
                  <w:rPr>
                    <w:noProof/>
                    <w:lang w:val="pt-BR" w:bidi="pt-BR"/>
                  </w:rPr>
                  <w:t>Comunicação/Telefonia</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1382481983"/>
                <w:placeholder>
                  <w:docPart w:val="401DEA0275C44CC08DA96492BFFD6C3B"/>
                </w:placeholder>
                <w:temporary/>
                <w:showingPlcHdr/>
                <w15:appearance w15:val="hidden"/>
              </w:sdtPr>
              <w:sdtContent>
                <w:r w:rsidR="00F77933" w:rsidRPr="006A795E">
                  <w:rPr>
                    <w:noProof/>
                    <w:lang w:val="pt-BR" w:bidi="pt-BR"/>
                  </w:rPr>
                  <w:t>Equipamentos de Computador</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1943182255"/>
                <w:placeholder>
                  <w:docPart w:val="7E782B64F113472C99F469AD58DFDD2F"/>
                </w:placeholder>
                <w:temporary/>
                <w:showingPlcHdr/>
                <w15:appearance w15:val="hidden"/>
              </w:sdtPr>
              <w:sdtContent>
                <w:r w:rsidR="00F77933" w:rsidRPr="006A795E">
                  <w:rPr>
                    <w:noProof/>
                    <w:lang w:val="pt-BR" w:bidi="pt-BR"/>
                  </w:rPr>
                  <w:t>Software de Computador</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609086863"/>
                <w:placeholder>
                  <w:docPart w:val="802EAF6744C64E06AB7BF5A40BAF3918"/>
                </w:placeholder>
                <w:temporary/>
                <w:showingPlcHdr/>
                <w15:appearance w15:val="hidden"/>
              </w:sdtPr>
              <w:sdtContent>
                <w:r w:rsidR="00F77933" w:rsidRPr="006A795E">
                  <w:rPr>
                    <w:noProof/>
                    <w:lang w:val="pt-BR" w:bidi="pt-BR"/>
                  </w:rPr>
                  <w:t>Seguro</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1601137928"/>
                <w:placeholder>
                  <w:docPart w:val="DED364CCC14E4C519C96162CEDE27C6D"/>
                </w:placeholder>
                <w:temporary/>
                <w:showingPlcHdr/>
                <w15:appearance w15:val="hidden"/>
              </w:sdtPr>
              <w:sdtContent>
                <w:r w:rsidR="00F77933" w:rsidRPr="006A795E">
                  <w:rPr>
                    <w:noProof/>
                    <w:lang w:val="pt-BR" w:bidi="pt-BR"/>
                  </w:rPr>
                  <w:t>Despesa de Juros</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2084488349"/>
                <w:placeholder>
                  <w:docPart w:val="5CB19CE9FCAE4E708B942DA5A555105F"/>
                </w:placeholder>
                <w:temporary/>
                <w:showingPlcHdr/>
                <w15:appearance w15:val="hidden"/>
              </w:sdtPr>
              <w:sdtContent>
                <w:r w:rsidR="00F77933" w:rsidRPr="006A795E">
                  <w:rPr>
                    <w:noProof/>
                    <w:lang w:val="pt-BR" w:bidi="pt-BR"/>
                  </w:rPr>
                  <w:t>Custos de Serviço Bancário</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188915252"/>
                <w:placeholder>
                  <w:docPart w:val="8EF69EE1B56C42FD8BF5AF65064AA198"/>
                </w:placeholder>
                <w:temporary/>
                <w:showingPlcHdr/>
                <w15:appearance w15:val="hidden"/>
              </w:sdtPr>
              <w:sdtContent>
                <w:r w:rsidR="00F77933" w:rsidRPr="006A795E">
                  <w:rPr>
                    <w:noProof/>
                    <w:lang w:val="pt-BR" w:bidi="pt-BR"/>
                  </w:rPr>
                  <w:t>Suprimentos</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1551753374"/>
                <w:placeholder>
                  <w:docPart w:val="3DC62396D3714A56BC53B1224C1FA107"/>
                </w:placeholder>
                <w:temporary/>
                <w:showingPlcHdr/>
                <w15:appearance w15:val="hidden"/>
              </w:sdtPr>
              <w:sdtContent>
                <w:r w:rsidR="00F77933" w:rsidRPr="006A795E">
                  <w:rPr>
                    <w:noProof/>
                    <w:lang w:val="pt-BR" w:bidi="pt-BR"/>
                  </w:rPr>
                  <w:t>Viagens e Entretenimento</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1895263859"/>
                <w:placeholder>
                  <w:docPart w:val="14FB832A5A064599933522CE42FA4687"/>
                </w:placeholder>
                <w:temporary/>
                <w:showingPlcHdr/>
                <w15:appearance w15:val="hidden"/>
              </w:sdtPr>
              <w:sdtContent>
                <w:r w:rsidR="00F77933" w:rsidRPr="006A795E">
                  <w:rPr>
                    <w:noProof/>
                    <w:lang w:val="pt-BR" w:bidi="pt-BR"/>
                  </w:rPr>
                  <w:t>Equipamentos</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2060622187"/>
                <w:placeholder>
                  <w:docPart w:val="91413BCBA21D4709B1742D855DA40189"/>
                </w:placeholder>
                <w:temporary/>
                <w:showingPlcHdr/>
                <w15:appearance w15:val="hidden"/>
              </w:sdtPr>
              <w:sdtContent>
                <w:r w:rsidR="00F77933" w:rsidRPr="006A795E">
                  <w:rPr>
                    <w:noProof/>
                    <w:lang w:val="pt-BR" w:bidi="pt-BR"/>
                  </w:rPr>
                  <w:t>Mobília e Equipamentos</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233363735"/>
                <w:placeholder>
                  <w:docPart w:val="0EB67067759447948F7CF5AD29D95083"/>
                </w:placeholder>
                <w:temporary/>
                <w:showingPlcHdr/>
                <w15:appearance w15:val="hidden"/>
              </w:sdtPr>
              <w:sdtContent>
                <w:r w:rsidR="00F77933" w:rsidRPr="006A795E">
                  <w:rPr>
                    <w:noProof/>
                    <w:lang w:val="pt-BR" w:bidi="pt-BR"/>
                  </w:rPr>
                  <w:t>Melhorias de Arrendamento</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1875995167"/>
                <w:placeholder>
                  <w:docPart w:val="3025314303774AB98EF71BFE1844179C"/>
                </w:placeholder>
                <w:temporary/>
                <w:showingPlcHdr/>
                <w15:appearance w15:val="hidden"/>
              </w:sdtPr>
              <w:sdtContent>
                <w:r w:rsidR="00F77933" w:rsidRPr="006A795E">
                  <w:rPr>
                    <w:noProof/>
                    <w:lang w:val="pt-BR" w:bidi="pt-BR"/>
                  </w:rPr>
                  <w:t>Depósito(s) de Garantia</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1113870708"/>
                <w:placeholder>
                  <w:docPart w:val="9F4ABBBBAD4F4621A7D50D6BF6F045D9"/>
                </w:placeholder>
                <w:temporary/>
                <w:showingPlcHdr/>
                <w15:appearance w15:val="hidden"/>
              </w:sdtPr>
              <w:sdtContent>
                <w:r w:rsidR="00F77933" w:rsidRPr="006A795E">
                  <w:rPr>
                    <w:noProof/>
                    <w:lang w:val="pt-BR" w:bidi="pt-BR"/>
                  </w:rPr>
                  <w:t>Licenças/Permissões/Taxas de Negócios</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1618413254"/>
                <w:placeholder>
                  <w:docPart w:val="6659B3B4B30640EC8115DF6E8EB78786"/>
                </w:placeholder>
                <w:temporary/>
                <w:showingPlcHdr/>
                <w15:appearance w15:val="hidden"/>
              </w:sdtPr>
              <w:sdtContent>
                <w:r w:rsidR="00F77933" w:rsidRPr="006A795E">
                  <w:rPr>
                    <w:noProof/>
                    <w:lang w:val="pt-BR" w:bidi="pt-BR"/>
                  </w:rPr>
                  <w:t>Serviços Profissionais - Jurídico, Contabilidade</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1962987121"/>
                <w:placeholder>
                  <w:docPart w:val="64362D925F7F4976A16D87C083C7DCD3"/>
                </w:placeholder>
                <w:temporary/>
                <w:showingPlcHdr/>
                <w15:appearance w15:val="hidden"/>
              </w:sdtPr>
              <w:sdtContent>
                <w:r w:rsidR="00F77933" w:rsidRPr="006A795E">
                  <w:rPr>
                    <w:noProof/>
                    <w:lang w:val="pt-BR" w:bidi="pt-BR"/>
                  </w:rPr>
                  <w:t>Consultor(es)</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1169133624"/>
                <w:placeholder>
                  <w:docPart w:val="05823EEE4345434FBDED6214C74C5478"/>
                </w:placeholder>
                <w:temporary/>
                <w:showingPlcHdr/>
                <w15:appearance w15:val="hidden"/>
              </w:sdtPr>
              <w:sdtContent>
                <w:r w:rsidR="00F77933" w:rsidRPr="006A795E">
                  <w:rPr>
                    <w:noProof/>
                    <w:lang w:val="pt-BR" w:bidi="pt-BR"/>
                  </w:rPr>
                  <w:t>Inventário</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auto"/>
            <w:vAlign w:val="center"/>
            <w:hideMark/>
          </w:tcPr>
          <w:p w:rsidR="00F77933" w:rsidRPr="006A795E" w:rsidRDefault="00E242D7" w:rsidP="00974DD3">
            <w:pPr>
              <w:pStyle w:val="Textodetabelagrande"/>
              <w:rPr>
                <w:noProof/>
                <w:lang w:val="pt-BR"/>
              </w:rPr>
            </w:pPr>
            <w:sdt>
              <w:sdtPr>
                <w:rPr>
                  <w:noProof/>
                  <w:lang w:val="pt-BR"/>
                </w:rPr>
                <w:id w:val="-416251487"/>
                <w:placeholder>
                  <w:docPart w:val="DD4173E4CC3D4CA1894FEC627F2DCCA8"/>
                </w:placeholder>
                <w:temporary/>
                <w:showingPlcHdr/>
                <w15:appearance w15:val="hidden"/>
              </w:sdtPr>
              <w:sdtContent>
                <w:r w:rsidR="00F77933" w:rsidRPr="006A795E">
                  <w:rPr>
                    <w:noProof/>
                    <w:lang w:val="pt-BR" w:bidi="pt-BR"/>
                  </w:rPr>
                  <w:t>Dinheiro em Caixa (Capitall de Giro)</w:t>
                </w:r>
              </w:sdtContent>
            </w:sdt>
          </w:p>
        </w:tc>
        <w:tc>
          <w:tcPr>
            <w:tcW w:w="760"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auto"/>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auto"/>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2F2F2" w:themeFill="background1" w:themeFillShade="F2"/>
            <w:vAlign w:val="center"/>
            <w:hideMark/>
          </w:tcPr>
          <w:p w:rsidR="00F77933" w:rsidRPr="006A795E" w:rsidRDefault="00E242D7" w:rsidP="00974DD3">
            <w:pPr>
              <w:pStyle w:val="Textodetabelagrande"/>
              <w:rPr>
                <w:noProof/>
                <w:lang w:val="pt-BR"/>
              </w:rPr>
            </w:pPr>
            <w:sdt>
              <w:sdtPr>
                <w:rPr>
                  <w:noProof/>
                  <w:lang w:val="pt-BR"/>
                </w:rPr>
                <w:id w:val="1335963963"/>
                <w:placeholder>
                  <w:docPart w:val="D6513F2A9C9B4F9F9D133131B767BB3E"/>
                </w:placeholder>
                <w:temporary/>
                <w:showingPlcHdr/>
                <w15:appearance w15:val="hidden"/>
              </w:sdtPr>
              <w:sdtContent>
                <w:r w:rsidR="00F77933" w:rsidRPr="006A795E">
                  <w:rPr>
                    <w:noProof/>
                    <w:lang w:val="pt-BR" w:bidi="pt-BR"/>
                  </w:rPr>
                  <w:t>Diversos</w:t>
                </w:r>
              </w:sdtContent>
            </w:sdt>
          </w:p>
        </w:tc>
        <w:tc>
          <w:tcPr>
            <w:tcW w:w="760"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56"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895" w:type="pct"/>
            <w:shd w:val="clear" w:color="auto" w:fill="F2F2F2" w:themeFill="background1" w:themeFillShade="F2"/>
            <w:noWrap/>
            <w:vAlign w:val="center"/>
            <w:hideMark/>
          </w:tcPr>
          <w:p w:rsidR="00F77933" w:rsidRPr="006A795E" w:rsidRDefault="00F77933" w:rsidP="00435096">
            <w:pPr>
              <w:spacing w:before="20" w:line="18" w:lineRule="atLeast"/>
              <w:jc w:val="center"/>
              <w:rPr>
                <w:noProof/>
                <w:color w:val="2F2F2F"/>
                <w:sz w:val="15"/>
                <w:szCs w:val="15"/>
                <w:lang w:val="pt-BR"/>
              </w:rPr>
            </w:pPr>
          </w:p>
        </w:tc>
        <w:tc>
          <w:tcPr>
            <w:tcW w:w="760" w:type="pct"/>
            <w:shd w:val="clear" w:color="auto" w:fill="F2F2F2" w:themeFill="background1" w:themeFillShade="F2"/>
            <w:noWrap/>
            <w:vAlign w:val="center"/>
          </w:tcPr>
          <w:p w:rsidR="00F77933" w:rsidRPr="006A795E" w:rsidRDefault="00F77933" w:rsidP="00435096">
            <w:pPr>
              <w:spacing w:before="20" w:line="18" w:lineRule="atLeast"/>
              <w:jc w:val="center"/>
              <w:rPr>
                <w:noProof/>
                <w:color w:val="2F2F2F"/>
                <w:sz w:val="15"/>
                <w:szCs w:val="15"/>
                <w:lang w:val="pt-BR"/>
              </w:rPr>
            </w:pPr>
          </w:p>
        </w:tc>
      </w:tr>
      <w:tr w:rsidR="00F77933" w:rsidRPr="006A795E" w:rsidTr="00E20A15">
        <w:trPr>
          <w:trHeight w:val="380"/>
        </w:trPr>
        <w:tc>
          <w:tcPr>
            <w:tcW w:w="1829" w:type="pct"/>
            <w:shd w:val="clear" w:color="auto" w:fill="F0CDA1" w:themeFill="accent1"/>
            <w:vAlign w:val="center"/>
            <w:hideMark/>
          </w:tcPr>
          <w:p w:rsidR="00F77933" w:rsidRPr="006A795E" w:rsidRDefault="00E242D7" w:rsidP="00974DD3">
            <w:pPr>
              <w:pStyle w:val="Textodetabelagrande"/>
              <w:rPr>
                <w:rStyle w:val="Negrito"/>
                <w:noProof/>
                <w:lang w:val="pt-BR"/>
              </w:rPr>
            </w:pPr>
            <w:sdt>
              <w:sdtPr>
                <w:rPr>
                  <w:rStyle w:val="Negrito"/>
                  <w:noProof/>
                  <w:lang w:val="pt-BR"/>
                </w:rPr>
                <w:id w:val="1277833714"/>
                <w:placeholder>
                  <w:docPart w:val="B2E270D9CBD64BB3A802578FA77FD9CF"/>
                </w:placeholder>
                <w:temporary/>
                <w:showingPlcHdr/>
                <w15:appearance w15:val="hidden"/>
              </w:sdtPr>
              <w:sdtContent>
                <w:r w:rsidR="00F77933" w:rsidRPr="006A795E">
                  <w:rPr>
                    <w:rStyle w:val="Negrito"/>
                    <w:noProof/>
                    <w:lang w:val="pt-BR" w:bidi="pt-BR"/>
                  </w:rPr>
                  <w:t>ORÇAMENTO ESTIMADO DE CRIAÇÃO DA EMPRESA</w:t>
                </w:r>
              </w:sdtContent>
            </w:sdt>
          </w:p>
        </w:tc>
        <w:tc>
          <w:tcPr>
            <w:tcW w:w="760" w:type="pct"/>
            <w:shd w:val="clear" w:color="auto" w:fill="F0CDA1" w:themeFill="accent1"/>
            <w:noWrap/>
            <w:vAlign w:val="center"/>
            <w:hideMark/>
          </w:tcPr>
          <w:p w:rsidR="00F77933" w:rsidRPr="006A795E" w:rsidRDefault="00F77933" w:rsidP="00974DD3">
            <w:pPr>
              <w:pStyle w:val="Textodetabelagrande"/>
              <w:rPr>
                <w:rStyle w:val="Negrito"/>
                <w:noProof/>
                <w:lang w:val="pt-BR"/>
              </w:rPr>
            </w:pPr>
          </w:p>
        </w:tc>
        <w:tc>
          <w:tcPr>
            <w:tcW w:w="756" w:type="pct"/>
            <w:shd w:val="clear" w:color="auto" w:fill="F0CDA1" w:themeFill="accent1"/>
            <w:noWrap/>
            <w:vAlign w:val="center"/>
            <w:hideMark/>
          </w:tcPr>
          <w:p w:rsidR="00F77933" w:rsidRPr="006A795E" w:rsidRDefault="00F77933" w:rsidP="00974DD3">
            <w:pPr>
              <w:pStyle w:val="Textodetabelagrande"/>
              <w:rPr>
                <w:rStyle w:val="Negrito"/>
                <w:noProof/>
                <w:lang w:val="pt-BR"/>
              </w:rPr>
            </w:pPr>
          </w:p>
        </w:tc>
        <w:tc>
          <w:tcPr>
            <w:tcW w:w="895" w:type="pct"/>
            <w:shd w:val="clear" w:color="auto" w:fill="F0CDA1" w:themeFill="accent1"/>
            <w:noWrap/>
            <w:vAlign w:val="center"/>
            <w:hideMark/>
          </w:tcPr>
          <w:p w:rsidR="00F77933" w:rsidRPr="006A795E" w:rsidRDefault="00F77933" w:rsidP="00974DD3">
            <w:pPr>
              <w:pStyle w:val="Textodetabelagrande"/>
              <w:rPr>
                <w:rStyle w:val="Negrito"/>
                <w:noProof/>
                <w:lang w:val="pt-BR"/>
              </w:rPr>
            </w:pPr>
          </w:p>
        </w:tc>
        <w:tc>
          <w:tcPr>
            <w:tcW w:w="760" w:type="pct"/>
            <w:shd w:val="clear" w:color="auto" w:fill="F0CDA1" w:themeFill="accent1"/>
            <w:noWrap/>
            <w:vAlign w:val="center"/>
          </w:tcPr>
          <w:p w:rsidR="00F77933" w:rsidRPr="006A795E" w:rsidRDefault="00F77933" w:rsidP="00974DD3">
            <w:pPr>
              <w:pStyle w:val="Textodetabelagrande"/>
              <w:rPr>
                <w:rStyle w:val="Negrito"/>
                <w:noProof/>
                <w:lang w:val="pt-BR"/>
              </w:rPr>
            </w:pPr>
          </w:p>
        </w:tc>
      </w:tr>
    </w:tbl>
    <w:p w:rsidR="00E552C8" w:rsidRPr="006A795E" w:rsidRDefault="00E552C8" w:rsidP="00B37B3B">
      <w:pPr>
        <w:rPr>
          <w:noProof/>
          <w:lang w:val="pt-BR"/>
        </w:rPr>
      </w:pPr>
    </w:p>
    <w:p w:rsidR="00D33152" w:rsidRPr="006A795E" w:rsidRDefault="00D33152">
      <w:pPr>
        <w:spacing w:after="160" w:line="259" w:lineRule="auto"/>
        <w:rPr>
          <w:noProof/>
          <w:lang w:val="pt-BR"/>
        </w:rPr>
      </w:pPr>
      <w:r w:rsidRPr="006A795E">
        <w:rPr>
          <w:noProof/>
          <w:lang w:val="pt-BR" w:bidi="pt-BR"/>
        </w:rPr>
        <w:br w:type="page"/>
      </w:r>
    </w:p>
    <w:p w:rsidR="00B37B3B" w:rsidRPr="006A795E" w:rsidRDefault="00B37B3B" w:rsidP="00B37B3B">
      <w:pPr>
        <w:rPr>
          <w:noProof/>
          <w:lang w:val="pt-BR"/>
        </w:rPr>
        <w:sectPr w:rsidR="00B37B3B" w:rsidRPr="006A795E" w:rsidSect="006A795E">
          <w:pgSz w:w="11906" w:h="16838" w:code="9"/>
          <w:pgMar w:top="2160" w:right="1080" w:bottom="720" w:left="1080" w:header="648" w:footer="432" w:gutter="0"/>
          <w:cols w:space="708"/>
          <w:docGrid w:linePitch="360"/>
        </w:sectPr>
      </w:pPr>
    </w:p>
    <w:bookmarkStart w:id="14" w:name="_Toc22920045" w:displacedByCustomXml="next"/>
    <w:sdt>
      <w:sdtPr>
        <w:rPr>
          <w:noProof/>
          <w:lang w:val="pt-BR"/>
        </w:rPr>
        <w:id w:val="48506192"/>
        <w:placeholder>
          <w:docPart w:val="48EA5F47ABD346DD9536D606C6EB0CD6"/>
        </w:placeholder>
        <w:temporary/>
        <w:showingPlcHdr/>
        <w15:appearance w15:val="hidden"/>
      </w:sdtPr>
      <w:sdtContent>
        <w:p w:rsidR="00B37B3B" w:rsidRPr="006A795E" w:rsidRDefault="00347AF5" w:rsidP="00D33152">
          <w:pPr>
            <w:pStyle w:val="Ttulo2"/>
            <w:rPr>
              <w:noProof/>
              <w:lang w:val="pt-BR"/>
            </w:rPr>
          </w:pPr>
          <w:r w:rsidRPr="006A795E">
            <w:rPr>
              <w:noProof/>
              <w:lang w:val="pt-BR" w:bidi="pt-BR"/>
            </w:rPr>
            <w:t>Instruções para introdução aos custos estimados de criação da empresa</w:t>
          </w:r>
        </w:p>
      </w:sdtContent>
    </w:sdt>
    <w:bookmarkEnd w:id="14" w:displacedByCustomXml="prev"/>
    <w:sdt>
      <w:sdtPr>
        <w:rPr>
          <w:noProof/>
          <w:lang w:val="pt-BR"/>
        </w:rPr>
        <w:id w:val="1030765214"/>
        <w:placeholder>
          <w:docPart w:val="8BFA497D5F7D470C91191E9D9429ABB9"/>
        </w:placeholder>
        <w:temporary/>
        <w:showingPlcHdr/>
        <w15:appearance w15:val="hidden"/>
      </w:sdtPr>
      <w:sdtContent>
        <w:p w:rsidR="00B37B3B" w:rsidRPr="006A795E" w:rsidRDefault="00A41799" w:rsidP="00B37B3B">
          <w:pPr>
            <w:rPr>
              <w:noProof/>
              <w:lang w:val="pt-BR"/>
            </w:rPr>
          </w:pPr>
          <w:r w:rsidRPr="006A795E">
            <w:rPr>
              <w:noProof/>
              <w:lang w:val="pt-BR" w:bidi="pt-BR"/>
            </w:rPr>
            <w:t>Determinar os custos iniciais de uma empresa é fundamental para garantir que haja caixa suficiente para iniciar as operações de negócios dentro do prazo orçado, bem como dentro do orçamento de custos. Os custos iniciais geralmente estão dentro de duas categorias, custos mensais e custos únicos. Os custos mensais cobrem os custos que ocorrem a cada mês durante o período de inicialização, e os custos únicos são custos que serão incorridos uma vez durante o período de inicialização.</w:t>
          </w:r>
        </w:p>
      </w:sdtContent>
    </w:sdt>
    <w:sdt>
      <w:sdtPr>
        <w:rPr>
          <w:rStyle w:val="Negrito"/>
          <w:noProof/>
          <w:lang w:val="pt-BR"/>
        </w:rPr>
        <w:id w:val="1017121647"/>
        <w:placeholder>
          <w:docPart w:val="2563B317ABB24AB587950017E8E18B13"/>
        </w:placeholder>
        <w:temporary/>
        <w:showingPlcHdr/>
        <w15:appearance w15:val="hidden"/>
      </w:sdtPr>
      <w:sdtContent>
        <w:p w:rsidR="00B37B3B" w:rsidRPr="006A795E" w:rsidRDefault="00B37B3B" w:rsidP="00B37B3B">
          <w:pPr>
            <w:rPr>
              <w:rStyle w:val="Negrito"/>
              <w:noProof/>
              <w:lang w:val="pt-BR"/>
            </w:rPr>
          </w:pPr>
          <w:r w:rsidRPr="006A795E">
            <w:rPr>
              <w:rStyle w:val="Negrito"/>
              <w:noProof/>
              <w:lang w:val="pt-BR" w:bidi="pt-BR"/>
            </w:rPr>
            <w:t>Passos para a Preparação:</w:t>
          </w:r>
        </w:p>
      </w:sdtContent>
    </w:sdt>
    <w:p w:rsidR="00E53724" w:rsidRPr="006A795E" w:rsidRDefault="00E242D7" w:rsidP="00E53724">
      <w:pPr>
        <w:pStyle w:val="Commarcadores"/>
        <w:rPr>
          <w:noProof/>
          <w:lang w:val="pt-BR"/>
        </w:rPr>
      </w:pPr>
      <w:sdt>
        <w:sdtPr>
          <w:rPr>
            <w:rStyle w:val="Negrito"/>
            <w:noProof/>
            <w:lang w:val="pt-BR"/>
          </w:rPr>
          <w:id w:val="1090817728"/>
          <w:placeholder>
            <w:docPart w:val="090088927E0B4F0DB4C5CC5BBBA3B27E"/>
          </w:placeholder>
          <w:temporary/>
          <w:showingPlcHdr/>
          <w15:appearance w15:val="hidden"/>
        </w:sdtPr>
        <w:sdtContent>
          <w:r w:rsidR="00B37B3B" w:rsidRPr="006A795E">
            <w:rPr>
              <w:rStyle w:val="Negrito"/>
              <w:noProof/>
              <w:lang w:val="pt-BR" w:bidi="pt-BR"/>
            </w:rPr>
            <w:t>Etapa 1:</w:t>
          </w:r>
        </w:sdtContent>
      </w:sdt>
      <w:r w:rsidR="00E53724" w:rsidRPr="006A795E">
        <w:rPr>
          <w:noProof/>
          <w:lang w:val="pt-BR" w:bidi="pt-BR"/>
        </w:rPr>
        <w:t xml:space="preserve"> </w:t>
      </w:r>
      <w:sdt>
        <w:sdtPr>
          <w:rPr>
            <w:noProof/>
            <w:lang w:val="pt-BR"/>
          </w:rPr>
          <w:id w:val="-1237317846"/>
          <w:placeholder>
            <w:docPart w:val="93525D7102BD40229ED5D279C0541B44"/>
          </w:placeholder>
          <w:temporary/>
          <w:showingPlcHdr/>
          <w15:appearance w15:val="hidden"/>
        </w:sdtPr>
        <w:sdtContent>
          <w:r w:rsidR="00A41799" w:rsidRPr="006A795E">
            <w:rPr>
              <w:noProof/>
              <w:lang w:val="pt-BR" w:bidi="pt-BR"/>
            </w:rPr>
            <w:t>Insira o nome da empresa e a data em que esta previsão está sendo preparada.</w:t>
          </w:r>
        </w:sdtContent>
      </w:sdt>
    </w:p>
    <w:p w:rsidR="00026EAE" w:rsidRPr="006A795E" w:rsidRDefault="00E242D7" w:rsidP="00026EAE">
      <w:pPr>
        <w:pStyle w:val="Commarcadores"/>
        <w:rPr>
          <w:noProof/>
          <w:lang w:val="pt-BR"/>
        </w:rPr>
      </w:pPr>
      <w:sdt>
        <w:sdtPr>
          <w:rPr>
            <w:rStyle w:val="Negrito"/>
            <w:noProof/>
            <w:lang w:val="pt-BR"/>
          </w:rPr>
          <w:id w:val="-1733767156"/>
          <w:placeholder>
            <w:docPart w:val="D8D4B8711512400688FE13D942AD59A5"/>
          </w:placeholder>
          <w:temporary/>
          <w:showingPlcHdr/>
          <w15:appearance w15:val="hidden"/>
        </w:sdtPr>
        <w:sdtContent>
          <w:r w:rsidR="00B37B3B" w:rsidRPr="006A795E">
            <w:rPr>
              <w:rStyle w:val="Negrito"/>
              <w:noProof/>
              <w:lang w:val="pt-BR" w:bidi="pt-BR"/>
            </w:rPr>
            <w:t>Etapa 2:</w:t>
          </w:r>
        </w:sdtContent>
      </w:sdt>
      <w:r w:rsidR="00026EAE" w:rsidRPr="006A795E">
        <w:rPr>
          <w:noProof/>
          <w:lang w:val="pt-BR" w:bidi="pt-BR"/>
        </w:rPr>
        <w:t xml:space="preserve"> </w:t>
      </w:r>
      <w:sdt>
        <w:sdtPr>
          <w:rPr>
            <w:noProof/>
            <w:lang w:val="pt-BR"/>
          </w:rPr>
          <w:id w:val="-779647325"/>
          <w:placeholder>
            <w:docPart w:val="E83236AE9DA4483794CD2D8BEE5E6C23"/>
          </w:placeholder>
          <w:temporary/>
          <w:showingPlcHdr/>
          <w15:appearance w15:val="hidden"/>
        </w:sdtPr>
        <w:sdtContent>
          <w:r w:rsidR="00A41799" w:rsidRPr="006A795E">
            <w:rPr>
              <w:noProof/>
              <w:lang w:val="pt-BR" w:bidi="pt-BR"/>
            </w:rPr>
            <w:t>Insira o número de meses e o custo mensal de cada item de custo recorrente. Para custos únicos, pule os custos mensais. Se houver itens de custo com montantes recorrentes e únicos, insira-os também. O custo total será calculado automaticamente na coluna da extremidade direita.</w:t>
          </w:r>
        </w:sdtContent>
      </w:sdt>
    </w:p>
    <w:p w:rsidR="00026EAE" w:rsidRPr="006A795E" w:rsidRDefault="00E242D7" w:rsidP="00026EAE">
      <w:pPr>
        <w:pStyle w:val="Commarcadores"/>
        <w:rPr>
          <w:noProof/>
          <w:lang w:val="pt-BR"/>
        </w:rPr>
      </w:pPr>
      <w:sdt>
        <w:sdtPr>
          <w:rPr>
            <w:rStyle w:val="Negrito"/>
            <w:noProof/>
            <w:lang w:val="pt-BR"/>
          </w:rPr>
          <w:id w:val="-1765599190"/>
          <w:placeholder>
            <w:docPart w:val="224A262D07F84F8DA19B835DD2F7F94E"/>
          </w:placeholder>
          <w:temporary/>
          <w:showingPlcHdr/>
          <w15:appearance w15:val="hidden"/>
        </w:sdtPr>
        <w:sdtContent>
          <w:r w:rsidR="00B37B3B" w:rsidRPr="006A795E">
            <w:rPr>
              <w:rStyle w:val="Negrito"/>
              <w:noProof/>
              <w:lang w:val="pt-BR" w:bidi="pt-BR"/>
            </w:rPr>
            <w:t>Etapa 3:</w:t>
          </w:r>
        </w:sdtContent>
      </w:sdt>
      <w:r w:rsidR="00026EAE" w:rsidRPr="006A795E">
        <w:rPr>
          <w:noProof/>
          <w:lang w:val="pt-BR" w:bidi="pt-BR"/>
        </w:rPr>
        <w:t xml:space="preserve"> </w:t>
      </w:r>
      <w:sdt>
        <w:sdtPr>
          <w:rPr>
            <w:noProof/>
            <w:lang w:val="pt-BR"/>
          </w:rPr>
          <w:id w:val="1420910926"/>
          <w:placeholder>
            <w:docPart w:val="D69EE00970AC4113A6BEC6E1820E309F"/>
          </w:placeholder>
          <w:temporary/>
          <w:showingPlcHdr/>
          <w15:appearance w15:val="hidden"/>
        </w:sdtPr>
        <w:sdtContent>
          <w:r w:rsidR="00A41799" w:rsidRPr="006A795E">
            <w:rPr>
              <w:noProof/>
              <w:lang w:val="pt-BR" w:bidi="pt-BR"/>
            </w:rPr>
            <w:t>Depois de inserir todos os custos, examine os itens individuais e o valor total para ver onde o orçamento pode ser ajustado ou mover algo para o futuro, quando tiver mais receita.</w:t>
          </w:r>
        </w:sdtContent>
      </w:sdt>
    </w:p>
    <w:p w:rsidR="008F704C" w:rsidRPr="006A795E" w:rsidRDefault="008F704C" w:rsidP="008F704C">
      <w:pPr>
        <w:pStyle w:val="Commarcadores"/>
        <w:numPr>
          <w:ilvl w:val="0"/>
          <w:numId w:val="0"/>
        </w:numPr>
        <w:ind w:left="340" w:hanging="340"/>
        <w:rPr>
          <w:noProof/>
          <w:lang w:val="pt-BR"/>
        </w:rPr>
      </w:pPr>
    </w:p>
    <w:p w:rsidR="00D02465" w:rsidRPr="006A795E" w:rsidRDefault="00D02465">
      <w:pPr>
        <w:spacing w:after="160" w:line="259" w:lineRule="auto"/>
        <w:rPr>
          <w:noProof/>
          <w:lang w:val="pt-BR"/>
        </w:rPr>
      </w:pPr>
      <w:r w:rsidRPr="006A795E">
        <w:rPr>
          <w:noProof/>
          <w:lang w:val="pt-BR" w:bidi="pt-BR"/>
        </w:rPr>
        <w:br w:type="page"/>
      </w:r>
    </w:p>
    <w:p w:rsidR="008F704C" w:rsidRPr="006A795E" w:rsidRDefault="008F704C" w:rsidP="008F704C">
      <w:pPr>
        <w:pStyle w:val="Commarcadores"/>
        <w:numPr>
          <w:ilvl w:val="0"/>
          <w:numId w:val="0"/>
        </w:numPr>
        <w:ind w:left="340" w:hanging="340"/>
        <w:rPr>
          <w:noProof/>
          <w:lang w:val="pt-BR"/>
        </w:rPr>
        <w:sectPr w:rsidR="008F704C" w:rsidRPr="006A795E" w:rsidSect="006A795E">
          <w:type w:val="continuous"/>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6A795E" w:rsidTr="00D96A64">
        <w:trPr>
          <w:trHeight w:val="300"/>
        </w:trPr>
        <w:tc>
          <w:tcPr>
            <w:tcW w:w="13708" w:type="dxa"/>
            <w:gridSpan w:val="15"/>
            <w:shd w:val="clear" w:color="auto" w:fill="107082" w:themeFill="accent2"/>
            <w:noWrap/>
            <w:vAlign w:val="center"/>
            <w:hideMark/>
          </w:tcPr>
          <w:p w:rsidR="00E552C8" w:rsidRPr="006A795E" w:rsidRDefault="00E242D7" w:rsidP="00974DD3">
            <w:pPr>
              <w:pStyle w:val="TtulosdaTabela"/>
              <w:rPr>
                <w:noProof/>
                <w:lang w:val="pt-BR"/>
              </w:rPr>
            </w:pPr>
            <w:sdt>
              <w:sdtPr>
                <w:rPr>
                  <w:noProof/>
                  <w:lang w:val="pt-BR"/>
                </w:rPr>
                <w:id w:val="2045242919"/>
                <w:placeholder>
                  <w:docPart w:val="05B71AB3B83B4BA896BF30A7236E488C"/>
                </w:placeholder>
                <w:temporary/>
                <w:showingPlcHdr/>
                <w15:appearance w15:val="hidden"/>
              </w:sdtPr>
              <w:sdtContent>
                <w:r w:rsidR="00F77933" w:rsidRPr="006A795E">
                  <w:rPr>
                    <w:noProof/>
                    <w:lang w:val="pt-BR" w:bidi="pt-BR"/>
                  </w:rPr>
                  <w:t>CUSTOS DE CRIAÇÃO DA EMPRESA</w:t>
                </w:r>
              </w:sdtContent>
            </w:sdt>
          </w:p>
        </w:tc>
      </w:tr>
      <w:tr w:rsidR="00E552C8" w:rsidRPr="006A795E" w:rsidTr="00D96A64">
        <w:trPr>
          <w:trHeight w:val="300"/>
        </w:trPr>
        <w:sdt>
          <w:sdtPr>
            <w:rPr>
              <w:noProof/>
              <w:lang w:val="pt-BR"/>
            </w:rPr>
            <w:id w:val="-1936131643"/>
            <w:placeholder>
              <w:docPart w:val="D86C93F072F246329C8154988D3F7B68"/>
            </w:placeholder>
            <w:temporary/>
            <w:showingPlcHdr/>
            <w15:appearance w15:val="hidden"/>
          </w:sdtPr>
          <w:sdtContent>
            <w:tc>
              <w:tcPr>
                <w:tcW w:w="8014" w:type="dxa"/>
                <w:gridSpan w:val="8"/>
                <w:shd w:val="clear" w:color="auto" w:fill="auto"/>
                <w:noWrap/>
                <w:vAlign w:val="center"/>
              </w:tcPr>
              <w:p w:rsidR="00E552C8" w:rsidRPr="006A795E" w:rsidRDefault="006F1C41" w:rsidP="00974DD3">
                <w:pPr>
                  <w:pStyle w:val="Textodetabelagrande"/>
                  <w:rPr>
                    <w:noProof/>
                    <w:lang w:val="pt-BR"/>
                  </w:rPr>
                </w:pPr>
                <w:r w:rsidRPr="006A795E">
                  <w:rPr>
                    <w:noProof/>
                    <w:lang w:val="pt-BR" w:bidi="pt-BR"/>
                  </w:rPr>
                  <w:t>Sua agência baseada no Office</w:t>
                </w:r>
              </w:p>
            </w:tc>
          </w:sdtContent>
        </w:sdt>
        <w:sdt>
          <w:sdtPr>
            <w:rPr>
              <w:noProof/>
              <w:lang w:val="pt-BR"/>
            </w:rPr>
            <w:id w:val="-566500938"/>
            <w:placeholder>
              <w:docPart w:val="20B44964823049C4857ED03F13C0DA4A"/>
            </w:placeholder>
            <w:temporary/>
            <w:showingPlcHdr/>
            <w15:appearance w15:val="hidden"/>
          </w:sdtPr>
          <w:sdtContent>
            <w:tc>
              <w:tcPr>
                <w:tcW w:w="5694" w:type="dxa"/>
                <w:gridSpan w:val="7"/>
                <w:shd w:val="clear" w:color="auto" w:fill="auto"/>
                <w:vAlign w:val="center"/>
              </w:tcPr>
              <w:p w:rsidR="00E552C8" w:rsidRPr="006A795E" w:rsidRDefault="006F1C41" w:rsidP="006F1C41">
                <w:pPr>
                  <w:pStyle w:val="Textodetabelagrande"/>
                  <w:jc w:val="right"/>
                  <w:rPr>
                    <w:noProof/>
                    <w:lang w:val="pt-BR"/>
                  </w:rPr>
                </w:pPr>
                <w:r w:rsidRPr="006A795E">
                  <w:rPr>
                    <w:noProof/>
                    <w:lang w:val="pt-BR" w:bidi="pt-BR"/>
                  </w:rPr>
                  <w:t>1º de janeiro de 20xx</w:t>
                </w:r>
              </w:p>
            </w:tc>
          </w:sdtContent>
        </w:sdt>
      </w:tr>
      <w:tr w:rsidR="00F77933" w:rsidRPr="006A795E" w:rsidTr="00D96A64">
        <w:trPr>
          <w:trHeight w:val="300"/>
        </w:trPr>
        <w:tc>
          <w:tcPr>
            <w:tcW w:w="3014" w:type="dxa"/>
            <w:shd w:val="clear" w:color="auto" w:fill="F0CDA1" w:themeFill="accent1"/>
            <w:vAlign w:val="center"/>
            <w:hideMark/>
          </w:tcPr>
          <w:p w:rsidR="00F77933" w:rsidRPr="006A795E" w:rsidRDefault="00E242D7" w:rsidP="00974DD3">
            <w:pPr>
              <w:pStyle w:val="Textodetabelagrande"/>
              <w:rPr>
                <w:rStyle w:val="Negrito"/>
                <w:noProof/>
                <w:lang w:val="pt-BR"/>
              </w:rPr>
            </w:pPr>
            <w:sdt>
              <w:sdtPr>
                <w:rPr>
                  <w:rStyle w:val="Negrito"/>
                  <w:noProof/>
                  <w:lang w:val="pt-BR"/>
                </w:rPr>
                <w:id w:val="-416865961"/>
                <w:placeholder>
                  <w:docPart w:val="FB455DAF2F704C0A8C561A7F1FF12FF4"/>
                </w:placeholder>
                <w:temporary/>
                <w:showingPlcHdr/>
                <w15:appearance w15:val="hidden"/>
              </w:sdtPr>
              <w:sdtContent>
                <w:r w:rsidR="00F77933" w:rsidRPr="006A795E">
                  <w:rPr>
                    <w:rStyle w:val="Negrito"/>
                    <w:noProof/>
                    <w:lang w:val="pt-BR" w:bidi="pt-BR"/>
                  </w:rPr>
                  <w:t>RECEITA</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998733427"/>
                <w:placeholder>
                  <w:docPart w:val="657CDC3DA9904C73A0C8EF061E71E5A3"/>
                </w:placeholder>
                <w:temporary/>
                <w:showingPlcHdr/>
                <w15:appearance w15:val="hidden"/>
              </w:sdtPr>
              <w:sdtContent>
                <w:r w:rsidR="00F77933" w:rsidRPr="006A795E">
                  <w:rPr>
                    <w:rStyle w:val="Negrito"/>
                    <w:noProof/>
                    <w:szCs w:val="15"/>
                    <w:lang w:val="pt-BR" w:bidi="pt-BR"/>
                  </w:rPr>
                  <w:t>JAN</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627300637"/>
                <w:placeholder>
                  <w:docPart w:val="C1792153AF0E4ED897E15509D8FAE8D7"/>
                </w:placeholder>
                <w:temporary/>
                <w:showingPlcHdr/>
                <w15:appearance w15:val="hidden"/>
              </w:sdtPr>
              <w:sdtContent>
                <w:r w:rsidR="00F77933" w:rsidRPr="006A795E">
                  <w:rPr>
                    <w:rStyle w:val="Negrito"/>
                    <w:noProof/>
                    <w:szCs w:val="15"/>
                    <w:lang w:val="pt-BR" w:bidi="pt-BR"/>
                  </w:rPr>
                  <w:t>FEV</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2109723082"/>
                <w:placeholder>
                  <w:docPart w:val="69C77BF2C1CE4B7BB8ED8CDA24EE234B"/>
                </w:placeholder>
                <w:temporary/>
                <w:showingPlcHdr/>
                <w15:appearance w15:val="hidden"/>
              </w:sdtPr>
              <w:sdtContent>
                <w:r w:rsidR="00F77933" w:rsidRPr="006A795E">
                  <w:rPr>
                    <w:rStyle w:val="Negrito"/>
                    <w:noProof/>
                    <w:szCs w:val="15"/>
                    <w:lang w:val="pt-BR" w:bidi="pt-BR"/>
                  </w:rPr>
                  <w:t>MAR</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820922621"/>
                <w:placeholder>
                  <w:docPart w:val="F16FB36A0524430FA86E5EDA061C5A6D"/>
                </w:placeholder>
                <w:temporary/>
                <w:showingPlcHdr/>
                <w15:appearance w15:val="hidden"/>
              </w:sdtPr>
              <w:sdtContent>
                <w:r w:rsidR="00F77933" w:rsidRPr="006A795E">
                  <w:rPr>
                    <w:rStyle w:val="Negrito"/>
                    <w:noProof/>
                    <w:szCs w:val="15"/>
                    <w:lang w:val="pt-BR" w:bidi="pt-BR"/>
                  </w:rPr>
                  <w:t>ABR</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951658538"/>
                <w:placeholder>
                  <w:docPart w:val="19865EBC9F6D424F86E77EB99D9FC35D"/>
                </w:placeholder>
                <w:temporary/>
                <w:showingPlcHdr/>
                <w15:appearance w15:val="hidden"/>
              </w:sdtPr>
              <w:sdtContent>
                <w:r w:rsidR="00F77933" w:rsidRPr="006A795E">
                  <w:rPr>
                    <w:rStyle w:val="Negrito"/>
                    <w:noProof/>
                    <w:szCs w:val="15"/>
                    <w:lang w:val="pt-BR" w:bidi="pt-BR"/>
                  </w:rPr>
                  <w:t>MAIO</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981910020"/>
                <w:placeholder>
                  <w:docPart w:val="A76C9005AFA1464DB4939C2AA6F98187"/>
                </w:placeholder>
                <w:temporary/>
                <w:showingPlcHdr/>
                <w15:appearance w15:val="hidden"/>
              </w:sdtPr>
              <w:sdtContent>
                <w:r w:rsidR="00F77933" w:rsidRPr="006A795E">
                  <w:rPr>
                    <w:rStyle w:val="Negrito"/>
                    <w:noProof/>
                    <w:szCs w:val="15"/>
                    <w:lang w:val="pt-BR" w:bidi="pt-BR"/>
                  </w:rPr>
                  <w:t>JUN</w:t>
                </w:r>
              </w:sdtContent>
            </w:sdt>
          </w:p>
        </w:tc>
        <w:tc>
          <w:tcPr>
            <w:tcW w:w="823" w:type="dxa"/>
            <w:gridSpan w:val="2"/>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204296592"/>
                <w:placeholder>
                  <w:docPart w:val="EAA709892DD54953810D2634F55D5B08"/>
                </w:placeholder>
                <w:temporary/>
                <w:showingPlcHdr/>
                <w15:appearance w15:val="hidden"/>
              </w:sdtPr>
              <w:sdtContent>
                <w:r w:rsidR="00F77933" w:rsidRPr="006A795E">
                  <w:rPr>
                    <w:rStyle w:val="Negrito"/>
                    <w:noProof/>
                    <w:szCs w:val="15"/>
                    <w:lang w:val="pt-BR" w:bidi="pt-BR"/>
                  </w:rPr>
                  <w:t>JUL</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374039557"/>
                <w:placeholder>
                  <w:docPart w:val="BEAAFA7BB6394C0CAFAA1E04D0EDDA24"/>
                </w:placeholder>
                <w:temporary/>
                <w:showingPlcHdr/>
                <w15:appearance w15:val="hidden"/>
              </w:sdtPr>
              <w:sdtContent>
                <w:r w:rsidR="00F77933" w:rsidRPr="006A795E">
                  <w:rPr>
                    <w:rStyle w:val="Negrito"/>
                    <w:noProof/>
                    <w:szCs w:val="15"/>
                    <w:lang w:val="pt-BR" w:bidi="pt-BR"/>
                  </w:rPr>
                  <w:t>AGO</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550413001"/>
                <w:placeholder>
                  <w:docPart w:val="F722F62F16BB4651917D3BA315CEBA24"/>
                </w:placeholder>
                <w:temporary/>
                <w:showingPlcHdr/>
                <w15:appearance w15:val="hidden"/>
              </w:sdtPr>
              <w:sdtContent>
                <w:r w:rsidR="00F77933" w:rsidRPr="006A795E">
                  <w:rPr>
                    <w:rStyle w:val="Negrito"/>
                    <w:noProof/>
                    <w:szCs w:val="15"/>
                    <w:lang w:val="pt-BR" w:bidi="pt-BR"/>
                  </w:rPr>
                  <w:t>SET</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12982545"/>
                <w:placeholder>
                  <w:docPart w:val="CB1910A34770455BB688CDB176953382"/>
                </w:placeholder>
                <w:temporary/>
                <w:showingPlcHdr/>
                <w15:appearance w15:val="hidden"/>
              </w:sdtPr>
              <w:sdtContent>
                <w:r w:rsidR="00F77933" w:rsidRPr="006A795E">
                  <w:rPr>
                    <w:rStyle w:val="Negrito"/>
                    <w:noProof/>
                    <w:szCs w:val="15"/>
                    <w:lang w:val="pt-BR" w:bidi="pt-BR"/>
                  </w:rPr>
                  <w:t>OUT</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630868180"/>
                <w:placeholder>
                  <w:docPart w:val="63FB0AA2039C42388BC1117FB1CD9775"/>
                </w:placeholder>
                <w:temporary/>
                <w:showingPlcHdr/>
                <w15:appearance w15:val="hidden"/>
              </w:sdtPr>
              <w:sdtContent>
                <w:r w:rsidR="00F77933" w:rsidRPr="006A795E">
                  <w:rPr>
                    <w:rStyle w:val="Negrito"/>
                    <w:noProof/>
                    <w:szCs w:val="15"/>
                    <w:lang w:val="pt-BR" w:bidi="pt-BR"/>
                  </w:rPr>
                  <w:t>NOV</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312495529"/>
                <w:placeholder>
                  <w:docPart w:val="C7530EDD279E44B5B9F8EF302F686D7C"/>
                </w:placeholder>
                <w:temporary/>
                <w:showingPlcHdr/>
                <w15:appearance w15:val="hidden"/>
              </w:sdtPr>
              <w:sdtContent>
                <w:r w:rsidR="00F77933" w:rsidRPr="006A795E">
                  <w:rPr>
                    <w:rStyle w:val="Negrito"/>
                    <w:noProof/>
                    <w:szCs w:val="15"/>
                    <w:lang w:val="pt-BR" w:bidi="pt-BR"/>
                  </w:rPr>
                  <w:t>DEZ</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2003157700"/>
                <w:placeholder>
                  <w:docPart w:val="FEFE278B76DD4E9184DD36543CA9D6EA"/>
                </w:placeholder>
                <w:temporary/>
                <w:showingPlcHdr/>
                <w15:appearance w15:val="hidden"/>
              </w:sdtPr>
              <w:sdtContent>
                <w:r w:rsidR="00F77933" w:rsidRPr="006A795E">
                  <w:rPr>
                    <w:rStyle w:val="Negrito"/>
                    <w:noProof/>
                    <w:szCs w:val="15"/>
                    <w:lang w:val="pt-BR" w:bidi="pt-BR"/>
                  </w:rPr>
                  <w:t>AAD</w:t>
                </w:r>
              </w:sdtContent>
            </w:sdt>
          </w:p>
        </w:tc>
      </w:tr>
      <w:tr w:rsidR="00F77933" w:rsidRPr="006A795E" w:rsidTr="004B5ED9">
        <w:trPr>
          <w:trHeight w:val="233"/>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904880054"/>
                <w:placeholder>
                  <w:docPart w:val="ABCF72ABE3544277B896CBDD2D79E256"/>
                </w:placeholder>
                <w:temporary/>
                <w:showingPlcHdr/>
                <w15:appearance w15:val="hidden"/>
              </w:sdtPr>
              <w:sdtContent>
                <w:r w:rsidR="00F77933" w:rsidRPr="006A795E">
                  <w:rPr>
                    <w:noProof/>
                    <w:szCs w:val="15"/>
                    <w:lang w:val="pt-BR" w:bidi="pt-BR"/>
                  </w:rPr>
                  <w:t>Vendas Estimadas de Produtos</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1913890770"/>
                <w:placeholder>
                  <w:docPart w:val="4D546D2101134439AE7A576830326253"/>
                </w:placeholder>
                <w:temporary/>
                <w:showingPlcHdr/>
                <w15:appearance w15:val="hidden"/>
              </w:sdtPr>
              <w:sdtContent>
                <w:r w:rsidR="00F77933" w:rsidRPr="006A795E">
                  <w:rPr>
                    <w:noProof/>
                    <w:szCs w:val="15"/>
                    <w:lang w:val="pt-BR" w:bidi="pt-BR"/>
                  </w:rPr>
                  <w:t>Menos devoluções e descontos de vendas</w:t>
                </w:r>
              </w:sdtContent>
            </w:sdt>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1423989203"/>
                <w:placeholder>
                  <w:docPart w:val="ADF12956454C4D5DB2A718B812F0BA58"/>
                </w:placeholder>
                <w:temporary/>
                <w:showingPlcHdr/>
                <w15:appearance w15:val="hidden"/>
              </w:sdtPr>
              <w:sdtContent>
                <w:r w:rsidR="00F77933" w:rsidRPr="006A795E">
                  <w:rPr>
                    <w:noProof/>
                    <w:szCs w:val="15"/>
                    <w:lang w:val="pt-BR" w:bidi="pt-BR"/>
                  </w:rPr>
                  <w:t>Receita de serviço</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noProo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256952322"/>
                <w:placeholder>
                  <w:docPart w:val="15E8A6D9F1B743AF8980CE54F0EB727D"/>
                </w:placeholder>
                <w:temporary/>
                <w:showingPlcHdr/>
                <w15:appearance w15:val="hidden"/>
              </w:sdtPr>
              <w:sdtContent>
                <w:r w:rsidR="00F77933" w:rsidRPr="006A795E">
                  <w:rPr>
                    <w:noProof/>
                    <w:szCs w:val="15"/>
                    <w:lang w:val="pt-BR" w:bidi="pt-BR"/>
                  </w:rPr>
                  <w:t>Outras Receitas</w:t>
                </w:r>
              </w:sdtContent>
            </w:sdt>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noProo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F77933">
            <w:pPr>
              <w:pStyle w:val="Textodetabelagrande"/>
              <w:rPr>
                <w:rStyle w:val="Negrito"/>
                <w:noProof/>
                <w:szCs w:val="15"/>
                <w:lang w:val="pt-BR"/>
              </w:rPr>
            </w:pPr>
            <w:sdt>
              <w:sdtPr>
                <w:rPr>
                  <w:rStyle w:val="Negrito"/>
                  <w:noProof/>
                  <w:szCs w:val="15"/>
                  <w:lang w:val="pt-BR"/>
                </w:rPr>
                <w:id w:val="1592115206"/>
                <w:placeholder>
                  <w:docPart w:val="965FBD2A19EA432CB486ADB46A960A5A"/>
                </w:placeholder>
                <w:temporary/>
                <w:showingPlcHdr/>
                <w15:appearance w15:val="hidden"/>
              </w:sdtPr>
              <w:sdtContent>
                <w:r w:rsidR="00F77933" w:rsidRPr="006A795E">
                  <w:rPr>
                    <w:rStyle w:val="Negrito"/>
                    <w:noProof/>
                    <w:szCs w:val="15"/>
                    <w:lang w:val="pt-BR" w:bidi="pt-BR"/>
                  </w:rPr>
                  <w:t>Vendas Líquidas</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F77933">
            <w:pPr>
              <w:pStyle w:val="Textodetabelagrande"/>
              <w:rPr>
                <w:rStyle w:val="Negrito"/>
                <w:noProof/>
                <w:szCs w:val="15"/>
                <w:lang w:val="pt-BR"/>
              </w:rPr>
            </w:pPr>
            <w:sdt>
              <w:sdtPr>
                <w:rPr>
                  <w:rStyle w:val="Negrito"/>
                  <w:noProof/>
                  <w:szCs w:val="15"/>
                  <w:lang w:val="pt-BR"/>
                </w:rPr>
                <w:id w:val="-608895473"/>
                <w:placeholder>
                  <w:docPart w:val="32B9113E3F4643CEBF3DBF1CBCD4B7CB"/>
                </w:placeholder>
                <w:temporary/>
                <w:showingPlcHdr/>
                <w15:appearance w15:val="hidden"/>
              </w:sdtPr>
              <w:sdtContent>
                <w:r w:rsidR="00F77933" w:rsidRPr="006A795E">
                  <w:rPr>
                    <w:rStyle w:val="Negrito"/>
                    <w:noProof/>
                    <w:szCs w:val="15"/>
                    <w:lang w:val="pt-BR" w:bidi="pt-BR"/>
                  </w:rPr>
                  <w:t>Custo das Mercadorias Vendidas</w:t>
                </w:r>
                <w:r w:rsidR="00615F25" w:rsidRPr="006A795E">
                  <w:rPr>
                    <w:rStyle w:val="Negrito"/>
                    <w:noProof/>
                    <w:szCs w:val="15"/>
                    <w:lang w:val="pt-BR" w:bidi="pt-BR"/>
                  </w:rPr>
                  <w:t>*</w:t>
                </w:r>
              </w:sdtContent>
            </w:sdt>
          </w:p>
        </w:tc>
        <w:tc>
          <w:tcPr>
            <w:tcW w:w="822"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bCs/>
                <w:noProo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F77933">
            <w:pPr>
              <w:pStyle w:val="Textodetabelagrande"/>
              <w:rPr>
                <w:rStyle w:val="Negrito"/>
                <w:noProof/>
                <w:szCs w:val="15"/>
                <w:lang w:val="pt-BR"/>
              </w:rPr>
            </w:pPr>
            <w:sdt>
              <w:sdtPr>
                <w:rPr>
                  <w:rStyle w:val="Negrito"/>
                  <w:noProof/>
                  <w:szCs w:val="15"/>
                  <w:lang w:val="pt-BR"/>
                </w:rPr>
                <w:id w:val="-1987620826"/>
                <w:placeholder>
                  <w:docPart w:val="FDA3AEE8B0EC44D68A88602BAB6E2EBB"/>
                </w:placeholder>
                <w:temporary/>
                <w:showingPlcHdr/>
                <w15:appearance w15:val="hidden"/>
              </w:sdtPr>
              <w:sdtContent>
                <w:r w:rsidR="00F77933" w:rsidRPr="006A795E">
                  <w:rPr>
                    <w:rStyle w:val="Negrito"/>
                    <w:noProof/>
                    <w:szCs w:val="15"/>
                    <w:lang w:val="pt-BR" w:bidi="pt-BR"/>
                  </w:rPr>
                  <w:t>Lucro Bruto</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bCs/>
                <w:noProof/>
                <w:sz w:val="15"/>
                <w:szCs w:val="15"/>
                <w:lang w:val="pt-BR"/>
              </w:rPr>
            </w:pPr>
          </w:p>
        </w:tc>
      </w:tr>
      <w:tr w:rsidR="00F77933" w:rsidRPr="006A795E" w:rsidTr="00D96A64">
        <w:trPr>
          <w:trHeight w:val="300"/>
        </w:trPr>
        <w:tc>
          <w:tcPr>
            <w:tcW w:w="3014"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67510562"/>
                <w:placeholder>
                  <w:docPart w:val="A2EA55F65A314572A1C4F2DCC373317A"/>
                </w:placeholder>
                <w:temporary/>
                <w:showingPlcHdr/>
                <w15:appearance w15:val="hidden"/>
              </w:sdtPr>
              <w:sdtContent>
                <w:r w:rsidR="00F77933" w:rsidRPr="006A795E">
                  <w:rPr>
                    <w:rStyle w:val="Negrito"/>
                    <w:noProof/>
                    <w:szCs w:val="15"/>
                    <w:lang w:val="pt-BR" w:bidi="pt-BR"/>
                  </w:rPr>
                  <w:t>DESPESAS</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535543391"/>
                <w:placeholder>
                  <w:docPart w:val="0618A78F15154E788B2203716AB5E87D"/>
                </w:placeholder>
                <w:temporary/>
                <w:showingPlcHdr/>
                <w15:appearance w15:val="hidden"/>
              </w:sdtPr>
              <w:sdtContent>
                <w:r w:rsidR="00F77933" w:rsidRPr="006A795E">
                  <w:rPr>
                    <w:rStyle w:val="Negrito"/>
                    <w:noProof/>
                    <w:szCs w:val="15"/>
                    <w:lang w:val="pt-BR" w:bidi="pt-BR"/>
                  </w:rPr>
                  <w:t>JAN</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792528482"/>
                <w:placeholder>
                  <w:docPart w:val="08F9734C8083434D86A8ED9CA03D910A"/>
                </w:placeholder>
                <w:temporary/>
                <w:showingPlcHdr/>
                <w15:appearance w15:val="hidden"/>
              </w:sdtPr>
              <w:sdtContent>
                <w:r w:rsidR="00F77933" w:rsidRPr="006A795E">
                  <w:rPr>
                    <w:rStyle w:val="Negrito"/>
                    <w:noProof/>
                    <w:szCs w:val="15"/>
                    <w:lang w:val="pt-BR" w:bidi="pt-BR"/>
                  </w:rPr>
                  <w:t>FEV</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379045228"/>
                <w:placeholder>
                  <w:docPart w:val="067579F036024B9D847486E90F8EC56F"/>
                </w:placeholder>
                <w:temporary/>
                <w:showingPlcHdr/>
                <w15:appearance w15:val="hidden"/>
              </w:sdtPr>
              <w:sdtContent>
                <w:r w:rsidR="00F77933" w:rsidRPr="006A795E">
                  <w:rPr>
                    <w:rStyle w:val="Negrito"/>
                    <w:noProof/>
                    <w:szCs w:val="15"/>
                    <w:lang w:val="pt-BR" w:bidi="pt-BR"/>
                  </w:rPr>
                  <w:t>MAR</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477386063"/>
                <w:placeholder>
                  <w:docPart w:val="A0FEDE7E5C7F43459178D38B002C0840"/>
                </w:placeholder>
                <w:temporary/>
                <w:showingPlcHdr/>
                <w15:appearance w15:val="hidden"/>
              </w:sdtPr>
              <w:sdtContent>
                <w:r w:rsidR="00F77933" w:rsidRPr="006A795E">
                  <w:rPr>
                    <w:rStyle w:val="Negrito"/>
                    <w:noProof/>
                    <w:szCs w:val="15"/>
                    <w:lang w:val="pt-BR" w:bidi="pt-BR"/>
                  </w:rPr>
                  <w:t>ABR</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498619159"/>
                <w:placeholder>
                  <w:docPart w:val="A6C4D43916A848E39DDFC384B1B9FF28"/>
                </w:placeholder>
                <w:temporary/>
                <w:showingPlcHdr/>
                <w15:appearance w15:val="hidden"/>
              </w:sdtPr>
              <w:sdtContent>
                <w:r w:rsidR="00F77933" w:rsidRPr="006A795E">
                  <w:rPr>
                    <w:rStyle w:val="Negrito"/>
                    <w:noProof/>
                    <w:szCs w:val="15"/>
                    <w:lang w:val="pt-BR" w:bidi="pt-BR"/>
                  </w:rPr>
                  <w:t>MAIO</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019739176"/>
                <w:placeholder>
                  <w:docPart w:val="C00619C1F37A452E90822E1E1EAAB721"/>
                </w:placeholder>
                <w:temporary/>
                <w:showingPlcHdr/>
                <w15:appearance w15:val="hidden"/>
              </w:sdtPr>
              <w:sdtContent>
                <w:r w:rsidR="00F77933" w:rsidRPr="006A795E">
                  <w:rPr>
                    <w:rStyle w:val="Negrito"/>
                    <w:noProof/>
                    <w:szCs w:val="15"/>
                    <w:lang w:val="pt-BR" w:bidi="pt-BR"/>
                  </w:rPr>
                  <w:t>JUN</w:t>
                </w:r>
              </w:sdtContent>
            </w:sdt>
          </w:p>
        </w:tc>
        <w:tc>
          <w:tcPr>
            <w:tcW w:w="823" w:type="dxa"/>
            <w:gridSpan w:val="2"/>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94814262"/>
                <w:placeholder>
                  <w:docPart w:val="952E67411BB64C519855EF46C78FED44"/>
                </w:placeholder>
                <w:temporary/>
                <w:showingPlcHdr/>
                <w15:appearance w15:val="hidden"/>
              </w:sdtPr>
              <w:sdtContent>
                <w:r w:rsidR="00F77933" w:rsidRPr="006A795E">
                  <w:rPr>
                    <w:rStyle w:val="Negrito"/>
                    <w:noProof/>
                    <w:szCs w:val="15"/>
                    <w:lang w:val="pt-BR" w:bidi="pt-BR"/>
                  </w:rPr>
                  <w:t>JUL</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523286982"/>
                <w:placeholder>
                  <w:docPart w:val="FF92338EFB544310B586BD15259AD19C"/>
                </w:placeholder>
                <w:temporary/>
                <w:showingPlcHdr/>
                <w15:appearance w15:val="hidden"/>
              </w:sdtPr>
              <w:sdtContent>
                <w:r w:rsidR="00F77933" w:rsidRPr="006A795E">
                  <w:rPr>
                    <w:rStyle w:val="Negrito"/>
                    <w:noProof/>
                    <w:szCs w:val="15"/>
                    <w:lang w:val="pt-BR" w:bidi="pt-BR"/>
                  </w:rPr>
                  <w:t>AGO</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787890694"/>
                <w:placeholder>
                  <w:docPart w:val="86B65E2392EA4EC88922925300FE9E86"/>
                </w:placeholder>
                <w:temporary/>
                <w:showingPlcHdr/>
                <w15:appearance w15:val="hidden"/>
              </w:sdtPr>
              <w:sdtContent>
                <w:r w:rsidR="00F77933" w:rsidRPr="006A795E">
                  <w:rPr>
                    <w:rStyle w:val="Negrito"/>
                    <w:noProof/>
                    <w:szCs w:val="15"/>
                    <w:lang w:val="pt-BR" w:bidi="pt-BR"/>
                  </w:rPr>
                  <w:t>SET</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995717908"/>
                <w:placeholder>
                  <w:docPart w:val="57D023F5D07A48438946906E5CB6D867"/>
                </w:placeholder>
                <w:temporary/>
                <w:showingPlcHdr/>
                <w15:appearance w15:val="hidden"/>
              </w:sdtPr>
              <w:sdtContent>
                <w:r w:rsidR="00F77933" w:rsidRPr="006A795E">
                  <w:rPr>
                    <w:rStyle w:val="Negrito"/>
                    <w:noProof/>
                    <w:szCs w:val="15"/>
                    <w:lang w:val="pt-BR" w:bidi="pt-BR"/>
                  </w:rPr>
                  <w:t>OUT</w:t>
                </w:r>
              </w:sdtContent>
            </w:sdt>
          </w:p>
        </w:tc>
        <w:tc>
          <w:tcPr>
            <w:tcW w:w="822"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785080216"/>
                <w:placeholder>
                  <w:docPart w:val="CEB2B9B82767407AA8BF0C25EDC1D307"/>
                </w:placeholder>
                <w:temporary/>
                <w:showingPlcHdr/>
                <w15:appearance w15:val="hidden"/>
              </w:sdtPr>
              <w:sdtContent>
                <w:r w:rsidR="00F77933" w:rsidRPr="006A795E">
                  <w:rPr>
                    <w:rStyle w:val="Negrito"/>
                    <w:noProof/>
                    <w:szCs w:val="15"/>
                    <w:lang w:val="pt-BR" w:bidi="pt-BR"/>
                  </w:rPr>
                  <w:t>NOV</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367296327"/>
                <w:placeholder>
                  <w:docPart w:val="14DB5B349530421A941E56F84D85018B"/>
                </w:placeholder>
                <w:temporary/>
                <w:showingPlcHdr/>
                <w15:appearance w15:val="hidden"/>
              </w:sdtPr>
              <w:sdtContent>
                <w:r w:rsidR="00F77933" w:rsidRPr="006A795E">
                  <w:rPr>
                    <w:rStyle w:val="Negrito"/>
                    <w:noProof/>
                    <w:szCs w:val="15"/>
                    <w:lang w:val="pt-BR" w:bidi="pt-BR"/>
                  </w:rPr>
                  <w:t>DEZ</w:t>
                </w:r>
              </w:sdtContent>
            </w:sdt>
          </w:p>
        </w:tc>
        <w:tc>
          <w:tcPr>
            <w:tcW w:w="823" w:type="dxa"/>
            <w:shd w:val="clear" w:color="auto" w:fill="F0CDA1" w:themeFill="accent1"/>
            <w:vAlign w:val="center"/>
            <w:hideMark/>
          </w:tcPr>
          <w:p w:rsidR="00F77933" w:rsidRPr="006A795E" w:rsidRDefault="00E242D7" w:rsidP="00974DD3">
            <w:pPr>
              <w:pStyle w:val="Textodetabelagrande"/>
              <w:rPr>
                <w:rStyle w:val="Negrito"/>
                <w:noProof/>
                <w:szCs w:val="15"/>
                <w:lang w:val="pt-BR"/>
              </w:rPr>
            </w:pPr>
            <w:sdt>
              <w:sdtPr>
                <w:rPr>
                  <w:rStyle w:val="Negrito"/>
                  <w:noProof/>
                  <w:szCs w:val="15"/>
                  <w:lang w:val="pt-BR"/>
                </w:rPr>
                <w:id w:val="1088505587"/>
                <w:placeholder>
                  <w:docPart w:val="E6755495ED3B40D88C373D0B487DEB41"/>
                </w:placeholder>
                <w:temporary/>
                <w:showingPlcHdr/>
                <w15:appearance w15:val="hidden"/>
              </w:sdtPr>
              <w:sdtContent>
                <w:r w:rsidR="00F77933" w:rsidRPr="006A795E">
                  <w:rPr>
                    <w:rStyle w:val="Negrito"/>
                    <w:noProof/>
                    <w:szCs w:val="15"/>
                    <w:lang w:val="pt-BR" w:bidi="pt-BR"/>
                  </w:rPr>
                  <w:t>AAD</w:t>
                </w:r>
              </w:sdtContent>
            </w:sdt>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1467271167"/>
                <w:placeholder>
                  <w:docPart w:val="838FDA7C89524C089903E2C390D6B7ED"/>
                </w:placeholder>
                <w:temporary/>
                <w:showingPlcHdr/>
                <w15:appearance w15:val="hidden"/>
              </w:sdtPr>
              <w:sdtContent>
                <w:r w:rsidR="00F77933" w:rsidRPr="006A795E">
                  <w:rPr>
                    <w:noProof/>
                    <w:szCs w:val="15"/>
                    <w:lang w:val="pt-BR" w:bidi="pt-BR"/>
                  </w:rPr>
                  <w:t>Salários e Remunerações</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61378292"/>
                <w:placeholder>
                  <w:docPart w:val="CA71DA2D9EBD4779BEEF28F9C94ADA4A"/>
                </w:placeholder>
                <w:temporary/>
                <w:showingPlcHdr/>
                <w15:appearance w15:val="hidden"/>
              </w:sdtPr>
              <w:sdtContent>
                <w:r w:rsidR="00F77933" w:rsidRPr="006A795E">
                  <w:rPr>
                    <w:noProof/>
                    <w:szCs w:val="15"/>
                    <w:lang w:val="pt-BR" w:bidi="pt-BR"/>
                  </w:rPr>
                  <w:t>Marketing/Publicidade</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538250199"/>
                <w:placeholder>
                  <w:docPart w:val="36A87DE4999B4975A068A5690E13564B"/>
                </w:placeholder>
                <w:temporary/>
                <w:showingPlcHdr/>
                <w15:appearance w15:val="hidden"/>
              </w:sdtPr>
              <w:sdtContent>
                <w:r w:rsidR="00F77933" w:rsidRPr="006A795E">
                  <w:rPr>
                    <w:noProof/>
                    <w:szCs w:val="15"/>
                    <w:lang w:val="pt-BR" w:bidi="pt-BR"/>
                  </w:rPr>
                  <w:t>Comissões de vendas</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1391465934"/>
                <w:placeholder>
                  <w:docPart w:val="EB7F6F4F6AF744AFB0C21FEA6806104E"/>
                </w:placeholder>
                <w:temporary/>
                <w:showingPlcHdr/>
                <w15:appearance w15:val="hidden"/>
              </w:sdtPr>
              <w:sdtContent>
                <w:r w:rsidR="00F77933" w:rsidRPr="006A795E">
                  <w:rPr>
                    <w:noProof/>
                    <w:szCs w:val="15"/>
                    <w:lang w:val="pt-BR" w:bidi="pt-BR"/>
                  </w:rPr>
                  <w:t>Aluguel</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411931949"/>
                <w:placeholder>
                  <w:docPart w:val="F5341C08B8564BC5A0C2C31B30D142DE"/>
                </w:placeholder>
                <w:temporary/>
                <w:showingPlcHdr/>
                <w15:appearance w15:val="hidden"/>
              </w:sdtPr>
              <w:sdtContent>
                <w:r w:rsidR="00F77933" w:rsidRPr="006A795E">
                  <w:rPr>
                    <w:noProof/>
                    <w:szCs w:val="15"/>
                    <w:lang w:val="pt-BR" w:bidi="pt-BR"/>
                  </w:rPr>
                  <w:t>Utilitários</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38323855"/>
                <w:placeholder>
                  <w:docPart w:val="BF1AF834A9D0496DB92C67C0D3D24601"/>
                </w:placeholder>
                <w:temporary/>
                <w:showingPlcHdr/>
                <w15:appearance w15:val="hidden"/>
              </w:sdtPr>
              <w:sdtContent>
                <w:r w:rsidR="00F77933" w:rsidRPr="006A795E">
                  <w:rPr>
                    <w:noProof/>
                    <w:szCs w:val="15"/>
                    <w:lang w:val="pt-BR" w:bidi="pt-BR"/>
                  </w:rPr>
                  <w:t>Despesas do site</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1362120533"/>
                <w:placeholder>
                  <w:docPart w:val="20743DF235694E928CBCA6B2799C9564"/>
                </w:placeholder>
                <w:temporary/>
                <w:showingPlcHdr/>
                <w15:appearance w15:val="hidden"/>
              </w:sdtPr>
              <w:sdtContent>
                <w:r w:rsidR="00F77933" w:rsidRPr="006A795E">
                  <w:rPr>
                    <w:noProof/>
                    <w:szCs w:val="15"/>
                    <w:lang w:val="pt-BR" w:bidi="pt-BR"/>
                  </w:rPr>
                  <w:t>Internet/Telefone</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642124066"/>
                <w:placeholder>
                  <w:docPart w:val="38698ACA044E42F6856B45EE89005F28"/>
                </w:placeholder>
                <w:temporary/>
                <w:showingPlcHdr/>
                <w15:appearance w15:val="hidden"/>
              </w:sdtPr>
              <w:sdtContent>
                <w:r w:rsidR="00F77933" w:rsidRPr="006A795E">
                  <w:rPr>
                    <w:noProof/>
                    <w:szCs w:val="15"/>
                    <w:lang w:val="pt-BR" w:bidi="pt-BR"/>
                  </w:rPr>
                  <w:t>Seguro</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632454194"/>
                <w:placeholder>
                  <w:docPart w:val="DC1E1337AB0D4555A37B9D81E0E580FD"/>
                </w:placeholder>
                <w:temporary/>
                <w:showingPlcHdr/>
                <w15:appearance w15:val="hidden"/>
              </w:sdtPr>
              <w:sdtContent>
                <w:r w:rsidR="00F77933" w:rsidRPr="006A795E">
                  <w:rPr>
                    <w:noProof/>
                    <w:szCs w:val="15"/>
                    <w:lang w:val="pt-BR" w:bidi="pt-BR"/>
                  </w:rPr>
                  <w:t>Viagem</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494801717"/>
                <w:placeholder>
                  <w:docPart w:val="E3DD0C0DE9A34E6BB1C80887CBE77838"/>
                </w:placeholder>
                <w:temporary/>
                <w:showingPlcHdr/>
                <w15:appearance w15:val="hidden"/>
              </w:sdtPr>
              <w:sdtContent>
                <w:r w:rsidR="00F77933" w:rsidRPr="006A795E">
                  <w:rPr>
                    <w:noProof/>
                    <w:szCs w:val="15"/>
                    <w:lang w:val="pt-BR" w:bidi="pt-BR"/>
                  </w:rPr>
                  <w:t>Jurídico/Contabilidade</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552846142"/>
                <w:placeholder>
                  <w:docPart w:val="8DDA9D5C1C914F01B9F53B2D7282D292"/>
                </w:placeholder>
                <w:temporary/>
                <w:showingPlcHdr/>
                <w15:appearance w15:val="hidden"/>
              </w:sdtPr>
              <w:sdtContent>
                <w:r w:rsidR="00F77933" w:rsidRPr="006A795E">
                  <w:rPr>
                    <w:noProof/>
                    <w:szCs w:val="15"/>
                    <w:lang w:val="pt-BR" w:bidi="pt-BR"/>
                  </w:rPr>
                  <w:t>Material de escritório</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974DD3">
            <w:pPr>
              <w:pStyle w:val="Textodetabelagrande"/>
              <w:rPr>
                <w:noProof/>
                <w:szCs w:val="15"/>
                <w:lang w:val="pt-BR"/>
              </w:rPr>
            </w:pPr>
            <w:sdt>
              <w:sdtPr>
                <w:rPr>
                  <w:noProof/>
                  <w:szCs w:val="15"/>
                  <w:lang w:val="pt-BR"/>
                </w:rPr>
                <w:id w:val="-1141419006"/>
                <w:placeholder>
                  <w:docPart w:val="C87AEAB008C5431CA6B0B62D3B1B77E9"/>
                </w:placeholder>
                <w:temporary/>
                <w:showingPlcHdr/>
                <w15:appearance w15:val="hidden"/>
              </w:sdtPr>
              <w:sdtContent>
                <w:r w:rsidR="00F77933" w:rsidRPr="006A795E">
                  <w:rPr>
                    <w:noProof/>
                    <w:szCs w:val="15"/>
                    <w:lang w:val="pt-BR" w:bidi="pt-BR"/>
                  </w:rPr>
                  <w:t>Gasto com Juros</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974DD3">
            <w:pPr>
              <w:pStyle w:val="Textodetabelagrande"/>
              <w:rPr>
                <w:noProof/>
                <w:szCs w:val="15"/>
                <w:lang w:val="pt-BR"/>
              </w:rPr>
            </w:pPr>
            <w:sdt>
              <w:sdtPr>
                <w:rPr>
                  <w:noProof/>
                  <w:szCs w:val="15"/>
                  <w:lang w:val="pt-BR"/>
                </w:rPr>
                <w:id w:val="-208794511"/>
                <w:placeholder>
                  <w:docPart w:val="413AE267CBB04F9AA04AA5A4F244C439"/>
                </w:placeholder>
                <w:temporary/>
                <w:showingPlcHdr/>
                <w15:appearance w15:val="hidden"/>
              </w:sdtPr>
              <w:sdtContent>
                <w:r w:rsidR="00F77933" w:rsidRPr="006A795E">
                  <w:rPr>
                    <w:noProof/>
                    <w:szCs w:val="15"/>
                    <w:lang w:val="pt-BR" w:bidi="pt-BR"/>
                  </w:rPr>
                  <w:t>Outros 1</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F77933">
            <w:pPr>
              <w:pStyle w:val="Textodetabelagrande"/>
              <w:rPr>
                <w:rStyle w:val="Negrito"/>
                <w:noProof/>
                <w:szCs w:val="15"/>
                <w:lang w:val="pt-BR"/>
              </w:rPr>
            </w:pPr>
            <w:sdt>
              <w:sdtPr>
                <w:rPr>
                  <w:rStyle w:val="Negrito"/>
                  <w:noProof/>
                  <w:szCs w:val="15"/>
                  <w:lang w:val="pt-BR"/>
                </w:rPr>
                <w:id w:val="-1386864188"/>
                <w:placeholder>
                  <w:docPart w:val="44CB34F7BC5D4AAEA27C9CA5F859BF77"/>
                </w:placeholder>
                <w:temporary/>
                <w:showingPlcHdr/>
                <w15:appearance w15:val="hidden"/>
              </w:sdtPr>
              <w:sdtContent>
                <w:r w:rsidR="00F77933" w:rsidRPr="006A795E">
                  <w:rPr>
                    <w:rStyle w:val="Negrito"/>
                    <w:noProof/>
                    <w:szCs w:val="15"/>
                    <w:lang w:val="pt-BR" w:bidi="pt-BR"/>
                  </w:rPr>
                  <w:t>Despesas Totais</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r>
      <w:tr w:rsidR="00F77933" w:rsidRPr="006A795E" w:rsidTr="00D96A64">
        <w:trPr>
          <w:trHeight w:val="300"/>
        </w:trPr>
        <w:tc>
          <w:tcPr>
            <w:tcW w:w="3014" w:type="dxa"/>
            <w:shd w:val="clear" w:color="auto" w:fill="F2F2F2" w:themeFill="background1" w:themeFillShade="F2"/>
            <w:vAlign w:val="center"/>
            <w:hideMark/>
          </w:tcPr>
          <w:p w:rsidR="00F77933" w:rsidRPr="006A795E" w:rsidRDefault="00E242D7" w:rsidP="00F77933">
            <w:pPr>
              <w:pStyle w:val="Textodetabelagrande"/>
              <w:rPr>
                <w:rStyle w:val="Negrito"/>
                <w:noProof/>
                <w:szCs w:val="15"/>
                <w:lang w:val="pt-BR"/>
              </w:rPr>
            </w:pPr>
            <w:sdt>
              <w:sdtPr>
                <w:rPr>
                  <w:rStyle w:val="Negrito"/>
                  <w:noProof/>
                  <w:szCs w:val="15"/>
                  <w:lang w:val="pt-BR"/>
                </w:rPr>
                <w:id w:val="1247996099"/>
                <w:placeholder>
                  <w:docPart w:val="1B5D95472C3D46578795D71D2B541174"/>
                </w:placeholder>
                <w:temporary/>
                <w:showingPlcHdr/>
                <w15:appearance w15:val="hidden"/>
              </w:sdtPr>
              <w:sdtContent>
                <w:r w:rsidR="00F77933" w:rsidRPr="006A795E">
                  <w:rPr>
                    <w:rStyle w:val="Negrito"/>
                    <w:noProof/>
                    <w:szCs w:val="15"/>
                    <w:lang w:val="pt-BR" w:bidi="pt-BR"/>
                  </w:rPr>
                  <w:t>Renda Antes dos Impostos</w:t>
                </w:r>
              </w:sdtContent>
            </w:sdt>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gridSpan w:val="2"/>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F2F2F2" w:themeFill="background1" w:themeFillShade="F2"/>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r>
      <w:tr w:rsidR="00F77933" w:rsidRPr="006A795E" w:rsidTr="00D96A64">
        <w:trPr>
          <w:trHeight w:val="300"/>
        </w:trPr>
        <w:tc>
          <w:tcPr>
            <w:tcW w:w="3014" w:type="dxa"/>
            <w:shd w:val="clear" w:color="auto" w:fill="auto"/>
            <w:vAlign w:val="center"/>
            <w:hideMark/>
          </w:tcPr>
          <w:p w:rsidR="00F77933" w:rsidRPr="006A795E" w:rsidRDefault="00E242D7" w:rsidP="00F77933">
            <w:pPr>
              <w:pStyle w:val="Textodetabelagrande"/>
              <w:rPr>
                <w:rStyle w:val="Negrito"/>
                <w:noProof/>
                <w:szCs w:val="15"/>
                <w:lang w:val="pt-BR"/>
              </w:rPr>
            </w:pPr>
            <w:sdt>
              <w:sdtPr>
                <w:rPr>
                  <w:rStyle w:val="Negrito"/>
                  <w:noProof/>
                  <w:szCs w:val="15"/>
                  <w:lang w:val="pt-BR"/>
                </w:rPr>
                <w:id w:val="-757049571"/>
                <w:placeholder>
                  <w:docPart w:val="8B335C7A7C29491E90549E625A586084"/>
                </w:placeholder>
                <w:temporary/>
                <w:showingPlcHdr/>
                <w15:appearance w15:val="hidden"/>
              </w:sdtPr>
              <w:sdtContent>
                <w:r w:rsidR="00F77933" w:rsidRPr="006A795E">
                  <w:rPr>
                    <w:rStyle w:val="Negrito"/>
                    <w:noProof/>
                    <w:szCs w:val="15"/>
                    <w:lang w:val="pt-BR" w:bidi="pt-BR"/>
                  </w:rPr>
                  <w:t>Despesa de Imposto de Renda</w:t>
                </w:r>
              </w:sdtContent>
            </w:sdt>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gridSpan w:val="2"/>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2"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c>
          <w:tcPr>
            <w:tcW w:w="823" w:type="dxa"/>
            <w:shd w:val="clear" w:color="auto" w:fill="auto"/>
            <w:noWrap/>
            <w:vAlign w:val="center"/>
          </w:tcPr>
          <w:p w:rsidR="00F77933" w:rsidRPr="006A795E" w:rsidRDefault="00F77933" w:rsidP="004B5ED9">
            <w:pPr>
              <w:spacing w:before="0" w:after="0" w:line="216" w:lineRule="auto"/>
              <w:jc w:val="center"/>
              <w:rPr>
                <w:rFonts w:ascii="Calibri" w:eastAsia="Times New Roman" w:hAnsi="Calibri" w:cs="Calibri"/>
                <w:bCs/>
                <w:noProof/>
                <w:color w:val="2F2F2F"/>
                <w:sz w:val="15"/>
                <w:szCs w:val="15"/>
                <w:lang w:val="pt-BR"/>
              </w:rPr>
            </w:pPr>
          </w:p>
        </w:tc>
      </w:tr>
      <w:tr w:rsidR="00E552C8" w:rsidRPr="006A795E" w:rsidTr="00D96A64">
        <w:trPr>
          <w:trHeight w:val="300"/>
        </w:trPr>
        <w:tc>
          <w:tcPr>
            <w:tcW w:w="3014" w:type="dxa"/>
            <w:shd w:val="clear" w:color="auto" w:fill="F0CDA1" w:themeFill="accent1"/>
            <w:vAlign w:val="center"/>
            <w:hideMark/>
          </w:tcPr>
          <w:p w:rsidR="00E552C8" w:rsidRPr="006A795E" w:rsidRDefault="00E242D7" w:rsidP="00974DD3">
            <w:pPr>
              <w:pStyle w:val="Textodetabelagrande"/>
              <w:rPr>
                <w:rStyle w:val="Negrito"/>
                <w:noProof/>
                <w:szCs w:val="15"/>
                <w:lang w:val="pt-BR"/>
              </w:rPr>
            </w:pPr>
            <w:sdt>
              <w:sdtPr>
                <w:rPr>
                  <w:rStyle w:val="Negrito"/>
                  <w:noProof/>
                  <w:szCs w:val="15"/>
                  <w:lang w:val="pt-BR"/>
                </w:rPr>
                <w:id w:val="-342858762"/>
                <w:placeholder>
                  <w:docPart w:val="06794DC91D644ED8AFBA33FE55A07F5C"/>
                </w:placeholder>
                <w:temporary/>
                <w:showingPlcHdr/>
                <w15:appearance w15:val="hidden"/>
              </w:sdtPr>
              <w:sdtContent>
                <w:r w:rsidR="00F77933" w:rsidRPr="006A795E">
                  <w:rPr>
                    <w:rStyle w:val="Negrito"/>
                    <w:noProof/>
                    <w:szCs w:val="15"/>
                    <w:lang w:val="pt-BR" w:bidi="pt-BR"/>
                  </w:rPr>
                  <w:t>LUCRO LÍQUIDO</w:t>
                </w:r>
              </w:sdtContent>
            </w:sdt>
          </w:p>
        </w:tc>
        <w:tc>
          <w:tcPr>
            <w:tcW w:w="822"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gridSpan w:val="2"/>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2"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c>
          <w:tcPr>
            <w:tcW w:w="823" w:type="dxa"/>
            <w:shd w:val="clear" w:color="auto" w:fill="F0CDA1" w:themeFill="accent1"/>
            <w:vAlign w:val="center"/>
          </w:tcPr>
          <w:p w:rsidR="00E552C8" w:rsidRPr="006A795E" w:rsidRDefault="00E552C8" w:rsidP="00974DD3">
            <w:pPr>
              <w:pStyle w:val="Textodetabelagrande"/>
              <w:rPr>
                <w:rStyle w:val="Negrito"/>
                <w:noProof/>
                <w:szCs w:val="15"/>
                <w:lang w:val="pt-BR"/>
              </w:rPr>
            </w:pPr>
          </w:p>
        </w:tc>
      </w:tr>
      <w:tr w:rsidR="00E552C8" w:rsidRPr="006A795E" w:rsidTr="00D96A64">
        <w:trPr>
          <w:trHeight w:val="300"/>
        </w:trPr>
        <w:sdt>
          <w:sdtPr>
            <w:rPr>
              <w:b/>
              <w:bCs/>
              <w:noProof/>
              <w:lang w:val="pt-BR"/>
            </w:rPr>
            <w:id w:val="1274516994"/>
            <w:placeholder>
              <w:docPart w:val="5B291460DE24465794EEDB1E8A765BF4"/>
            </w:placeholder>
            <w:showingPlcHdr/>
            <w15:appearance w15:val="hidden"/>
          </w:sdtPr>
          <w:sdtEndPr>
            <w:rPr>
              <w:bCs w:val="0"/>
            </w:rPr>
          </w:sdtEndPr>
          <w:sdtContent>
            <w:tc>
              <w:tcPr>
                <w:tcW w:w="13708" w:type="dxa"/>
                <w:gridSpan w:val="15"/>
                <w:shd w:val="clear" w:color="auto" w:fill="auto"/>
                <w:vAlign w:val="center"/>
              </w:tcPr>
              <w:p w:rsidR="00E552C8" w:rsidRPr="006A795E" w:rsidRDefault="00615F25" w:rsidP="00E00A57">
                <w:pPr>
                  <w:pStyle w:val="Textodetabelagrande"/>
                  <w:rPr>
                    <w:noProof/>
                    <w:lang w:val="pt-BR"/>
                  </w:rPr>
                </w:pPr>
                <w:r w:rsidRPr="006A795E">
                  <w:rPr>
                    <w:noProof/>
                    <w:lang w:val="pt-BR" w:bidi="pt-BR"/>
                  </w:rPr>
                  <w:t>* Na indústria de serviços, o custo das mercadorias vendidas é o valor monetizado do tempo gasto no cliente.</w:t>
                </w:r>
              </w:p>
            </w:tc>
          </w:sdtContent>
        </w:sdt>
      </w:tr>
    </w:tbl>
    <w:p w:rsidR="008F704C" w:rsidRPr="006A795E" w:rsidRDefault="008F704C" w:rsidP="00D02465">
      <w:pPr>
        <w:pStyle w:val="Commarcadores"/>
        <w:numPr>
          <w:ilvl w:val="0"/>
          <w:numId w:val="0"/>
        </w:numPr>
        <w:rPr>
          <w:noProof/>
          <w:lang w:val="pt-BR"/>
        </w:rPr>
        <w:sectPr w:rsidR="008F704C" w:rsidRPr="006A795E" w:rsidSect="00FE6442">
          <w:pgSz w:w="16838" w:h="11906" w:orient="landscape" w:code="9"/>
          <w:pgMar w:top="2160" w:right="1080" w:bottom="720" w:left="1080" w:header="648" w:footer="432" w:gutter="0"/>
          <w:cols w:space="708"/>
          <w:docGrid w:linePitch="360"/>
        </w:sectPr>
      </w:pPr>
    </w:p>
    <w:bookmarkStart w:id="15" w:name="_Toc22920046" w:displacedByCustomXml="next"/>
    <w:sdt>
      <w:sdtPr>
        <w:rPr>
          <w:noProof/>
          <w:lang w:val="pt-BR"/>
        </w:rPr>
        <w:id w:val="1123659187"/>
        <w:placeholder>
          <w:docPart w:val="740AA971F3E043698B36C607A7458BB0"/>
        </w:placeholder>
        <w:temporary/>
        <w:showingPlcHdr/>
        <w15:appearance w15:val="hidden"/>
      </w:sdtPr>
      <w:sdtContent>
        <w:p w:rsidR="008F704C" w:rsidRPr="006A795E" w:rsidRDefault="00347AF5" w:rsidP="00347AF5">
          <w:pPr>
            <w:pStyle w:val="Ttulo2"/>
            <w:rPr>
              <w:noProof/>
              <w:lang w:val="pt-BR"/>
            </w:rPr>
          </w:pPr>
          <w:r w:rsidRPr="006A795E">
            <w:rPr>
              <w:noProof/>
              <w:lang w:val="pt-BR" w:bidi="pt-BR"/>
            </w:rPr>
            <w:t>Instruções para começar as projeções de lucros e perdas</w:t>
          </w:r>
        </w:p>
      </w:sdtContent>
    </w:sdt>
    <w:bookmarkEnd w:id="15" w:displacedByCustomXml="prev"/>
    <w:sdt>
      <w:sdtPr>
        <w:rPr>
          <w:noProof/>
          <w:lang w:val="pt-BR"/>
        </w:rPr>
        <w:id w:val="1728872947"/>
        <w:placeholder>
          <w:docPart w:val="9B53C4A33B014ED5AD297B4F4214BD69"/>
        </w:placeholder>
        <w:temporary/>
        <w:showingPlcHdr/>
        <w15:appearance w15:val="hidden"/>
      </w:sdtPr>
      <w:sdtContent>
        <w:p w:rsidR="008F704C" w:rsidRPr="006A795E" w:rsidRDefault="00A41799" w:rsidP="008F704C">
          <w:pPr>
            <w:rPr>
              <w:noProof/>
              <w:lang w:val="pt-BR"/>
            </w:rPr>
          </w:pPr>
          <w:r w:rsidRPr="006A795E">
            <w:rPr>
              <w:noProof/>
              <w:lang w:val="pt-BR" w:bidi="pt-BR"/>
            </w:rPr>
            <w:t>Completar as projeções de lucros e perdas de uma nova empresa é um bom exercício para entender e comunicar quando a empresa começará a atingir o ponto de equilíbrio e ver como as vendas e os lucros crescerão. A parte superior do modelo à esquerda, Receita, é uma boa maneira de prever as vendas, mês a mês, no primeiro ano. A parte inferior aplica as despesas estimadas pelo mesmo período de tempo para obter a lucratividade do negócio.</w:t>
          </w:r>
        </w:p>
      </w:sdtContent>
    </w:sdt>
    <w:sdt>
      <w:sdtPr>
        <w:rPr>
          <w:rStyle w:val="Negrito"/>
          <w:noProof/>
          <w:lang w:val="pt-BR"/>
        </w:rPr>
        <w:id w:val="-1758818831"/>
        <w:placeholder>
          <w:docPart w:val="3E2C2C0F5FA040448FB211DDEE5BD33C"/>
        </w:placeholder>
        <w:temporary/>
        <w:showingPlcHdr/>
        <w15:appearance w15:val="hidden"/>
      </w:sdtPr>
      <w:sdtContent>
        <w:p w:rsidR="008F704C" w:rsidRPr="006A795E" w:rsidRDefault="008F704C" w:rsidP="008F704C">
          <w:pPr>
            <w:rPr>
              <w:rStyle w:val="Negrito"/>
              <w:noProof/>
              <w:lang w:val="pt-BR"/>
            </w:rPr>
          </w:pPr>
          <w:r w:rsidRPr="006A795E">
            <w:rPr>
              <w:rStyle w:val="Negrito"/>
              <w:noProof/>
              <w:lang w:val="pt-BR" w:bidi="pt-BR"/>
            </w:rPr>
            <w:t>Passos para a Preparação:</w:t>
          </w:r>
        </w:p>
      </w:sdtContent>
    </w:sdt>
    <w:p w:rsidR="00026EAE" w:rsidRPr="006A795E" w:rsidRDefault="00E242D7" w:rsidP="00026EAE">
      <w:pPr>
        <w:pStyle w:val="Commarcadores"/>
        <w:rPr>
          <w:noProof/>
          <w:lang w:val="pt-BR"/>
        </w:rPr>
      </w:pPr>
      <w:sdt>
        <w:sdtPr>
          <w:rPr>
            <w:rStyle w:val="Negrito"/>
            <w:noProof/>
            <w:lang w:val="pt-BR"/>
          </w:rPr>
          <w:id w:val="24918582"/>
          <w:placeholder>
            <w:docPart w:val="D4D756A20EA94DE1AD9092285891DFA6"/>
          </w:placeholder>
          <w:temporary/>
          <w:showingPlcHdr/>
          <w15:appearance w15:val="hidden"/>
        </w:sdtPr>
        <w:sdtContent>
          <w:r w:rsidR="008F704C" w:rsidRPr="006A795E">
            <w:rPr>
              <w:b/>
              <w:noProof/>
              <w:lang w:val="pt-BR" w:bidi="pt-BR"/>
            </w:rPr>
            <w:t>Etapa 1:</w:t>
          </w:r>
        </w:sdtContent>
      </w:sdt>
      <w:r w:rsidR="00026EAE" w:rsidRPr="006A795E">
        <w:rPr>
          <w:noProof/>
          <w:lang w:val="pt-BR" w:bidi="pt-BR"/>
        </w:rPr>
        <w:t xml:space="preserve"> </w:t>
      </w:r>
      <w:sdt>
        <w:sdtPr>
          <w:rPr>
            <w:noProof/>
            <w:lang w:val="pt-BR"/>
          </w:rPr>
          <w:id w:val="-1918391366"/>
          <w:placeholder>
            <w:docPart w:val="5175176825DA4EEC941C9D4D742F6A6D"/>
          </w:placeholder>
          <w:temporary/>
          <w:showingPlcHdr/>
          <w15:appearance w15:val="hidden"/>
        </w:sdtPr>
        <w:sdtContent>
          <w:r w:rsidR="00A41799" w:rsidRPr="006A795E">
            <w:rPr>
              <w:noProof/>
              <w:lang w:val="pt-BR" w:bidi="pt-BR"/>
            </w:rPr>
            <w:t>Insira o nome da empresa e a data em que esta projeção está sendo preparada.</w:t>
          </w:r>
        </w:sdtContent>
      </w:sdt>
    </w:p>
    <w:p w:rsidR="00026EAE" w:rsidRPr="006A795E" w:rsidRDefault="00E242D7" w:rsidP="00026EAE">
      <w:pPr>
        <w:pStyle w:val="Commarcadores"/>
        <w:rPr>
          <w:noProof/>
          <w:lang w:val="pt-BR"/>
        </w:rPr>
      </w:pPr>
      <w:sdt>
        <w:sdtPr>
          <w:rPr>
            <w:rStyle w:val="Negrito"/>
            <w:noProof/>
            <w:lang w:val="pt-BR"/>
          </w:rPr>
          <w:id w:val="1424379313"/>
          <w:placeholder>
            <w:docPart w:val="1554C9D42EF94CCBB52D6153D4C7DF6F"/>
          </w:placeholder>
          <w:temporary/>
          <w:showingPlcHdr/>
          <w15:appearance w15:val="hidden"/>
        </w:sdtPr>
        <w:sdtContent>
          <w:r w:rsidR="008F704C" w:rsidRPr="006A795E">
            <w:rPr>
              <w:b/>
              <w:noProof/>
              <w:lang w:val="pt-BR" w:bidi="pt-BR"/>
            </w:rPr>
            <w:t>Etapa 2:</w:t>
          </w:r>
        </w:sdtContent>
      </w:sdt>
      <w:r w:rsidR="00026EAE" w:rsidRPr="006A795E">
        <w:rPr>
          <w:noProof/>
          <w:lang w:val="pt-BR" w:bidi="pt-BR"/>
        </w:rPr>
        <w:t xml:space="preserve"> </w:t>
      </w:r>
      <w:sdt>
        <w:sdtPr>
          <w:rPr>
            <w:noProof/>
            <w:lang w:val="pt-BR"/>
          </w:rPr>
          <w:id w:val="-890952608"/>
          <w:placeholder>
            <w:docPart w:val="A8C950C7C5394E05860912C869CE01A9"/>
          </w:placeholder>
          <w:temporary/>
          <w:showingPlcHdr/>
          <w15:appearance w15:val="hidden"/>
        </w:sdtPr>
        <w:sdtContent>
          <w:r w:rsidR="00A41799" w:rsidRPr="006A795E">
            <w:rPr>
              <w:noProof/>
              <w:lang w:val="pt-BR" w:bidi="pt-BR"/>
            </w:rPr>
            <w:t>Em todos os meses, começando em Janeiro ou sempre que iniciar, insira as vendas esperadas. Pode ser para um único serviço ou vários serviços. Adicione linhas a esse modelo para obter mais ofertas. A partir desse caso, subtraia qualquer devolução de produto ou desconto a ser controlado (eles devem ser exibidos como números negativos, por exemplo,-10). Abaixo das vendas líquidas, insira o Custo das Mercadorias Vendidas. Isso se refere ao valor monetizado do tempo gasto em um cliente específico.</w:t>
          </w:r>
        </w:sdtContent>
      </w:sdt>
    </w:p>
    <w:p w:rsidR="00026EAE" w:rsidRPr="006A795E" w:rsidRDefault="00E242D7" w:rsidP="00026EAE">
      <w:pPr>
        <w:pStyle w:val="Commarcadores"/>
        <w:rPr>
          <w:noProof/>
          <w:lang w:val="pt-BR"/>
        </w:rPr>
      </w:pPr>
      <w:sdt>
        <w:sdtPr>
          <w:rPr>
            <w:rStyle w:val="Negrito"/>
            <w:noProof/>
            <w:lang w:val="pt-BR"/>
          </w:rPr>
          <w:id w:val="1779448223"/>
          <w:placeholder>
            <w:docPart w:val="2D78C274CF10424A96D296FCC8CF57B3"/>
          </w:placeholder>
          <w:temporary/>
          <w:showingPlcHdr/>
          <w15:appearance w15:val="hidden"/>
        </w:sdtPr>
        <w:sdtContent>
          <w:r w:rsidR="008F704C" w:rsidRPr="006A795E">
            <w:rPr>
              <w:b/>
              <w:noProof/>
              <w:lang w:val="pt-BR" w:bidi="pt-BR"/>
            </w:rPr>
            <w:t>Etapa 3:</w:t>
          </w:r>
        </w:sdtContent>
      </w:sdt>
      <w:r w:rsidR="00026EAE" w:rsidRPr="006A795E">
        <w:rPr>
          <w:noProof/>
          <w:lang w:val="pt-BR" w:bidi="pt-BR"/>
        </w:rPr>
        <w:t xml:space="preserve"> </w:t>
      </w:r>
      <w:sdt>
        <w:sdtPr>
          <w:rPr>
            <w:noProof/>
            <w:lang w:val="pt-BR"/>
          </w:rPr>
          <w:id w:val="-379793944"/>
          <w:placeholder>
            <w:docPart w:val="FA850310F7FC482F8E0CE20FAB73891F"/>
          </w:placeholder>
          <w:temporary/>
          <w:showingPlcHdr/>
          <w15:appearance w15:val="hidden"/>
        </w:sdtPr>
        <w:sdtContent>
          <w:r w:rsidR="00A41799" w:rsidRPr="006A795E">
            <w:rPr>
              <w:noProof/>
              <w:lang w:val="pt-BR" w:bidi="pt-BR"/>
            </w:rPr>
            <w:t>Para cada mês, insira os salários estimados, recursos de marketing e outros itens que serão projetados.</w:t>
          </w:r>
        </w:sdtContent>
      </w:sdt>
    </w:p>
    <w:p w:rsidR="00BD0C60" w:rsidRPr="006A795E" w:rsidRDefault="00E242D7" w:rsidP="00D26769">
      <w:pPr>
        <w:pStyle w:val="Commarcadores"/>
        <w:rPr>
          <w:noProof/>
          <w:lang w:val="pt-BR"/>
        </w:rPr>
      </w:pPr>
      <w:sdt>
        <w:sdtPr>
          <w:rPr>
            <w:rStyle w:val="Negrito"/>
            <w:noProof/>
            <w:lang w:val="pt-BR"/>
          </w:rPr>
          <w:id w:val="-2115892813"/>
          <w:placeholder>
            <w:docPart w:val="ED16FA92A5DD4084B4CF6CCF69EAA105"/>
          </w:placeholder>
          <w:temporary/>
          <w:showingPlcHdr/>
          <w15:appearance w15:val="hidden"/>
        </w:sdtPr>
        <w:sdtContent>
          <w:r w:rsidR="008F704C" w:rsidRPr="006A795E">
            <w:rPr>
              <w:b/>
              <w:noProof/>
              <w:lang w:val="pt-BR" w:bidi="pt-BR"/>
            </w:rPr>
            <w:t>Etapa 4:</w:t>
          </w:r>
        </w:sdtContent>
      </w:sdt>
      <w:r w:rsidR="00026EAE" w:rsidRPr="006A795E">
        <w:rPr>
          <w:noProof/>
          <w:lang w:val="pt-BR" w:bidi="pt-BR"/>
        </w:rPr>
        <w:t xml:space="preserve"> </w:t>
      </w:r>
      <w:sdt>
        <w:sdtPr>
          <w:rPr>
            <w:noProof/>
            <w:lang w:val="pt-BR"/>
          </w:rPr>
          <w:id w:val="1427303924"/>
          <w:placeholder>
            <w:docPart w:val="70E8354C95784B6B9571B72375937FF3"/>
          </w:placeholder>
          <w:temporary/>
          <w:showingPlcHdr/>
          <w15:appearance w15:val="hidden"/>
        </w:sdtPr>
        <w:sdtContent>
          <w:r w:rsidR="00A41799" w:rsidRPr="006A795E">
            <w:rPr>
              <w:noProof/>
              <w:lang w:val="pt-BR" w:bidi="pt-BR"/>
            </w:rPr>
            <w:t>Depois de inserir todos os custos, examine os itens individuais e o valor total para ver onde as projeções podem ser ajustadas ou mova algo para o futuro, quando tiver mais receita. O objetivo é obter lucratividade e fluxo de caixa positivo o mais rápido possível.</w:t>
          </w:r>
        </w:sdtContent>
      </w:sdt>
    </w:p>
    <w:sectPr w:rsidR="00BD0C60" w:rsidRPr="006A795E" w:rsidSect="006A795E">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0FE" w:rsidRDefault="002130FE" w:rsidP="005A20E2">
      <w:r>
        <w:separator/>
      </w:r>
    </w:p>
    <w:p w:rsidR="002130FE" w:rsidRDefault="002130FE"/>
    <w:p w:rsidR="002130FE" w:rsidRDefault="002130FE" w:rsidP="009B4773"/>
    <w:p w:rsidR="002130FE" w:rsidRDefault="002130FE" w:rsidP="00513832"/>
  </w:endnote>
  <w:endnote w:type="continuationSeparator" w:id="0">
    <w:p w:rsidR="002130FE" w:rsidRDefault="002130FE" w:rsidP="005A20E2">
      <w:r>
        <w:continuationSeparator/>
      </w:r>
    </w:p>
    <w:p w:rsidR="002130FE" w:rsidRDefault="002130FE"/>
    <w:p w:rsidR="002130FE" w:rsidRDefault="002130FE" w:rsidP="009B4773"/>
    <w:p w:rsidR="002130FE" w:rsidRDefault="002130FE"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rsidR="00E242D7" w:rsidRDefault="00E242D7" w:rsidP="00F8411A">
            <w:pPr>
              <w:pStyle w:val="Rodap"/>
            </w:pP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lang w:val="pt-BR" w:bidi="pt-BR"/>
              </w:rPr>
              <w:t>1</w:t>
            </w:r>
            <w:r w:rsidRPr="002135FB">
              <w:rPr>
                <w:noProof/>
                <w:lang w:val="pt-BR" w:bidi="pt-B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lang w:val="pt-BR"/>
      </w:rPr>
      <w:id w:val="1605307862"/>
      <w:docPartObj>
        <w:docPartGallery w:val="Page Numbers (Bottom of Page)"/>
        <w:docPartUnique/>
      </w:docPartObj>
    </w:sdtPr>
    <w:sdtContent>
      <w:p w:rsidR="00E242D7" w:rsidRPr="001F5D23" w:rsidRDefault="00E242D7" w:rsidP="00D94688">
        <w:pPr>
          <w:pStyle w:val="Rodap"/>
          <w:jc w:val="right"/>
          <w:rPr>
            <w:noProof/>
            <w:lang w:val="pt-BR"/>
          </w:rPr>
        </w:pPr>
        <w:r w:rsidRPr="001F5D23">
          <w:rPr>
            <w:noProof/>
            <w:lang w:val="pt-BR" w:bidi="pt-BR"/>
          </w:rPr>
          <w:fldChar w:fldCharType="begin"/>
        </w:r>
        <w:r w:rsidRPr="001F5D23">
          <w:rPr>
            <w:noProof/>
            <w:lang w:val="pt-BR" w:bidi="pt-BR"/>
          </w:rPr>
          <w:instrText xml:space="preserve"> PAGE   \* MERGEFORMAT </w:instrText>
        </w:r>
        <w:r w:rsidRPr="001F5D23">
          <w:rPr>
            <w:noProof/>
            <w:lang w:val="pt-BR" w:bidi="pt-BR"/>
          </w:rPr>
          <w:fldChar w:fldCharType="separate"/>
        </w:r>
        <w:r w:rsidRPr="001F5D23">
          <w:rPr>
            <w:noProof/>
            <w:lang w:val="pt-BR" w:bidi="pt-BR"/>
          </w:rPr>
          <w:t>ii</w:t>
        </w:r>
        <w:r w:rsidRPr="001F5D23">
          <w:rPr>
            <w:noProof/>
            <w:lang w:val="pt-BR" w:bidi="pt-B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2D7" w:rsidRPr="00F8411A" w:rsidRDefault="00E242D7" w:rsidP="00F8411A">
    <w:pPr>
      <w:pStyle w:val="Rodap"/>
      <w:rPr>
        <w:noProof/>
      </w:rPr>
    </w:pPr>
    <w:r>
      <w:rPr>
        <w:noProof/>
        <w:lang w:val="pt-BR" w:bidi="pt-BR"/>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rsidR="00E242D7" w:rsidRPr="00096BE1" w:rsidRDefault="00E242D7" w:rsidP="00096BE1">
                          <w:pPr>
                            <w:rPr>
                              <w:rStyle w:val="Nmerodepgina"/>
                            </w:rPr>
                          </w:pPr>
                          <w:r w:rsidRPr="00096BE1">
                            <w:rPr>
                              <w:rStyle w:val="Nmerodepgina"/>
                              <w:lang w:val="pt-BR" w:bidi="pt-BR"/>
                            </w:rPr>
                            <w:fldChar w:fldCharType="begin"/>
                          </w:r>
                          <w:r w:rsidRPr="00096BE1">
                            <w:rPr>
                              <w:rStyle w:val="Nmerodepgina"/>
                              <w:lang w:val="pt-BR" w:bidi="pt-BR"/>
                            </w:rPr>
                            <w:instrText xml:space="preserve"> PAGE   \* MERGEFORMAT </w:instrText>
                          </w:r>
                          <w:r w:rsidRPr="00096BE1">
                            <w:rPr>
                              <w:rStyle w:val="Nmerodepgina"/>
                              <w:lang w:val="pt-BR" w:bidi="pt-BR"/>
                            </w:rPr>
                            <w:fldChar w:fldCharType="separate"/>
                          </w:r>
                          <w:r>
                            <w:rPr>
                              <w:rStyle w:val="Nmerodepgina"/>
                              <w:noProof/>
                              <w:lang w:val="pt-BR" w:bidi="pt-BR"/>
                            </w:rPr>
                            <w:t>11</w:t>
                          </w:r>
                          <w:r w:rsidRPr="00096BE1">
                            <w:rPr>
                              <w:rStyle w:val="Nmerodepgina"/>
                              <w:lang w:val="pt-BR" w:bidi="pt-B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" filled="f" stroked="f">
              <v:textbox inset="0,0,0,0">
                <w:txbxContent>
                  <w:p w:rsidR="00E242D7" w:rsidRPr="00096BE1" w:rsidRDefault="00E242D7" w:rsidP="00096BE1">
                    <w:pPr>
                      <w:rPr>
                        <w:rStyle w:val="Nmerodepgina"/>
                      </w:rPr>
                    </w:pPr>
                    <w:r w:rsidRPr="00096BE1">
                      <w:rPr>
                        <w:rStyle w:val="Nmerodepgina"/>
                        <w:lang w:val="pt-BR" w:bidi="pt-BR"/>
                      </w:rPr>
                      <w:fldChar w:fldCharType="begin"/>
                    </w:r>
                    <w:r w:rsidRPr="00096BE1">
                      <w:rPr>
                        <w:rStyle w:val="Nmerodepgina"/>
                        <w:lang w:val="pt-BR" w:bidi="pt-BR"/>
                      </w:rPr>
                      <w:instrText xml:space="preserve"> PAGE   \* MERGEFORMAT </w:instrText>
                    </w:r>
                    <w:r w:rsidRPr="00096BE1">
                      <w:rPr>
                        <w:rStyle w:val="Nmerodepgina"/>
                        <w:lang w:val="pt-BR" w:bidi="pt-BR"/>
                      </w:rPr>
                      <w:fldChar w:fldCharType="separate"/>
                    </w:r>
                    <w:r>
                      <w:rPr>
                        <w:rStyle w:val="Nmerodepgina"/>
                        <w:noProof/>
                        <w:lang w:val="pt-BR" w:bidi="pt-BR"/>
                      </w:rPr>
                      <w:t>11</w:t>
                    </w:r>
                    <w:r w:rsidRPr="00096BE1">
                      <w:rPr>
                        <w:rStyle w:val="Nmerodepgina"/>
                        <w:lang w:val="pt-BR" w:bidi="pt-BR"/>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rsidR="00E242D7" w:rsidRDefault="00E242D7" w:rsidP="00F8411A">
            <w:pPr>
              <w:pStyle w:val="Rodap"/>
            </w:pPr>
            <w:r w:rsidRPr="002135FB">
              <w:rPr>
                <w:lang w:val="pt-BR" w:bidi="pt-BR"/>
              </w:rPr>
              <w:t xml:space="preserve">24 de janeiro de 20XX                                                                                                                                                  </w:t>
            </w: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lang w:val="pt-BR" w:bidi="pt-BR"/>
              </w:rPr>
              <w:t>1</w:t>
            </w:r>
            <w:r w:rsidRPr="002135FB">
              <w:rPr>
                <w:noProof/>
                <w:lang w:val="pt-BR" w:bidi="pt-BR"/>
              </w:rPr>
              <w:fldChar w:fldCharType="end"/>
            </w:r>
          </w:p>
        </w:sdtContent>
      </w:sdt>
      <w:p w:rsidR="00E242D7" w:rsidRDefault="00E242D7" w:rsidP="00F8411A">
        <w:pPr>
          <w:pStyle w:val="Rodap"/>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rsidR="00E242D7" w:rsidRDefault="00E242D7" w:rsidP="00F8411A">
            <w:pPr>
              <w:pStyle w:val="Rodap"/>
            </w:pPr>
            <w:r w:rsidRPr="002135FB">
              <w:rPr>
                <w:lang w:val="pt-BR" w:bidi="pt-BR"/>
              </w:rPr>
              <w:t xml:space="preserve">24 de janeiro de 20XX                                                                                                                                                  </w:t>
            </w:r>
            <w:r w:rsidRPr="002135FB">
              <w:rPr>
                <w:lang w:val="pt-BR" w:bidi="pt-BR"/>
              </w:rPr>
              <w:fldChar w:fldCharType="begin"/>
            </w:r>
            <w:r w:rsidRPr="002135FB">
              <w:rPr>
                <w:lang w:val="pt-BR" w:bidi="pt-BR"/>
              </w:rPr>
              <w:instrText xml:space="preserve"> PAGE   \* MERGEFORMAT </w:instrText>
            </w:r>
            <w:r w:rsidRPr="002135FB">
              <w:rPr>
                <w:lang w:val="pt-BR" w:bidi="pt-BR"/>
              </w:rPr>
              <w:fldChar w:fldCharType="separate"/>
            </w:r>
            <w:r>
              <w:rPr>
                <w:lang w:val="pt-BR" w:bidi="pt-BR"/>
              </w:rPr>
              <w:t>1</w:t>
            </w:r>
            <w:r w:rsidRPr="002135FB">
              <w:rPr>
                <w:noProof/>
                <w:lang w:val="pt-BR" w:bidi="pt-BR"/>
              </w:rPr>
              <w:fldChar w:fldCharType="end"/>
            </w:r>
          </w:p>
        </w:sdtContent>
      </w:sdt>
      <w:p w:rsidR="00E242D7" w:rsidRDefault="00E242D7" w:rsidP="00F8411A">
        <w:pPr>
          <w:pStyle w:val="Rodap"/>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0FE" w:rsidRDefault="002130FE" w:rsidP="005A20E2">
      <w:r>
        <w:separator/>
      </w:r>
    </w:p>
    <w:p w:rsidR="002130FE" w:rsidRDefault="002130FE"/>
    <w:p w:rsidR="002130FE" w:rsidRDefault="002130FE" w:rsidP="009B4773"/>
    <w:p w:rsidR="002130FE" w:rsidRDefault="002130FE" w:rsidP="00513832"/>
  </w:footnote>
  <w:footnote w:type="continuationSeparator" w:id="0">
    <w:p w:rsidR="002130FE" w:rsidRDefault="002130FE" w:rsidP="005A20E2">
      <w:r>
        <w:continuationSeparator/>
      </w:r>
    </w:p>
    <w:p w:rsidR="002130FE" w:rsidRDefault="002130FE"/>
    <w:p w:rsidR="002130FE" w:rsidRDefault="002130FE" w:rsidP="009B4773"/>
    <w:p w:rsidR="002130FE" w:rsidRDefault="002130FE"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2D7" w:rsidRDefault="00E242D7" w:rsidP="005A20E2">
    <w:pPr>
      <w:pStyle w:val="Cabealho"/>
      <w:tabs>
        <w:tab w:val="clear" w:pos="9689"/>
        <w:tab w:val="right" w:pos="11057"/>
      </w:tabs>
      <w:ind w:left="-1134" w:right="-1085"/>
    </w:pPr>
    <w:r>
      <w:rPr>
        <w:noProof/>
        <w:lang w:val="pt-BR" w:bidi="pt-BR"/>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agem 7" descr="Duas mulher conversando sobre al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42D7" w:rsidRDefault="00E242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2D7" w:rsidRDefault="00E242D7">
    <w:r>
      <w:rPr>
        <w:noProof/>
        <w:lang w:val="pt-BR" w:bidi="pt-BR"/>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agem 8" descr="Grupo de pesso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2D7" w:rsidRDefault="00E242D7" w:rsidP="0003123C">
    <w:pPr>
      <w:pStyle w:val="Cabealho"/>
      <w:rPr>
        <w:noProof/>
      </w:rPr>
    </w:pPr>
    <w:r>
      <w:rPr>
        <w:rStyle w:val="nfaseSutil"/>
        <w:noProof/>
        <w:lang w:val="pt-BR" w:bidi="pt-BR"/>
      </w:rPr>
      <w:t xml:space="preserve"> </w:t>
    </w:r>
    <w:r>
      <w:rPr>
        <w:rFonts w:asciiTheme="majorHAnsi" w:hAnsiTheme="majorHAnsi"/>
        <w:b/>
        <w:noProof/>
        <w:color w:val="107082" w:themeColor="accent2"/>
        <w:sz w:val="28"/>
        <w:szCs w:val="28"/>
        <w:lang w:val="pt-BR" w:bidi="pt-BR"/>
      </w:rPr>
      <w:t>Gerais</w:t>
    </w:r>
    <w:r>
      <w:rPr>
        <w:rStyle w:val="nfase"/>
        <w:noProof/>
        <w:lang w:val="pt-BR" w:bidi="pt-BR"/>
      </w:rPr>
      <w:br/>
      <w:t>Plano de negócios</w:t>
    </w:r>
    <w:r>
      <w:rPr>
        <w:noProof/>
        <w:lang w:val="pt-BR" w:bidi="pt-BR"/>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E242D7" w:rsidRDefault="00E242D7"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Caixa de texto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" fillcolor="#3e8d9c [2414]" stroked="f">
              <v:fill opacity="9766f"/>
              <v:textbox inset="20mm,8mm">
                <w:txbxContent>
                  <w:p w:rsidR="00E242D7" w:rsidRDefault="00E242D7"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2D7" w:rsidRDefault="00E242D7" w:rsidP="0003123C">
    <w:pPr>
      <w:pStyle w:val="Cabealho"/>
    </w:pPr>
    <w:r>
      <w:rPr>
        <w:rStyle w:val="nfaseSutil"/>
        <w:lang w:val="pt-BR" w:bidi="pt-BR"/>
      </w:rPr>
      <w:t xml:space="preserve"> </w:t>
    </w:r>
    <w:r>
      <w:rPr>
        <w:rStyle w:val="nfaseSutil"/>
        <w:lang w:val="pt-BR" w:bidi="pt-BR"/>
      </w:rPr>
      <w:br/>
    </w:r>
    <w:r>
      <w:rPr>
        <w:noProof/>
        <w:lang w:val="pt-BR" w:bidi="pt-BR"/>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rsidR="00E242D7" w:rsidRDefault="00E242D7"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" fillcolor="#f0cda1 [3204]" stroked="f">
              <v:fill opacity="32896f"/>
              <v:textbox inset="20mm,8mm">
                <w:txbxContent>
                  <w:p w:rsidR="00E242D7" w:rsidRDefault="00E242D7"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2D7" w:rsidRDefault="00E242D7" w:rsidP="0003123C">
    <w:pPr>
      <w:pStyle w:val="Cabealho"/>
      <w:rPr>
        <w:noProof/>
      </w:rPr>
    </w:pPr>
    <w:r>
      <w:rPr>
        <w:rStyle w:val="nfaseSutil"/>
        <w:noProof/>
        <w:lang w:val="pt-BR" w:bidi="pt-BR"/>
      </w:rPr>
      <w:t xml:space="preserve"> </w:t>
    </w:r>
    <w:r>
      <w:rPr>
        <w:rFonts w:asciiTheme="majorHAnsi" w:hAnsiTheme="majorHAnsi"/>
        <w:b/>
        <w:noProof/>
        <w:color w:val="107082" w:themeColor="accent2"/>
        <w:sz w:val="28"/>
        <w:szCs w:val="28"/>
        <w:lang w:val="pt-BR" w:bidi="pt-BR"/>
      </w:rPr>
      <w:t>Gerais</w:t>
    </w:r>
    <w:r>
      <w:rPr>
        <w:rStyle w:val="nfase"/>
        <w:noProof/>
        <w:lang w:val="pt-BR" w:bidi="pt-BR"/>
      </w:rPr>
      <w:br/>
      <w:t>Plano de negócios</w:t>
    </w:r>
    <w:r>
      <w:rPr>
        <w:noProof/>
        <w:lang w:val="pt-BR" w:bidi="pt-BR"/>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E242D7" w:rsidRPr="001F5D23" w:rsidRDefault="00E242D7" w:rsidP="0003123C">
                          <w:pPr>
                            <w:rPr>
                              <w:noProof/>
                              <w:lang w:val="pt-BR"/>
                            </w:rPr>
                          </w:pPr>
                        </w:p>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" fillcolor="#3e8d9c [2414]" stroked="f">
              <v:fill opacity="9766f"/>
              <v:textbox inset="20mm,8mm">
                <w:txbxContent>
                  <w:p w:rsidR="00E242D7" w:rsidRPr="001F5D23" w:rsidRDefault="00E242D7" w:rsidP="0003123C">
                    <w:pPr>
                      <w:rPr>
                        <w:noProof/>
                        <w:lang w:val="pt-BR"/>
                      </w:rPr>
                    </w:pPr>
                  </w:p>
                </w:txbxContent>
              </v:textbox>
              <w10:wrap anchorx="page" anchory="page"/>
            </v:shape>
          </w:pict>
        </mc:Fallback>
      </mc:AlternateContent>
    </w:r>
  </w:p>
  <w:p w:rsidR="00E242D7" w:rsidRDefault="00E242D7" w:rsidP="005A20E2">
    <w:pPr>
      <w:pStyle w:val="Cabealho"/>
      <w:tabs>
        <w:tab w:val="clear" w:pos="9689"/>
        <w:tab w:val="right" w:pos="11057"/>
      </w:tabs>
      <w:ind w:left="-1134" w:right="-1085"/>
      <w:rPr>
        <w:noProo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2D7" w:rsidRDefault="00E242D7" w:rsidP="0003123C">
    <w:pPr>
      <w:pStyle w:val="Cabealho"/>
      <w:rPr>
        <w:noProof/>
      </w:rPr>
    </w:pPr>
    <w:r>
      <w:rPr>
        <w:rStyle w:val="nfaseSutil"/>
        <w:noProof/>
        <w:lang w:val="pt-BR" w:bidi="pt-BR"/>
      </w:rPr>
      <w:t xml:space="preserve"> </w:t>
    </w:r>
    <w:r>
      <w:rPr>
        <w:rFonts w:asciiTheme="majorHAnsi" w:hAnsiTheme="majorHAnsi"/>
        <w:b/>
        <w:noProof/>
        <w:color w:val="107082" w:themeColor="accent2"/>
        <w:sz w:val="28"/>
        <w:szCs w:val="28"/>
        <w:lang w:val="pt-BR" w:bidi="pt-BR"/>
      </w:rPr>
      <w:t>Gerais</w:t>
    </w:r>
    <w:r>
      <w:rPr>
        <w:rStyle w:val="nfase"/>
        <w:noProof/>
        <w:lang w:val="pt-BR" w:bidi="pt-BR"/>
      </w:rPr>
      <w:br/>
      <w:t>Plano de negócios</w:t>
    </w:r>
    <w:r>
      <w:rPr>
        <w:noProof/>
        <w:lang w:val="pt-BR" w:bidi="pt-BR"/>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Caixa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E242D7" w:rsidRDefault="00E242D7"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" fillcolor="#3e8d9c [2414]" stroked="f">
              <v:fill opacity="9766f"/>
              <v:textbox inset="20mm,8mm">
                <w:txbxContent>
                  <w:p w:rsidR="00E242D7" w:rsidRDefault="00E242D7" w:rsidP="0003123C"/>
                </w:txbxContent>
              </v:textbox>
              <w10:wrap anchorx="page" anchory="page"/>
            </v:shape>
          </w:pict>
        </mc:Fallback>
      </mc:AlternateContent>
    </w:r>
  </w:p>
  <w:p w:rsidR="00E242D7" w:rsidRDefault="00E242D7" w:rsidP="005A20E2">
    <w:pPr>
      <w:pStyle w:val="Cabealho"/>
      <w:tabs>
        <w:tab w:val="clear" w:pos="9689"/>
        <w:tab w:val="right" w:pos="11057"/>
      </w:tabs>
      <w:ind w:left="-1134" w:right="-1085"/>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Commarcador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Marcador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Marcador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Commarcador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Marcador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Marcador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Numerada"/>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2D7"/>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118F"/>
    <w:rsid w:val="00096BE1"/>
    <w:rsid w:val="000A649E"/>
    <w:rsid w:val="000A7626"/>
    <w:rsid w:val="000B1B5F"/>
    <w:rsid w:val="000B5DA2"/>
    <w:rsid w:val="000B6224"/>
    <w:rsid w:val="000C1C28"/>
    <w:rsid w:val="000C5872"/>
    <w:rsid w:val="000E0979"/>
    <w:rsid w:val="000E1544"/>
    <w:rsid w:val="000E2844"/>
    <w:rsid w:val="00100314"/>
    <w:rsid w:val="001155CE"/>
    <w:rsid w:val="001225D9"/>
    <w:rsid w:val="00124370"/>
    <w:rsid w:val="00160392"/>
    <w:rsid w:val="001622D1"/>
    <w:rsid w:val="00176D59"/>
    <w:rsid w:val="001A5429"/>
    <w:rsid w:val="001D1C22"/>
    <w:rsid w:val="001D59C9"/>
    <w:rsid w:val="001E11F1"/>
    <w:rsid w:val="001E1E58"/>
    <w:rsid w:val="001F5D23"/>
    <w:rsid w:val="00206719"/>
    <w:rsid w:val="002130FE"/>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B7B23"/>
    <w:rsid w:val="003D59A7"/>
    <w:rsid w:val="003E78A7"/>
    <w:rsid w:val="003F0714"/>
    <w:rsid w:val="003F13B0"/>
    <w:rsid w:val="003F5F4A"/>
    <w:rsid w:val="003F6839"/>
    <w:rsid w:val="004020D0"/>
    <w:rsid w:val="00403423"/>
    <w:rsid w:val="00423C21"/>
    <w:rsid w:val="004262DD"/>
    <w:rsid w:val="0042646F"/>
    <w:rsid w:val="00435096"/>
    <w:rsid w:val="004411FB"/>
    <w:rsid w:val="00443212"/>
    <w:rsid w:val="00493EC0"/>
    <w:rsid w:val="00495909"/>
    <w:rsid w:val="004B5251"/>
    <w:rsid w:val="004B5779"/>
    <w:rsid w:val="004B5ED9"/>
    <w:rsid w:val="004C7B3E"/>
    <w:rsid w:val="004D2C93"/>
    <w:rsid w:val="004E67B3"/>
    <w:rsid w:val="004F6B25"/>
    <w:rsid w:val="00513832"/>
    <w:rsid w:val="00526C37"/>
    <w:rsid w:val="00533047"/>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41E9"/>
    <w:rsid w:val="00695777"/>
    <w:rsid w:val="006A359E"/>
    <w:rsid w:val="006A795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559"/>
    <w:rsid w:val="00817F8C"/>
    <w:rsid w:val="00826CE8"/>
    <w:rsid w:val="0083428B"/>
    <w:rsid w:val="00835D3E"/>
    <w:rsid w:val="008422E6"/>
    <w:rsid w:val="00863B11"/>
    <w:rsid w:val="00876F99"/>
    <w:rsid w:val="0088178C"/>
    <w:rsid w:val="008820B3"/>
    <w:rsid w:val="00886169"/>
    <w:rsid w:val="0089181A"/>
    <w:rsid w:val="00894415"/>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092C"/>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17EE"/>
    <w:rsid w:val="00C65564"/>
    <w:rsid w:val="00CA61D8"/>
    <w:rsid w:val="00CC2DA1"/>
    <w:rsid w:val="00CD1D98"/>
    <w:rsid w:val="00CF0586"/>
    <w:rsid w:val="00CF1267"/>
    <w:rsid w:val="00D02465"/>
    <w:rsid w:val="00D13200"/>
    <w:rsid w:val="00D24B3C"/>
    <w:rsid w:val="00D26769"/>
    <w:rsid w:val="00D27AF8"/>
    <w:rsid w:val="00D33152"/>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242D7"/>
    <w:rsid w:val="00E31650"/>
    <w:rsid w:val="00E35169"/>
    <w:rsid w:val="00E53724"/>
    <w:rsid w:val="00E552C8"/>
    <w:rsid w:val="00E74578"/>
    <w:rsid w:val="00E75006"/>
    <w:rsid w:val="00E84350"/>
    <w:rsid w:val="00E85863"/>
    <w:rsid w:val="00E862EA"/>
    <w:rsid w:val="00E91AE4"/>
    <w:rsid w:val="00EA0789"/>
    <w:rsid w:val="00EA431D"/>
    <w:rsid w:val="00EB35A3"/>
    <w:rsid w:val="00EC4BCD"/>
    <w:rsid w:val="00ED54F1"/>
    <w:rsid w:val="00EE3F75"/>
    <w:rsid w:val="00F24CB9"/>
    <w:rsid w:val="00F33F5E"/>
    <w:rsid w:val="00F379BC"/>
    <w:rsid w:val="00F60840"/>
    <w:rsid w:val="00F75B86"/>
    <w:rsid w:val="00F77933"/>
    <w:rsid w:val="00F8411A"/>
    <w:rsid w:val="00FC1405"/>
    <w:rsid w:val="00FE6442"/>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B25"/>
    <w:pPr>
      <w:spacing w:before="120" w:after="120" w:line="288" w:lineRule="auto"/>
    </w:pPr>
    <w:rPr>
      <w:color w:val="595959" w:themeColor="text1" w:themeTint="A6"/>
      <w:sz w:val="23"/>
    </w:rPr>
  </w:style>
  <w:style w:type="paragraph" w:styleId="Ttulo1">
    <w:name w:val="heading 1"/>
    <w:basedOn w:val="Normal"/>
    <w:next w:val="Normal"/>
    <w:link w:val="Ttulo1Char"/>
    <w:uiPriority w:val="9"/>
    <w:qFormat/>
    <w:rsid w:val="004F6B2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tulo2">
    <w:name w:val="heading 2"/>
    <w:basedOn w:val="Normal"/>
    <w:next w:val="Normal"/>
    <w:link w:val="Ttulo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tulo4">
    <w:name w:val="heading 4"/>
    <w:basedOn w:val="Normal"/>
    <w:next w:val="Normal"/>
    <w:link w:val="Ttulo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A20E2"/>
    <w:pPr>
      <w:tabs>
        <w:tab w:val="center" w:pos="4844"/>
        <w:tab w:val="right" w:pos="9689"/>
      </w:tabs>
      <w:spacing w:after="0"/>
    </w:pPr>
  </w:style>
  <w:style w:type="character" w:customStyle="1" w:styleId="CabealhoChar">
    <w:name w:val="Cabeçalho Char"/>
    <w:basedOn w:val="Fontepargpadro"/>
    <w:link w:val="Cabealho"/>
    <w:uiPriority w:val="99"/>
    <w:rsid w:val="00347AF5"/>
    <w:rPr>
      <w:color w:val="595959" w:themeColor="text1" w:themeTint="A6"/>
      <w:sz w:val="24"/>
    </w:rPr>
  </w:style>
  <w:style w:type="paragraph" w:styleId="Rodap">
    <w:name w:val="footer"/>
    <w:basedOn w:val="Normal"/>
    <w:link w:val="RodapChar"/>
    <w:uiPriority w:val="99"/>
    <w:rsid w:val="008E3A18"/>
    <w:pPr>
      <w:pBdr>
        <w:top w:val="single" w:sz="8" w:space="1" w:color="64B2C1" w:themeColor="background2"/>
      </w:pBdr>
      <w:spacing w:after="0" w:line="240" w:lineRule="auto"/>
    </w:pPr>
    <w:rPr>
      <w:sz w:val="18"/>
    </w:rPr>
  </w:style>
  <w:style w:type="character" w:customStyle="1" w:styleId="RodapChar">
    <w:name w:val="Rodapé Char"/>
    <w:basedOn w:val="Fontepargpadro"/>
    <w:link w:val="Rodap"/>
    <w:uiPriority w:val="99"/>
    <w:rsid w:val="008E3A18"/>
    <w:rPr>
      <w:color w:val="595959" w:themeColor="text1" w:themeTint="A6"/>
      <w:sz w:val="18"/>
    </w:rPr>
  </w:style>
  <w:style w:type="character" w:styleId="TextodoEspaoReservado">
    <w:name w:val="Placeholder Text"/>
    <w:basedOn w:val="Fontepargpadro"/>
    <w:uiPriority w:val="99"/>
    <w:semiHidden/>
    <w:rsid w:val="005A20E2"/>
    <w:rPr>
      <w:color w:val="808080"/>
    </w:rPr>
  </w:style>
  <w:style w:type="paragraph" w:styleId="Ttulo">
    <w:name w:val="Title"/>
    <w:basedOn w:val="Normal"/>
    <w:next w:val="Normal"/>
    <w:link w:val="Ttulo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tuloChar">
    <w:name w:val="Título Char"/>
    <w:basedOn w:val="Fontepargpadro"/>
    <w:link w:val="Ttulo"/>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tulo">
    <w:name w:val="Subtitle"/>
    <w:basedOn w:val="Normal"/>
    <w:next w:val="Normal"/>
    <w:link w:val="Subttulo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tuloChar">
    <w:name w:val="Subtítulo Char"/>
    <w:basedOn w:val="Fontepargpadro"/>
    <w:link w:val="Subttulo"/>
    <w:uiPriority w:val="11"/>
    <w:rsid w:val="00D83966"/>
    <w:rPr>
      <w:rFonts w:eastAsiaTheme="minorEastAsia"/>
      <w:b/>
      <w:i/>
      <w:color w:val="107082" w:themeColor="accent2"/>
      <w:spacing w:val="15"/>
      <w:sz w:val="48"/>
    </w:rPr>
  </w:style>
  <w:style w:type="character" w:customStyle="1" w:styleId="Ttulo1Char">
    <w:name w:val="Título 1 Char"/>
    <w:basedOn w:val="Fontepargpadro"/>
    <w:link w:val="Ttulo1"/>
    <w:uiPriority w:val="9"/>
    <w:rsid w:val="004F6B25"/>
    <w:rPr>
      <w:rFonts w:asciiTheme="majorHAnsi" w:eastAsiaTheme="majorEastAsia" w:hAnsiTheme="majorHAnsi" w:cstheme="majorBidi"/>
      <w:b/>
      <w:caps/>
      <w:color w:val="107082" w:themeColor="accent2"/>
      <w:sz w:val="44"/>
      <w:szCs w:val="32"/>
    </w:rPr>
  </w:style>
  <w:style w:type="paragraph" w:customStyle="1" w:styleId="Padro">
    <w:name w:val="Padrão"/>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grafodaLista">
    <w:name w:val="List Paragraph"/>
    <w:basedOn w:val="Normal"/>
    <w:uiPriority w:val="34"/>
    <w:semiHidden/>
    <w:qFormat/>
    <w:rsid w:val="005D2146"/>
    <w:pPr>
      <w:ind w:left="720"/>
      <w:contextualSpacing/>
    </w:pPr>
  </w:style>
  <w:style w:type="character" w:styleId="nfaseSutil">
    <w:name w:val="Subtle Emphasis"/>
    <w:uiPriority w:val="19"/>
    <w:qFormat/>
    <w:rsid w:val="00E85863"/>
    <w:rPr>
      <w:rFonts w:asciiTheme="majorHAnsi" w:hAnsiTheme="majorHAnsi"/>
      <w:b/>
      <w:i w:val="0"/>
      <w:color w:val="107082" w:themeColor="accent2"/>
      <w:sz w:val="28"/>
    </w:rPr>
  </w:style>
  <w:style w:type="character" w:styleId="nfase">
    <w:name w:val="Emphasis"/>
    <w:uiPriority w:val="20"/>
    <w:qFormat/>
    <w:rsid w:val="007D2C96"/>
    <w:rPr>
      <w:rFonts w:cstheme="minorHAnsi"/>
      <w:i/>
      <w:color w:val="262626" w:themeColor="text1" w:themeTint="D9"/>
    </w:rPr>
  </w:style>
  <w:style w:type="character" w:styleId="nfaseIntensa">
    <w:name w:val="Intense Emphasis"/>
    <w:uiPriority w:val="21"/>
    <w:semiHidden/>
    <w:qFormat/>
    <w:rsid w:val="00AE0241"/>
    <w:rPr>
      <w:color w:val="595959" w:themeColor="text1" w:themeTint="A6"/>
      <w:sz w:val="20"/>
    </w:rPr>
  </w:style>
  <w:style w:type="table" w:styleId="Tabelacomgrade">
    <w:name w:val="Table Grid"/>
    <w:basedOn w:val="Tabe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33047"/>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33047"/>
    <w:rPr>
      <w:rFonts w:ascii="Segoe UI" w:hAnsi="Segoe UI" w:cs="Segoe UI"/>
      <w:i/>
      <w:color w:val="595959" w:themeColor="text1" w:themeTint="A6"/>
      <w:sz w:val="18"/>
      <w:szCs w:val="18"/>
    </w:rPr>
  </w:style>
  <w:style w:type="character" w:customStyle="1" w:styleId="Ttulo2Char">
    <w:name w:val="Título 2 Char"/>
    <w:basedOn w:val="Fontepargpadro"/>
    <w:link w:val="Ttulo2"/>
    <w:uiPriority w:val="9"/>
    <w:rsid w:val="00664450"/>
    <w:rPr>
      <w:rFonts w:asciiTheme="majorHAnsi" w:hAnsiTheme="majorHAnsi"/>
      <w:b/>
      <w:color w:val="D17406" w:themeColor="accent5" w:themeShade="BF"/>
      <w:sz w:val="40"/>
      <w:szCs w:val="36"/>
    </w:rPr>
  </w:style>
  <w:style w:type="character" w:customStyle="1" w:styleId="Ttulo3Char">
    <w:name w:val="Título 3 Char"/>
    <w:basedOn w:val="Fontepargpadro"/>
    <w:link w:val="Ttulo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tulo4Char">
    <w:name w:val="Título 4 Char"/>
    <w:basedOn w:val="Fontepargpadro"/>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CabealhodoSumrio">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Sumrio1">
    <w:name w:val="toc 1"/>
    <w:basedOn w:val="Normal"/>
    <w:next w:val="Normal"/>
    <w:autoRedefine/>
    <w:uiPriority w:val="39"/>
    <w:rsid w:val="001E1E58"/>
    <w:pPr>
      <w:spacing w:after="100"/>
    </w:pPr>
  </w:style>
  <w:style w:type="character" w:styleId="Hyperlink">
    <w:name w:val="Hyperlink"/>
    <w:basedOn w:val="Fontepargpadro"/>
    <w:uiPriority w:val="99"/>
    <w:unhideWhenUsed/>
    <w:rsid w:val="001E1E58"/>
    <w:rPr>
      <w:color w:val="000000" w:themeColor="hyperlink"/>
      <w:u w:val="single"/>
    </w:rPr>
  </w:style>
  <w:style w:type="paragraph" w:styleId="Sumrio2">
    <w:name w:val="toc 2"/>
    <w:basedOn w:val="Normal"/>
    <w:next w:val="Normal"/>
    <w:autoRedefine/>
    <w:uiPriority w:val="39"/>
    <w:rsid w:val="00D94688"/>
    <w:pPr>
      <w:tabs>
        <w:tab w:val="right" w:leader="dot" w:pos="5256"/>
      </w:tabs>
      <w:spacing w:after="100"/>
      <w:ind w:left="360"/>
    </w:pPr>
  </w:style>
  <w:style w:type="character" w:styleId="Refdecomentrio">
    <w:name w:val="annotation reference"/>
    <w:basedOn w:val="Fontepargpadro"/>
    <w:uiPriority w:val="99"/>
    <w:semiHidden/>
    <w:unhideWhenUsed/>
    <w:rsid w:val="007C136F"/>
    <w:rPr>
      <w:sz w:val="16"/>
      <w:szCs w:val="16"/>
    </w:rPr>
  </w:style>
  <w:style w:type="paragraph" w:styleId="SemEspaamento">
    <w:name w:val="No Spacing"/>
    <w:uiPriority w:val="1"/>
    <w:semiHidden/>
    <w:qFormat/>
    <w:rsid w:val="009B35B5"/>
    <w:pPr>
      <w:spacing w:after="0" w:line="240" w:lineRule="auto"/>
    </w:pPr>
    <w:rPr>
      <w:i/>
      <w:color w:val="595959" w:themeColor="text1" w:themeTint="A6"/>
      <w:sz w:val="24"/>
    </w:rPr>
  </w:style>
  <w:style w:type="paragraph" w:styleId="Commarcadores">
    <w:name w:val="List Bullet"/>
    <w:basedOn w:val="Normal"/>
    <w:uiPriority w:val="99"/>
    <w:rsid w:val="00E74578"/>
    <w:pPr>
      <w:numPr>
        <w:numId w:val="16"/>
      </w:numPr>
      <w:spacing w:before="0" w:after="200" w:line="276" w:lineRule="auto"/>
      <w:ind w:left="340" w:hanging="340"/>
    </w:pPr>
    <w:rPr>
      <w:sz w:val="22"/>
    </w:rPr>
  </w:style>
  <w:style w:type="paragraph" w:styleId="Numerada">
    <w:name w:val="List Number"/>
    <w:basedOn w:val="Normal"/>
    <w:uiPriority w:val="99"/>
    <w:rsid w:val="0003123C"/>
    <w:pPr>
      <w:numPr>
        <w:numId w:val="32"/>
      </w:numPr>
      <w:spacing w:before="0" w:after="200" w:line="276" w:lineRule="auto"/>
      <w:ind w:left="340" w:hanging="340"/>
    </w:pPr>
  </w:style>
  <w:style w:type="character" w:styleId="Forte">
    <w:name w:val="Strong"/>
    <w:basedOn w:val="Fontepargpadro"/>
    <w:uiPriority w:val="22"/>
    <w:semiHidden/>
    <w:qFormat/>
    <w:rsid w:val="00BA31C4"/>
    <w:rPr>
      <w:b/>
      <w:bCs/>
    </w:rPr>
  </w:style>
  <w:style w:type="character" w:customStyle="1" w:styleId="Negrito">
    <w:name w:val="Negrito"/>
    <w:uiPriority w:val="1"/>
    <w:qFormat/>
    <w:rsid w:val="00BA31C4"/>
    <w:rPr>
      <w:b/>
      <w:bCs/>
    </w:rPr>
  </w:style>
  <w:style w:type="paragraph" w:styleId="Commarcadores2">
    <w:name w:val="List Bullet 2"/>
    <w:basedOn w:val="Normal"/>
    <w:uiPriority w:val="99"/>
    <w:rsid w:val="00D27AF8"/>
    <w:pPr>
      <w:numPr>
        <w:numId w:val="35"/>
      </w:numPr>
      <w:spacing w:before="0"/>
    </w:pPr>
  </w:style>
  <w:style w:type="paragraph" w:customStyle="1" w:styleId="Ttulodogrfico1">
    <w:name w:val="Título do gráfico 1"/>
    <w:basedOn w:val="Normal"/>
    <w:qFormat/>
    <w:rsid w:val="008965F6"/>
    <w:pPr>
      <w:spacing w:after="60" w:line="240" w:lineRule="auto"/>
    </w:pPr>
    <w:rPr>
      <w:b/>
      <w:color w:val="054854" w:themeColor="accent3"/>
    </w:rPr>
  </w:style>
  <w:style w:type="paragraph" w:customStyle="1" w:styleId="Ttulodogrfico2">
    <w:name w:val="Título do gráfico 2"/>
    <w:basedOn w:val="Normal"/>
    <w:qFormat/>
    <w:rsid w:val="00664450"/>
    <w:pPr>
      <w:spacing w:after="60" w:line="240" w:lineRule="auto"/>
    </w:pPr>
    <w:rPr>
      <w:b/>
      <w:color w:val="F99927" w:themeColor="accent5"/>
    </w:rPr>
  </w:style>
  <w:style w:type="paragraph" w:customStyle="1" w:styleId="Ttulodogrfico3">
    <w:name w:val="Título do gráfico 3"/>
    <w:basedOn w:val="Normal"/>
    <w:qFormat/>
    <w:rsid w:val="00664450"/>
    <w:pPr>
      <w:spacing w:after="60" w:line="240" w:lineRule="auto"/>
    </w:pPr>
    <w:rPr>
      <w:b/>
      <w:color w:val="EC7216" w:themeColor="accent6"/>
    </w:rPr>
  </w:style>
  <w:style w:type="paragraph" w:customStyle="1" w:styleId="Ttulodogrfico4">
    <w:name w:val="Título do gráfico 4"/>
    <w:basedOn w:val="Normal"/>
    <w:qFormat/>
    <w:rsid w:val="008965F6"/>
    <w:pPr>
      <w:spacing w:after="60" w:line="240" w:lineRule="auto"/>
    </w:pPr>
    <w:rPr>
      <w:b/>
      <w:color w:val="107082" w:themeColor="accent2"/>
    </w:rPr>
  </w:style>
  <w:style w:type="paragraph" w:customStyle="1" w:styleId="Marcadordegrfico">
    <w:name w:val="Marcador de gráfico"/>
    <w:basedOn w:val="Normal"/>
    <w:qFormat/>
    <w:rsid w:val="008965F6"/>
    <w:pPr>
      <w:numPr>
        <w:numId w:val="28"/>
      </w:numPr>
      <w:spacing w:before="0" w:after="0" w:line="216" w:lineRule="auto"/>
      <w:ind w:left="284" w:hanging="284"/>
    </w:pPr>
    <w:rPr>
      <w:sz w:val="20"/>
    </w:rPr>
  </w:style>
  <w:style w:type="paragraph" w:customStyle="1" w:styleId="Marcadordegrfico2">
    <w:name w:val="Marcador de gráfico 2"/>
    <w:basedOn w:val="Normal"/>
    <w:qFormat/>
    <w:rsid w:val="008965F6"/>
    <w:pPr>
      <w:numPr>
        <w:numId w:val="30"/>
      </w:numPr>
      <w:spacing w:before="0" w:after="0" w:line="216" w:lineRule="auto"/>
      <w:ind w:left="284" w:hanging="284"/>
    </w:pPr>
    <w:rPr>
      <w:sz w:val="20"/>
    </w:rPr>
  </w:style>
  <w:style w:type="paragraph" w:customStyle="1" w:styleId="Marcadordegrfico3">
    <w:name w:val="Marcador de gráfico 3"/>
    <w:basedOn w:val="Normal"/>
    <w:qFormat/>
    <w:rsid w:val="008965F6"/>
    <w:pPr>
      <w:numPr>
        <w:numId w:val="29"/>
      </w:numPr>
      <w:spacing w:before="0" w:after="0" w:line="216" w:lineRule="auto"/>
      <w:ind w:left="284" w:hanging="284"/>
    </w:pPr>
    <w:rPr>
      <w:sz w:val="20"/>
    </w:rPr>
  </w:style>
  <w:style w:type="paragraph" w:customStyle="1" w:styleId="Marcadordegrfico4">
    <w:name w:val="Marcador de gráfico 4"/>
    <w:basedOn w:val="Normal"/>
    <w:qFormat/>
    <w:rsid w:val="008965F6"/>
    <w:pPr>
      <w:numPr>
        <w:numId w:val="31"/>
      </w:numPr>
      <w:spacing w:before="0" w:after="0" w:line="240" w:lineRule="auto"/>
      <w:ind w:left="284" w:hanging="284"/>
    </w:pPr>
    <w:rPr>
      <w:sz w:val="20"/>
    </w:rPr>
  </w:style>
  <w:style w:type="paragraph" w:customStyle="1" w:styleId="Textodetabelagrande">
    <w:name w:val="Texto de tabela grande"/>
    <w:basedOn w:val="Normal"/>
    <w:qFormat/>
    <w:rsid w:val="009D092C"/>
    <w:pPr>
      <w:spacing w:before="0" w:after="0" w:line="240" w:lineRule="auto"/>
    </w:pPr>
    <w:rPr>
      <w:color w:val="0D0D0D" w:themeColor="text1" w:themeTint="F2"/>
      <w:sz w:val="15"/>
    </w:rPr>
  </w:style>
  <w:style w:type="paragraph" w:customStyle="1" w:styleId="TtulosdaTabela">
    <w:name w:val="Títulos da Tabela"/>
    <w:basedOn w:val="Normal"/>
    <w:qFormat/>
    <w:rsid w:val="0009118F"/>
    <w:pPr>
      <w:spacing w:before="0" w:after="0" w:line="216" w:lineRule="auto"/>
      <w:ind w:left="85"/>
    </w:pPr>
    <w:rPr>
      <w:b/>
      <w:caps/>
      <w:color w:val="FFFFFF" w:themeColor="background1"/>
      <w:sz w:val="15"/>
      <w:szCs w:val="18"/>
    </w:rPr>
  </w:style>
  <w:style w:type="character" w:styleId="Nmerodepgina">
    <w:name w:val="page number"/>
    <w:basedOn w:val="Fontepargpadro"/>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rio\AppData\Roaming\Microsoft\Templates\Plano%20comercial%20de%20servi&#231;os%20profissionai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PPOA</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Pontos fracos</c:v>
                </c:pt>
                <c:pt idx="1">
                  <c:v>Ameaças</c:v>
                </c:pt>
                <c:pt idx="2">
                  <c:v>Oportunidades</c:v>
                </c:pt>
                <c:pt idx="3">
                  <c:v>Pontos fortes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D98C635ABF4DB3ACBDEAF9C5182140"/>
        <w:category>
          <w:name w:val="Geral"/>
          <w:gallery w:val="placeholder"/>
        </w:category>
        <w:types>
          <w:type w:val="bbPlcHdr"/>
        </w:types>
        <w:behaviors>
          <w:behavior w:val="content"/>
        </w:behaviors>
        <w:guid w:val="{FE54B21D-B430-4E18-BD3C-6813CB875602}"/>
      </w:docPartPr>
      <w:docPartBody>
        <w:p w:rsidR="00000000" w:rsidRDefault="009A66FC">
          <w:pPr>
            <w:pStyle w:val="A7D98C635ABF4DB3ACBDEAF9C5182140"/>
          </w:pPr>
          <w:r w:rsidRPr="006A795E">
            <w:rPr>
              <w:noProof/>
              <w:lang w:bidi="pt-BR"/>
            </w:rPr>
            <w:t>PROFISSIONAL</w:t>
          </w:r>
        </w:p>
      </w:docPartBody>
    </w:docPart>
    <w:docPart>
      <w:docPartPr>
        <w:name w:val="58FF5F2E18844598B67753616849F678"/>
        <w:category>
          <w:name w:val="Geral"/>
          <w:gallery w:val="placeholder"/>
        </w:category>
        <w:types>
          <w:type w:val="bbPlcHdr"/>
        </w:types>
        <w:behaviors>
          <w:behavior w:val="content"/>
        </w:behaviors>
        <w:guid w:val="{DFFFE764-BDF8-4F5B-95C5-E0D4659D8AFF}"/>
      </w:docPartPr>
      <w:docPartBody>
        <w:p w:rsidR="00000000" w:rsidRDefault="009A66FC">
          <w:pPr>
            <w:pStyle w:val="58FF5F2E18844598B67753616849F678"/>
          </w:pPr>
          <w:r w:rsidRPr="006A795E">
            <w:rPr>
              <w:noProof/>
              <w:lang w:bidi="pt-BR"/>
            </w:rPr>
            <w:t>Introdução</w:t>
          </w:r>
        </w:p>
      </w:docPartBody>
    </w:docPart>
    <w:docPart>
      <w:docPartPr>
        <w:name w:val="E94371FB451B44A59AA5880517289525"/>
        <w:category>
          <w:name w:val="Geral"/>
          <w:gallery w:val="placeholder"/>
        </w:category>
        <w:types>
          <w:type w:val="bbPlcHdr"/>
        </w:types>
        <w:behaviors>
          <w:behavior w:val="content"/>
        </w:behaviors>
        <w:guid w:val="{AB828A8A-1DEA-430A-A96C-255360E24F64}"/>
      </w:docPartPr>
      <w:docPartBody>
        <w:p w:rsidR="00000000" w:rsidRDefault="009A66FC">
          <w:pPr>
            <w:pStyle w:val="E94371FB451B44A59AA5880517289525"/>
          </w:pPr>
          <w:r w:rsidRPr="006A795E">
            <w:rPr>
              <w:noProof/>
              <w:lang w:bidi="pt-BR"/>
            </w:rPr>
            <w:t>Criar um extenso plano de negócios é desnecessário para a maioria das empresas começarem. No entanto, criar um pequeno plano de negócios oferece vários benefícios que superam em muito o investimento de tempo:</w:t>
          </w:r>
        </w:p>
      </w:docPartBody>
    </w:docPart>
    <w:docPart>
      <w:docPartPr>
        <w:name w:val="E31E2B4196AF4DD09BA942DC5D405BB9"/>
        <w:category>
          <w:name w:val="Geral"/>
          <w:gallery w:val="placeholder"/>
        </w:category>
        <w:types>
          <w:type w:val="bbPlcHdr"/>
        </w:types>
        <w:behaviors>
          <w:behavior w:val="content"/>
        </w:behaviors>
        <w:guid w:val="{6A065D2D-3B7A-4FAC-BD1B-AD984A6CE972}"/>
      </w:docPartPr>
      <w:docPartBody>
        <w:p w:rsidR="00FF4E69" w:rsidRPr="006A795E" w:rsidRDefault="009A66FC" w:rsidP="009A66FC">
          <w:pPr>
            <w:pStyle w:val="Commarcadores"/>
            <w:rPr>
              <w:noProof/>
              <w:lang w:val="pt-BR"/>
            </w:rPr>
          </w:pPr>
          <w:r w:rsidRPr="006A795E">
            <w:rPr>
              <w:noProof/>
              <w:lang w:val="pt-BR" w:bidi="pt-BR"/>
            </w:rPr>
            <w:t xml:space="preserve">O processo de </w:t>
          </w:r>
          <w:r w:rsidRPr="006A795E">
            <w:rPr>
              <w:noProof/>
              <w:lang w:val="pt-BR" w:bidi="pt-BR"/>
            </w:rPr>
            <w:t xml:space="preserve">pensar e </w:t>
          </w:r>
          <w:r w:rsidRPr="006A795E">
            <w:rPr>
              <w:noProof/>
              <w:lang w:val="pt-BR" w:bidi="pt-BR"/>
            </w:rPr>
            <w:t>escrever o plano fornece clareza ao negócio.</w:t>
          </w:r>
        </w:p>
        <w:p w:rsidR="009A66FC" w:rsidRPr="006A795E" w:rsidRDefault="009A66FC" w:rsidP="009A66FC">
          <w:pPr>
            <w:pStyle w:val="Commarcadores"/>
            <w:rPr>
              <w:noProof/>
              <w:lang w:val="pt-BR"/>
            </w:rPr>
          </w:pPr>
          <w:r w:rsidRPr="006A795E">
            <w:rPr>
              <w:noProof/>
              <w:lang w:val="pt-BR" w:bidi="pt-BR"/>
            </w:rPr>
            <w:t>Se for necessário um investimento de fontes externas, os investidores vão querer ver um plano que demonstre um sólido conhecimento e visão para o seu negócio.</w:t>
          </w:r>
        </w:p>
        <w:p w:rsidR="009A66FC" w:rsidRPr="006A795E" w:rsidRDefault="009A66FC" w:rsidP="009A66FC">
          <w:pPr>
            <w:pStyle w:val="Commarcadores"/>
            <w:rPr>
              <w:noProof/>
              <w:lang w:val="pt-BR"/>
            </w:rPr>
          </w:pPr>
          <w:r w:rsidRPr="006A795E">
            <w:rPr>
              <w:noProof/>
              <w:lang w:val="pt-BR" w:bidi="pt-BR"/>
            </w:rPr>
            <w:t>O plano ajudará a priorizar as tarefas mais importantes.</w:t>
          </w:r>
        </w:p>
        <w:p w:rsidR="009A66FC" w:rsidRDefault="009A66FC">
          <w:pPr>
            <w:pStyle w:val="E31E2B4196AF4DD09BA942DC5D405BB9"/>
          </w:pPr>
          <w:r w:rsidRPr="006A795E">
            <w:rPr>
              <w:noProof/>
              <w:lang w:bidi="pt-BR"/>
            </w:rPr>
            <w:t>Com crescimento, o plano oferece um entendimento comum da visão para novos líderes.</w:t>
          </w:r>
        </w:p>
      </w:docPartBody>
    </w:docPart>
    <w:docPart>
      <w:docPartPr>
        <w:name w:val="E4B0F3ED0D214527B08A57B9D5E5F789"/>
        <w:category>
          <w:name w:val="Geral"/>
          <w:gallery w:val="placeholder"/>
        </w:category>
        <w:types>
          <w:type w:val="bbPlcHdr"/>
        </w:types>
        <w:behaviors>
          <w:behavior w:val="content"/>
        </w:behaviors>
        <w:guid w:val="{621C50EB-6048-47DE-9458-05788779FF2C}"/>
      </w:docPartPr>
      <w:docPartBody>
        <w:p w:rsidR="009A66FC" w:rsidRDefault="009A66FC">
          <w:pPr>
            <w:pStyle w:val="E4B0F3ED0D214527B08A57B9D5E5F789"/>
          </w:pPr>
          <w:r w:rsidRPr="006A795E">
            <w:rPr>
              <w:noProof/>
              <w:lang w:bidi="pt-BR"/>
            </w:rPr>
            <w:t>Um plano de negócios simples para uma empresa start-up que está se formando agora pode ser concluído rapidamente. Tenha em mente quem é o público-alvo. O plano precisa ser fácil de entender, legível e realista.</w:t>
          </w:r>
        </w:p>
      </w:docPartBody>
    </w:docPart>
    <w:docPart>
      <w:docPartPr>
        <w:name w:val="B58CE1AC78E3413982FC7118858E13A7"/>
        <w:category>
          <w:name w:val="Geral"/>
          <w:gallery w:val="placeholder"/>
        </w:category>
        <w:types>
          <w:type w:val="bbPlcHdr"/>
        </w:types>
        <w:behaviors>
          <w:behavior w:val="content"/>
        </w:behaviors>
        <w:guid w:val="{B13CAB94-5402-4188-BF08-522B28127968}"/>
      </w:docPartPr>
      <w:docPartBody>
        <w:p w:rsidR="009A66FC" w:rsidRDefault="009A66FC">
          <w:pPr>
            <w:pStyle w:val="B58CE1AC78E3413982FC7118858E13A7"/>
          </w:pPr>
          <w:r w:rsidRPr="006A795E">
            <w:rPr>
              <w:noProof/>
              <w:lang w:bidi="pt-BR"/>
            </w:rPr>
            <w:t>Este modelo é organizado em sete subplanos ou seções a serem concluídas.</w:t>
          </w:r>
        </w:p>
      </w:docPartBody>
    </w:docPart>
    <w:docPart>
      <w:docPartPr>
        <w:name w:val="D2B9FDF01CD344DB832383F8B49F32D7"/>
        <w:category>
          <w:name w:val="Geral"/>
          <w:gallery w:val="placeholder"/>
        </w:category>
        <w:types>
          <w:type w:val="bbPlcHdr"/>
        </w:types>
        <w:behaviors>
          <w:behavior w:val="content"/>
        </w:behaviors>
        <w:guid w:val="{D68279DC-C055-4C5C-B758-404B98F61CF0}"/>
      </w:docPartPr>
      <w:docPartBody>
        <w:p w:rsidR="009A66FC" w:rsidRPr="006A795E" w:rsidRDefault="009A66FC" w:rsidP="009A66FC">
          <w:pPr>
            <w:pStyle w:val="Numerada"/>
            <w:rPr>
              <w:noProof/>
              <w:lang w:val="pt-BR"/>
            </w:rPr>
          </w:pPr>
          <w:r w:rsidRPr="006A795E">
            <w:rPr>
              <w:noProof/>
              <w:lang w:val="pt-BR" w:bidi="pt-BR"/>
            </w:rPr>
            <w:t>Resumo Executivo</w:t>
          </w:r>
        </w:p>
        <w:p w:rsidR="009A66FC" w:rsidRPr="006A795E" w:rsidRDefault="009A66FC" w:rsidP="009A66FC">
          <w:pPr>
            <w:pStyle w:val="Numerada"/>
            <w:rPr>
              <w:noProof/>
              <w:lang w:val="pt-BR"/>
            </w:rPr>
          </w:pPr>
          <w:r w:rsidRPr="006A795E">
            <w:rPr>
              <w:noProof/>
              <w:lang w:val="pt-BR" w:bidi="pt-BR"/>
            </w:rPr>
            <w:t>Visão Geral da Empresa</w:t>
          </w:r>
        </w:p>
        <w:p w:rsidR="009A66FC" w:rsidRPr="006A795E" w:rsidRDefault="009A66FC" w:rsidP="009A66FC">
          <w:pPr>
            <w:pStyle w:val="Numerada"/>
            <w:rPr>
              <w:noProof/>
              <w:lang w:val="pt-BR"/>
            </w:rPr>
          </w:pPr>
          <w:r w:rsidRPr="006A795E">
            <w:rPr>
              <w:noProof/>
              <w:lang w:val="pt-BR" w:bidi="pt-BR"/>
            </w:rPr>
            <w:t>Descrição do Negócio</w:t>
          </w:r>
        </w:p>
        <w:p w:rsidR="009A66FC" w:rsidRPr="006A795E" w:rsidRDefault="009A66FC" w:rsidP="009A66FC">
          <w:pPr>
            <w:pStyle w:val="Numerada"/>
            <w:rPr>
              <w:noProof/>
              <w:lang w:val="pt-BR"/>
            </w:rPr>
          </w:pPr>
          <w:r w:rsidRPr="006A795E">
            <w:rPr>
              <w:noProof/>
              <w:lang w:val="pt-BR" w:bidi="pt-BR"/>
            </w:rPr>
            <w:t>Análise de Mercado</w:t>
          </w:r>
        </w:p>
        <w:p w:rsidR="009A66FC" w:rsidRPr="006A795E" w:rsidRDefault="009A66FC" w:rsidP="009A66FC">
          <w:pPr>
            <w:pStyle w:val="Numerada"/>
            <w:rPr>
              <w:noProof/>
              <w:lang w:val="pt-BR"/>
            </w:rPr>
          </w:pPr>
          <w:r w:rsidRPr="006A795E">
            <w:rPr>
              <w:noProof/>
              <w:lang w:val="pt-BR" w:bidi="pt-BR"/>
            </w:rPr>
            <w:t>Plano Operacional</w:t>
          </w:r>
        </w:p>
        <w:p w:rsidR="009A66FC" w:rsidRPr="006A795E" w:rsidRDefault="009A66FC" w:rsidP="009A66FC">
          <w:pPr>
            <w:pStyle w:val="Numerada"/>
            <w:rPr>
              <w:noProof/>
              <w:lang w:val="pt-BR"/>
            </w:rPr>
          </w:pPr>
          <w:r w:rsidRPr="006A795E">
            <w:rPr>
              <w:noProof/>
              <w:lang w:val="pt-BR" w:bidi="pt-BR"/>
            </w:rPr>
            <w:t>Plano de Marketing e Vendas</w:t>
          </w:r>
        </w:p>
        <w:p w:rsidR="009A66FC" w:rsidRDefault="009A66FC">
          <w:pPr>
            <w:pStyle w:val="D2B9FDF01CD344DB832383F8B49F32D7"/>
          </w:pPr>
          <w:r w:rsidRPr="006A795E">
            <w:rPr>
              <w:noProof/>
              <w:lang w:bidi="pt-BR"/>
            </w:rPr>
            <w:t>Plano Financeiro</w:t>
          </w:r>
        </w:p>
      </w:docPartBody>
    </w:docPart>
    <w:docPart>
      <w:docPartPr>
        <w:name w:val="0C1A8404C4D54D1E9CC237877474C57A"/>
        <w:category>
          <w:name w:val="Geral"/>
          <w:gallery w:val="placeholder"/>
        </w:category>
        <w:types>
          <w:type w:val="bbPlcHdr"/>
        </w:types>
        <w:behaviors>
          <w:behavior w:val="content"/>
        </w:behaviors>
        <w:guid w:val="{6721C244-7E23-43C2-A3A0-43B0DF7B8C9E}"/>
      </w:docPartPr>
      <w:docPartBody>
        <w:p w:rsidR="009A66FC" w:rsidRPr="006A795E" w:rsidRDefault="009A66FC" w:rsidP="009A66FC">
          <w:pPr>
            <w:rPr>
              <w:noProof/>
            </w:rPr>
          </w:pPr>
          <w:r w:rsidRPr="006A795E">
            <w:rPr>
              <w:noProof/>
              <w:lang w:bidi="pt-BR"/>
            </w:rPr>
            <w:t xml:space="preserve">Recomenda-se concluir o Resumo Executivo por último, depois que todas as outras seções tiverem sido concluídas. Como as informações são preenchidas, da visão geral da empresa ao plano financeiro, a elaboração deve contar a história da motivação e da visão dos negócios. Inclua o que fará com que os negócios sejam bem-sucedidos, como o sucesso será alcançado e como o sucesso será medido. </w:t>
          </w:r>
        </w:p>
        <w:p w:rsidR="009A66FC" w:rsidRDefault="009A66FC">
          <w:pPr>
            <w:pStyle w:val="0C1A8404C4D54D1E9CC237877474C57A"/>
          </w:pPr>
          <w:r w:rsidRPr="006A795E">
            <w:rPr>
              <w:noProof/>
              <w:lang w:bidi="pt-BR"/>
            </w:rPr>
            <w:t>É importante manter o plano de negócios atualizado para ver o progresso, celebrar o sucesso e ajustar quando problemas aparecerem. Isso é feito melhor trimestralmente, se não mensalmente.</w:t>
          </w:r>
        </w:p>
      </w:docPartBody>
    </w:docPart>
    <w:docPart>
      <w:docPartPr>
        <w:name w:val="2B92757525A145378FDE6546A98B0293"/>
        <w:category>
          <w:name w:val="Geral"/>
          <w:gallery w:val="placeholder"/>
        </w:category>
        <w:types>
          <w:type w:val="bbPlcHdr"/>
        </w:types>
        <w:behaviors>
          <w:behavior w:val="content"/>
        </w:behaviors>
        <w:guid w:val="{17BA0A93-38CA-451F-8E80-43FAF2F4EA1E}"/>
      </w:docPartPr>
      <w:docPartBody>
        <w:p w:rsidR="009A66FC" w:rsidRDefault="009A66FC">
          <w:pPr>
            <w:pStyle w:val="2B92757525A145378FDE6546A98B0293"/>
          </w:pPr>
          <w:r w:rsidRPr="006A795E">
            <w:rPr>
              <w:noProof/>
              <w:lang w:bidi="pt-BR"/>
            </w:rPr>
            <w:t>Resumo Executivo</w:t>
          </w:r>
        </w:p>
      </w:docPartBody>
    </w:docPart>
    <w:docPart>
      <w:docPartPr>
        <w:name w:val="CDF5FF03A4F144C99BB0CD3D835411F5"/>
        <w:category>
          <w:name w:val="Geral"/>
          <w:gallery w:val="placeholder"/>
        </w:category>
        <w:types>
          <w:type w:val="bbPlcHdr"/>
        </w:types>
        <w:behaviors>
          <w:behavior w:val="content"/>
        </w:behaviors>
        <w:guid w:val="{73CF25B7-4D95-48C1-A697-A8462475D97A}"/>
      </w:docPartPr>
      <w:docPartBody>
        <w:p w:rsidR="009A66FC" w:rsidRDefault="009A66FC">
          <w:pPr>
            <w:pStyle w:val="CDF5FF03A4F144C99BB0CD3D835411F5"/>
          </w:pPr>
          <w:r w:rsidRPr="006A795E">
            <w:rPr>
              <w:noProof/>
              <w:lang w:bidi="pt-BR"/>
            </w:rPr>
            <w:t>O resumo executivo deve ser escrito por último</w:t>
          </w:r>
        </w:p>
      </w:docPartBody>
    </w:docPart>
    <w:docPart>
      <w:docPartPr>
        <w:name w:val="E7969E4349954AF6AC4B1327A52D34AA"/>
        <w:category>
          <w:name w:val="Geral"/>
          <w:gallery w:val="placeholder"/>
        </w:category>
        <w:types>
          <w:type w:val="bbPlcHdr"/>
        </w:types>
        <w:behaviors>
          <w:behavior w:val="content"/>
        </w:behaviors>
        <w:guid w:val="{E1A990FD-C480-4479-A1D6-9CF969B3B187}"/>
      </w:docPartPr>
      <w:docPartBody>
        <w:p w:rsidR="009A66FC" w:rsidRDefault="009A66FC">
          <w:pPr>
            <w:pStyle w:val="E7969E4349954AF6AC4B1327A52D34AA"/>
          </w:pPr>
          <w:r w:rsidRPr="006A795E">
            <w:rPr>
              <w:noProof/>
              <w:lang w:bidi="pt-BR"/>
            </w:rPr>
            <w:t xml:space="preserve"> depois de ter concluído o restante do plano. É uma visão geral (com uma duração sugerida de não mais de uma página) da empresa, incluindo o problema que a empresa pretende resolver, por que essa solução de negócios é diferente, o cliente ideal da empresa e os resultados esperados. O Resumo Executivo deve fornecer uma descrição de alto nível e otimista da sua empresa.</w:t>
          </w:r>
        </w:p>
      </w:docPartBody>
    </w:docPart>
    <w:docPart>
      <w:docPartPr>
        <w:name w:val="446C791D3F4D4893BCEC3946F031B002"/>
        <w:category>
          <w:name w:val="Geral"/>
          <w:gallery w:val="placeholder"/>
        </w:category>
        <w:types>
          <w:type w:val="bbPlcHdr"/>
        </w:types>
        <w:behaviors>
          <w:behavior w:val="content"/>
        </w:behaviors>
        <w:guid w:val="{BE33393B-CC97-4F0F-AA87-A12AB2E043E9}"/>
      </w:docPartPr>
      <w:docPartBody>
        <w:p w:rsidR="009A66FC" w:rsidRPr="006A795E" w:rsidRDefault="009A66FC" w:rsidP="009A66FC">
          <w:pPr>
            <w:rPr>
              <w:noProof/>
            </w:rPr>
          </w:pPr>
          <w:r w:rsidRPr="006A795E">
            <w:rPr>
              <w:noProof/>
              <w:lang w:bidi="pt-BR"/>
            </w:rPr>
            <w:t xml:space="preserve">Se a empresa exigir um investimento externo ou investidores externos, inclua quanto é necessário, como ele será usado e como ele tornará os negócios mais lucrativos. Pense nessa seção como a primeira coisa que um potencial investidor lê, por isso deve ganhar seu interesse rapidamente. </w:t>
          </w:r>
        </w:p>
        <w:p w:rsidR="009A66FC" w:rsidRDefault="009A66FC">
          <w:pPr>
            <w:pStyle w:val="446C791D3F4D4893BCEC3946F031B002"/>
          </w:pPr>
          <w:r w:rsidRPr="006A795E">
            <w:rPr>
              <w:noProof/>
              <w:lang w:bidi="pt-BR"/>
            </w:rPr>
            <w:t xml:space="preserve">Os títulos sugeridos para organizar esse plano empresarial incluem o seguinte. </w:t>
          </w:r>
        </w:p>
      </w:docPartBody>
    </w:docPart>
    <w:docPart>
      <w:docPartPr>
        <w:name w:val="E0D91ADBEAE1421CBBF8993BFC477E17"/>
        <w:category>
          <w:name w:val="Geral"/>
          <w:gallery w:val="placeholder"/>
        </w:category>
        <w:types>
          <w:type w:val="bbPlcHdr"/>
        </w:types>
        <w:behaviors>
          <w:behavior w:val="content"/>
        </w:behaviors>
        <w:guid w:val="{89CFC88B-4690-44A0-A4FA-0EE9C7AB9C5C}"/>
      </w:docPartPr>
      <w:docPartBody>
        <w:p w:rsidR="009A66FC" w:rsidRDefault="009A66FC">
          <w:pPr>
            <w:pStyle w:val="E0D91ADBEAE1421CBBF8993BFC477E17"/>
          </w:pPr>
          <w:r w:rsidRPr="006A795E">
            <w:rPr>
              <w:noProof/>
              <w:lang w:bidi="pt-BR"/>
            </w:rPr>
            <w:t>Oportunidade:</w:t>
          </w:r>
        </w:p>
      </w:docPartBody>
    </w:docPart>
    <w:docPart>
      <w:docPartPr>
        <w:name w:val="1F8CEBC56C54458880EC39113C023999"/>
        <w:category>
          <w:name w:val="Geral"/>
          <w:gallery w:val="placeholder"/>
        </w:category>
        <w:types>
          <w:type w:val="bbPlcHdr"/>
        </w:types>
        <w:behaviors>
          <w:behavior w:val="content"/>
        </w:behaviors>
        <w:guid w:val="{57722085-A3F7-417C-95FE-0123A5CE6ACD}"/>
      </w:docPartPr>
      <w:docPartBody>
        <w:p w:rsidR="009A66FC" w:rsidRDefault="009A66FC">
          <w:pPr>
            <w:pStyle w:val="1F8CEBC56C54458880EC39113C023999"/>
          </w:pPr>
          <w:r w:rsidRPr="006A795E">
            <w:rPr>
              <w:noProof/>
              <w:lang w:bidi="pt-BR"/>
            </w:rPr>
            <w:t>Que problema o negócio resolverá?</w:t>
          </w:r>
        </w:p>
      </w:docPartBody>
    </w:docPart>
    <w:docPart>
      <w:docPartPr>
        <w:name w:val="BAF8075B5A0E47F9A61C97C34F8B9C30"/>
        <w:category>
          <w:name w:val="Geral"/>
          <w:gallery w:val="placeholder"/>
        </w:category>
        <w:types>
          <w:type w:val="bbPlcHdr"/>
        </w:types>
        <w:behaviors>
          <w:behavior w:val="content"/>
        </w:behaviors>
        <w:guid w:val="{1E623120-FB02-4BFE-AA1E-5D42BFB31A8A}"/>
      </w:docPartPr>
      <w:docPartBody>
        <w:p w:rsidR="009A66FC" w:rsidRDefault="009A66FC">
          <w:pPr>
            <w:pStyle w:val="BAF8075B5A0E47F9A61C97C34F8B9C30"/>
          </w:pPr>
          <w:r w:rsidRPr="006A795E">
            <w:rPr>
              <w:noProof/>
              <w:lang w:bidi="pt-BR"/>
            </w:rPr>
            <w:t>Missão:</w:t>
          </w:r>
        </w:p>
      </w:docPartBody>
    </w:docPart>
    <w:docPart>
      <w:docPartPr>
        <w:name w:val="CD9A5A0750BA48479515A67C5D7360FC"/>
        <w:category>
          <w:name w:val="Geral"/>
          <w:gallery w:val="placeholder"/>
        </w:category>
        <w:types>
          <w:type w:val="bbPlcHdr"/>
        </w:types>
        <w:behaviors>
          <w:behavior w:val="content"/>
        </w:behaviors>
        <w:guid w:val="{E16050C9-41F6-42BF-8B00-D75D162BD6EA}"/>
      </w:docPartPr>
      <w:docPartBody>
        <w:p w:rsidR="009A66FC" w:rsidRDefault="009A66FC">
          <w:pPr>
            <w:pStyle w:val="CD9A5A0750BA48479515A67C5D7360FC"/>
          </w:pPr>
          <w:r w:rsidRPr="006A795E">
            <w:rPr>
              <w:noProof/>
              <w:lang w:bidi="pt-BR"/>
            </w:rPr>
            <w:t>Que problema o negócio resolverá?</w:t>
          </w:r>
        </w:p>
      </w:docPartBody>
    </w:docPart>
    <w:docPart>
      <w:docPartPr>
        <w:name w:val="D30BA13903BF4AEEB4D8DA9EF819165D"/>
        <w:category>
          <w:name w:val="Geral"/>
          <w:gallery w:val="placeholder"/>
        </w:category>
        <w:types>
          <w:type w:val="bbPlcHdr"/>
        </w:types>
        <w:behaviors>
          <w:behavior w:val="content"/>
        </w:behaviors>
        <w:guid w:val="{6F374BC5-EF4E-423A-A907-18C06604F865}"/>
      </w:docPartPr>
      <w:docPartBody>
        <w:p w:rsidR="009A66FC" w:rsidRDefault="009A66FC">
          <w:pPr>
            <w:pStyle w:val="D30BA13903BF4AEEB4D8DA9EF819165D"/>
          </w:pPr>
          <w:r w:rsidRPr="006A795E">
            <w:rPr>
              <w:noProof/>
              <w:lang w:bidi="pt-BR"/>
            </w:rPr>
            <w:t>Solução:</w:t>
          </w:r>
        </w:p>
      </w:docPartBody>
    </w:docPart>
    <w:docPart>
      <w:docPartPr>
        <w:name w:val="4ACA58A275B64EE89E57D740291D1A5C"/>
        <w:category>
          <w:name w:val="Geral"/>
          <w:gallery w:val="placeholder"/>
        </w:category>
        <w:types>
          <w:type w:val="bbPlcHdr"/>
        </w:types>
        <w:behaviors>
          <w:behavior w:val="content"/>
        </w:behaviors>
        <w:guid w:val="{566A47CA-C11D-41FD-93EE-64C58ED9BF45}"/>
      </w:docPartPr>
      <w:docPartBody>
        <w:p w:rsidR="009A66FC" w:rsidRDefault="009A66FC">
          <w:pPr>
            <w:pStyle w:val="4ACA58A275B64EE89E57D740291D1A5C"/>
          </w:pPr>
          <w:r w:rsidRPr="006A795E">
            <w:rPr>
              <w:noProof/>
              <w:lang w:bidi="pt-BR"/>
            </w:rPr>
            <w:t>Como o serviço resolverá de forma única o problema identificado?</w:t>
          </w:r>
        </w:p>
      </w:docPartBody>
    </w:docPart>
    <w:docPart>
      <w:docPartPr>
        <w:name w:val="ACB12CF46B9B4D7FBF0B4484DB1B93BF"/>
        <w:category>
          <w:name w:val="Geral"/>
          <w:gallery w:val="placeholder"/>
        </w:category>
        <w:types>
          <w:type w:val="bbPlcHdr"/>
        </w:types>
        <w:behaviors>
          <w:behavior w:val="content"/>
        </w:behaviors>
        <w:guid w:val="{14764B7D-D52B-4D37-AEAA-E99B752AF678}"/>
      </w:docPartPr>
      <w:docPartBody>
        <w:p w:rsidR="009A66FC" w:rsidRDefault="009A66FC">
          <w:pPr>
            <w:pStyle w:val="ACB12CF46B9B4D7FBF0B4484DB1B93BF"/>
          </w:pPr>
          <w:r w:rsidRPr="006A795E">
            <w:rPr>
              <w:noProof/>
              <w:lang w:bidi="pt-BR"/>
            </w:rPr>
            <w:t>Foco no Mercado:</w:t>
          </w:r>
        </w:p>
      </w:docPartBody>
    </w:docPart>
    <w:docPart>
      <w:docPartPr>
        <w:name w:val="BB2F5BADE7774FA9A529824DAA62FCF1"/>
        <w:category>
          <w:name w:val="Geral"/>
          <w:gallery w:val="placeholder"/>
        </w:category>
        <w:types>
          <w:type w:val="bbPlcHdr"/>
        </w:types>
        <w:behaviors>
          <w:behavior w:val="content"/>
        </w:behaviors>
        <w:guid w:val="{5BA10C1E-0B7C-4AC1-B6C8-407E9D13BD7A}"/>
      </w:docPartPr>
      <w:docPartBody>
        <w:p w:rsidR="009A66FC" w:rsidRDefault="009A66FC">
          <w:pPr>
            <w:pStyle w:val="BB2F5BADE7774FA9A529824DAA62FCF1"/>
          </w:pPr>
          <w:r w:rsidRPr="006A795E">
            <w:rPr>
              <w:noProof/>
              <w:lang w:bidi="pt-BR"/>
            </w:rPr>
            <w:t>Qual mercado e clientes ideais o seu negócio atingirá?</w:t>
          </w:r>
        </w:p>
      </w:docPartBody>
    </w:docPart>
    <w:docPart>
      <w:docPartPr>
        <w:name w:val="4AD2C9F5FC0E41F8A681D1F93A0F2A9D"/>
        <w:category>
          <w:name w:val="Geral"/>
          <w:gallery w:val="placeholder"/>
        </w:category>
        <w:types>
          <w:type w:val="bbPlcHdr"/>
        </w:types>
        <w:behaviors>
          <w:behavior w:val="content"/>
        </w:behaviors>
        <w:guid w:val="{019B5D87-3A46-4D95-876E-E82B20C0E639}"/>
      </w:docPartPr>
      <w:docPartBody>
        <w:p w:rsidR="009A66FC" w:rsidRDefault="009A66FC">
          <w:pPr>
            <w:pStyle w:val="4AD2C9F5FC0E41F8A681D1F93A0F2A9D"/>
          </w:pPr>
          <w:r w:rsidRPr="006A795E">
            <w:rPr>
              <w:noProof/>
              <w:lang w:bidi="pt-BR"/>
            </w:rPr>
            <w:t>Vantagem competitiva:</w:t>
          </w:r>
        </w:p>
      </w:docPartBody>
    </w:docPart>
    <w:docPart>
      <w:docPartPr>
        <w:name w:val="D2FDF5C8FDBA4CA1B4768619C28E1351"/>
        <w:category>
          <w:name w:val="Geral"/>
          <w:gallery w:val="placeholder"/>
        </w:category>
        <w:types>
          <w:type w:val="bbPlcHdr"/>
        </w:types>
        <w:behaviors>
          <w:behavior w:val="content"/>
        </w:behaviors>
        <w:guid w:val="{50CC21DF-04D4-40BF-ADD9-A8736F6A9AB1}"/>
      </w:docPartPr>
      <w:docPartBody>
        <w:p w:rsidR="009A66FC" w:rsidRDefault="009A66FC">
          <w:pPr>
            <w:pStyle w:val="D2FDF5C8FDBA4CA1B4768619C28E1351"/>
          </w:pPr>
          <w:r w:rsidRPr="006A795E">
            <w:rPr>
              <w:noProof/>
              <w:lang w:bidi="pt-BR"/>
            </w:rPr>
            <w:t>Como a empresa pretende ter sucesso em relação a seus concorrentes?</w:t>
          </w:r>
        </w:p>
      </w:docPartBody>
    </w:docPart>
    <w:docPart>
      <w:docPartPr>
        <w:name w:val="8F77AF37EEE54D43819807D877BC063F"/>
        <w:category>
          <w:name w:val="Geral"/>
          <w:gallery w:val="placeholder"/>
        </w:category>
        <w:types>
          <w:type w:val="bbPlcHdr"/>
        </w:types>
        <w:behaviors>
          <w:behavior w:val="content"/>
        </w:behaviors>
        <w:guid w:val="{2E7F38F4-7EE1-4449-AFA5-E206E379A5F7}"/>
      </w:docPartPr>
      <w:docPartBody>
        <w:p w:rsidR="009A66FC" w:rsidRDefault="009A66FC">
          <w:pPr>
            <w:pStyle w:val="8F77AF37EEE54D43819807D877BC063F"/>
          </w:pPr>
          <w:r w:rsidRPr="006A795E">
            <w:rPr>
              <w:noProof/>
              <w:lang w:bidi="pt-BR"/>
            </w:rPr>
            <w:t>Propriedade:</w:t>
          </w:r>
        </w:p>
      </w:docPartBody>
    </w:docPart>
    <w:docPart>
      <w:docPartPr>
        <w:name w:val="9BD1C1301AF44075ADF444ABF55FB400"/>
        <w:category>
          <w:name w:val="Geral"/>
          <w:gallery w:val="placeholder"/>
        </w:category>
        <w:types>
          <w:type w:val="bbPlcHdr"/>
        </w:types>
        <w:behaviors>
          <w:behavior w:val="content"/>
        </w:behaviors>
        <w:guid w:val="{4529F8CA-8654-44DB-98EC-CF2A034B1AC6}"/>
      </w:docPartPr>
      <w:docPartBody>
        <w:p w:rsidR="009A66FC" w:rsidRDefault="009A66FC">
          <w:pPr>
            <w:pStyle w:val="9BD1C1301AF44075ADF444ABF55FB400"/>
          </w:pPr>
          <w:r w:rsidRPr="006A795E">
            <w:rPr>
              <w:noProof/>
              <w:lang w:bidi="pt-BR"/>
            </w:rPr>
            <w:t>Quais são os principais participantes da empresa?</w:t>
          </w:r>
        </w:p>
      </w:docPartBody>
    </w:docPart>
    <w:docPart>
      <w:docPartPr>
        <w:name w:val="B5E0BE62993F4FCC923E80CD6FBDA31B"/>
        <w:category>
          <w:name w:val="Geral"/>
          <w:gallery w:val="placeholder"/>
        </w:category>
        <w:types>
          <w:type w:val="bbPlcHdr"/>
        </w:types>
        <w:behaviors>
          <w:behavior w:val="content"/>
        </w:behaviors>
        <w:guid w:val="{B1302FBF-2115-42DA-9314-54D7D43DFC01}"/>
      </w:docPartPr>
      <w:docPartBody>
        <w:p w:rsidR="009A66FC" w:rsidRDefault="009A66FC">
          <w:pPr>
            <w:pStyle w:val="B5E0BE62993F4FCC923E80CD6FBDA31B"/>
          </w:pPr>
          <w:r w:rsidRPr="006A795E">
            <w:rPr>
              <w:noProof/>
              <w:lang w:bidi="pt-BR"/>
            </w:rPr>
            <w:t>Rendimentos Esperados:</w:t>
          </w:r>
        </w:p>
      </w:docPartBody>
    </w:docPart>
    <w:docPart>
      <w:docPartPr>
        <w:name w:val="7D37CB7F939A4166B75A89BEC9FDC828"/>
        <w:category>
          <w:name w:val="Geral"/>
          <w:gallery w:val="placeholder"/>
        </w:category>
        <w:types>
          <w:type w:val="bbPlcHdr"/>
        </w:types>
        <w:behaviors>
          <w:behavior w:val="content"/>
        </w:behaviors>
        <w:guid w:val="{EA6849DC-216A-4885-8F5C-3B3F2EB35B39}"/>
      </w:docPartPr>
      <w:docPartBody>
        <w:p w:rsidR="009A66FC" w:rsidRDefault="009A66FC">
          <w:pPr>
            <w:pStyle w:val="7D37CB7F939A4166B75A89BEC9FDC828"/>
          </w:pPr>
          <w:r w:rsidRPr="006A795E">
            <w:rPr>
              <w:noProof/>
              <w:lang w:bidi="pt-BR"/>
            </w:rPr>
            <w:t>Quais são os principais marcos para receita, lucros e clientes?</w:t>
          </w:r>
        </w:p>
      </w:docPartBody>
    </w:docPart>
    <w:docPart>
      <w:docPartPr>
        <w:name w:val="2A8D668484DD4E3781391611027A0D49"/>
        <w:category>
          <w:name w:val="Geral"/>
          <w:gallery w:val="placeholder"/>
        </w:category>
        <w:types>
          <w:type w:val="bbPlcHdr"/>
        </w:types>
        <w:behaviors>
          <w:behavior w:val="content"/>
        </w:behaviors>
        <w:guid w:val="{FC8A8774-7162-43F9-8E06-3414CDCC4718}"/>
      </w:docPartPr>
      <w:docPartBody>
        <w:p w:rsidR="009A66FC" w:rsidRDefault="009A66FC">
          <w:pPr>
            <w:pStyle w:val="2A8D668484DD4E3781391611027A0D49"/>
          </w:pPr>
          <w:r w:rsidRPr="006A795E">
            <w:rPr>
              <w:noProof/>
              <w:lang w:bidi="pt-BR"/>
            </w:rPr>
            <w:t>Visão Geral da Empresa</w:t>
          </w:r>
        </w:p>
      </w:docPartBody>
    </w:docPart>
    <w:docPart>
      <w:docPartPr>
        <w:name w:val="C8EE1EDACE304C4399ED47E914304839"/>
        <w:category>
          <w:name w:val="Geral"/>
          <w:gallery w:val="placeholder"/>
        </w:category>
        <w:types>
          <w:type w:val="bbPlcHdr"/>
        </w:types>
        <w:behaviors>
          <w:behavior w:val="content"/>
        </w:behaviors>
        <w:guid w:val="{81AC582D-5542-4092-82F7-926E22F7BB67}"/>
      </w:docPartPr>
      <w:docPartBody>
        <w:p w:rsidR="009A66FC" w:rsidRPr="006A795E" w:rsidRDefault="009A66FC" w:rsidP="009A66FC">
          <w:pPr>
            <w:rPr>
              <w:noProof/>
            </w:rPr>
          </w:pPr>
          <w:r w:rsidRPr="006A795E">
            <w:rPr>
              <w:noProof/>
              <w:lang w:bidi="pt-BR"/>
            </w:rPr>
            <w:t>A Visão Geral da Empresa é um breve resumo do seu negócio pretendido, incluindo o que ele oferece de maneira exclusiva, a missão, como começou, o posicionamento de mercado, a estrutura operacional e as metas financeiras. Depois de analisar esta seção, o leitor deve ter um amplo entendimento do que a empresa está planejando fazer e como ela é organizada.</w:t>
          </w:r>
        </w:p>
        <w:p w:rsidR="009A66FC" w:rsidRDefault="009A66FC">
          <w:pPr>
            <w:pStyle w:val="C8EE1EDACE304C4399ED47E914304839"/>
          </w:pPr>
          <w:r w:rsidRPr="006A795E">
            <w:rPr>
              <w:noProof/>
              <w:lang w:bidi="pt-BR"/>
            </w:rPr>
            <w:t>Esta seção não deve ser demorada. Mantenha-a curta e sucinta. Este é o instantâneo do negócio. O tipo de negócio determinará quais das seções a seguir serão necessárias para o plano de negócios. Só inclua o que é necessário para representar corretamente os negócios e remova tudo.</w:t>
          </w:r>
        </w:p>
      </w:docPartBody>
    </w:docPart>
    <w:docPart>
      <w:docPartPr>
        <w:name w:val="823DC25A23784A878EE483FDE734EB0A"/>
        <w:category>
          <w:name w:val="Geral"/>
          <w:gallery w:val="placeholder"/>
        </w:category>
        <w:types>
          <w:type w:val="bbPlcHdr"/>
        </w:types>
        <w:behaviors>
          <w:behavior w:val="content"/>
        </w:behaviors>
        <w:guid w:val="{30EBCDE9-4A7E-46D1-8808-EF853B58DF1E}"/>
      </w:docPartPr>
      <w:docPartBody>
        <w:p w:rsidR="009A66FC" w:rsidRDefault="009A66FC">
          <w:pPr>
            <w:pStyle w:val="823DC25A23784A878EE483FDE734EB0A"/>
          </w:pPr>
          <w:r w:rsidRPr="006A795E">
            <w:rPr>
              <w:noProof/>
              <w:lang w:bidi="pt-BR"/>
            </w:rPr>
            <w:t>Resumo da Empresa:</w:t>
          </w:r>
        </w:p>
      </w:docPartBody>
    </w:docPart>
    <w:docPart>
      <w:docPartPr>
        <w:name w:val="347B603AA21E41BF891A5A64E2763A50"/>
        <w:category>
          <w:name w:val="Geral"/>
          <w:gallery w:val="placeholder"/>
        </w:category>
        <w:types>
          <w:type w:val="bbPlcHdr"/>
        </w:types>
        <w:behaviors>
          <w:behavior w:val="content"/>
        </w:behaviors>
        <w:guid w:val="{7EF006E7-2800-484F-BA65-D1AF017BEA88}"/>
      </w:docPartPr>
      <w:docPartBody>
        <w:p w:rsidR="009A66FC" w:rsidRDefault="009A66FC">
          <w:pPr>
            <w:pStyle w:val="347B603AA21E41BF891A5A64E2763A50"/>
          </w:pPr>
          <w:r w:rsidRPr="006A795E">
            <w:rPr>
              <w:noProof/>
              <w:lang w:bidi="pt-BR"/>
            </w:rPr>
            <w:t>Esta é a seção introdutória da empresa, também conhecida como “pitch de elevador” do que a empresa representa e está se preparando para fazer. Inclua os objetivos da empresa e alguns dos objetivos de curto prazo. Mesmo que seja uma pequena empresa de serviços, o desenvolvimento de um resumo é uma etapa importante para explicar e focar na essência do negócio.</w:t>
          </w:r>
        </w:p>
      </w:docPartBody>
    </w:docPart>
    <w:docPart>
      <w:docPartPr>
        <w:name w:val="CB9929726B374F9892FA36C0F4DACAC1"/>
        <w:category>
          <w:name w:val="Geral"/>
          <w:gallery w:val="placeholder"/>
        </w:category>
        <w:types>
          <w:type w:val="bbPlcHdr"/>
        </w:types>
        <w:behaviors>
          <w:behavior w:val="content"/>
        </w:behaviors>
        <w:guid w:val="{87A46B02-DBEF-410B-83FB-0E332C2EE65B}"/>
      </w:docPartPr>
      <w:docPartBody>
        <w:p w:rsidR="009A66FC" w:rsidRDefault="009A66FC">
          <w:pPr>
            <w:pStyle w:val="CB9929726B374F9892FA36C0F4DACAC1"/>
          </w:pPr>
          <w:r w:rsidRPr="006A795E">
            <w:rPr>
              <w:noProof/>
              <w:lang w:bidi="pt-BR"/>
            </w:rPr>
            <w:t>Declaração de Missão:</w:t>
          </w:r>
        </w:p>
      </w:docPartBody>
    </w:docPart>
    <w:docPart>
      <w:docPartPr>
        <w:name w:val="86B6A8A90BA144DE9FA9E71FC8BEBB7C"/>
        <w:category>
          <w:name w:val="Geral"/>
          <w:gallery w:val="placeholder"/>
        </w:category>
        <w:types>
          <w:type w:val="bbPlcHdr"/>
        </w:types>
        <w:behaviors>
          <w:behavior w:val="content"/>
        </w:behaviors>
        <w:guid w:val="{F03D5CF0-9BE5-4B2B-A1B5-C182CC3EE9B0}"/>
      </w:docPartPr>
      <w:docPartBody>
        <w:p w:rsidR="009A66FC" w:rsidRDefault="009A66FC">
          <w:pPr>
            <w:pStyle w:val="86B6A8A90BA144DE9FA9E71FC8BEBB7C"/>
          </w:pPr>
          <w:r w:rsidRPr="006A795E">
            <w:rPr>
              <w:noProof/>
              <w:lang w:bidi="pt-BR"/>
            </w:rPr>
            <w:t>Esta é uma declaração concisa sobre os princípios orientadores básicos da empresa e o que a empresa pretende fazer para clientes, funcionários, proprietários e outros participantes.</w:t>
          </w:r>
        </w:p>
      </w:docPartBody>
    </w:docPart>
    <w:docPart>
      <w:docPartPr>
        <w:name w:val="3ECE05D656F345948595995DCF7663EB"/>
        <w:category>
          <w:name w:val="Geral"/>
          <w:gallery w:val="placeholder"/>
        </w:category>
        <w:types>
          <w:type w:val="bbPlcHdr"/>
        </w:types>
        <w:behaviors>
          <w:behavior w:val="content"/>
        </w:behaviors>
        <w:guid w:val="{707D4B2D-6064-461E-A675-B772CA0FE785}"/>
      </w:docPartPr>
      <w:docPartBody>
        <w:p w:rsidR="009A66FC" w:rsidRDefault="009A66FC">
          <w:pPr>
            <w:pStyle w:val="3ECE05D656F345948595995DCF7663EB"/>
          </w:pPr>
          <w:r w:rsidRPr="006A795E">
            <w:rPr>
              <w:noProof/>
              <w:lang w:bidi="pt-BR"/>
            </w:rPr>
            <w:t>História da Empresa:</w:t>
          </w:r>
        </w:p>
      </w:docPartBody>
    </w:docPart>
    <w:docPart>
      <w:docPartPr>
        <w:name w:val="EF9629B3524D46A684BB0C3E18141F5A"/>
        <w:category>
          <w:name w:val="Geral"/>
          <w:gallery w:val="placeholder"/>
        </w:category>
        <w:types>
          <w:type w:val="bbPlcHdr"/>
        </w:types>
        <w:behaviors>
          <w:behavior w:val="content"/>
        </w:behaviors>
        <w:guid w:val="{3D2F7963-5A12-4D74-BF25-0EAA7A7485BA}"/>
      </w:docPartPr>
      <w:docPartBody>
        <w:p w:rsidR="009A66FC" w:rsidRDefault="009A66FC">
          <w:pPr>
            <w:pStyle w:val="EF9629B3524D46A684BB0C3E18141F5A"/>
          </w:pPr>
          <w:r w:rsidRPr="006A795E">
            <w:rPr>
              <w:noProof/>
              <w:lang w:bidi="pt-BR"/>
            </w:rPr>
            <w:t>Conte a história de criação, especialmente a história pessoal de por que a empresa foi fundada. Use esta seção para dar o histórico geral da empresa desde o início e trazer o leitor ao local em que a empresa está agora em termos de vendas, lucros, serviços essenciais e clientes.</w:t>
          </w:r>
        </w:p>
      </w:docPartBody>
    </w:docPart>
    <w:docPart>
      <w:docPartPr>
        <w:name w:val="F0064597709141008FCEFEA3FF364454"/>
        <w:category>
          <w:name w:val="Geral"/>
          <w:gallery w:val="placeholder"/>
        </w:category>
        <w:types>
          <w:type w:val="bbPlcHdr"/>
        </w:types>
        <w:behaviors>
          <w:behavior w:val="content"/>
        </w:behaviors>
        <w:guid w:val="{465DA233-28FC-463B-A36C-5A93360E94ED}"/>
      </w:docPartPr>
      <w:docPartBody>
        <w:p w:rsidR="009A66FC" w:rsidRDefault="009A66FC">
          <w:pPr>
            <w:pStyle w:val="F0064597709141008FCEFEA3FF364454"/>
          </w:pPr>
          <w:r w:rsidRPr="006A795E">
            <w:rPr>
              <w:noProof/>
              <w:lang w:bidi="pt-BR"/>
            </w:rPr>
            <w:t>Mercados e serviços:</w:t>
          </w:r>
        </w:p>
      </w:docPartBody>
    </w:docPart>
    <w:docPart>
      <w:docPartPr>
        <w:name w:val="5A0885D2219F4BE4A361A5E03551E4E6"/>
        <w:category>
          <w:name w:val="Geral"/>
          <w:gallery w:val="placeholder"/>
        </w:category>
        <w:types>
          <w:type w:val="bbPlcHdr"/>
        </w:types>
        <w:behaviors>
          <w:behavior w:val="content"/>
        </w:behaviors>
        <w:guid w:val="{D149B490-5283-409C-A44F-38347AB07C0F}"/>
      </w:docPartPr>
      <w:docPartBody>
        <w:p w:rsidR="009A66FC" w:rsidRDefault="009A66FC">
          <w:pPr>
            <w:pStyle w:val="5A0885D2219F4BE4A361A5E03551E4E6"/>
          </w:pPr>
          <w:r w:rsidRPr="006A795E">
            <w:rPr>
              <w:noProof/>
              <w:lang w:bidi="pt-BR"/>
            </w:rPr>
            <w:t>Isso descreve o mercado-alvo e as necessidades relacionadas que a empresa vai resolver. Inclua breves descrições de serviços oferecidos, mercados e tipos de clientes direcionados. Esta seção pode ser uma visão geral de mais detalhes que serão sugeridos em uma seção posterior desse plano.</w:t>
          </w:r>
        </w:p>
      </w:docPartBody>
    </w:docPart>
    <w:docPart>
      <w:docPartPr>
        <w:name w:val="4E6CCED955CD47E8B0D2A7041FEE6962"/>
        <w:category>
          <w:name w:val="Geral"/>
          <w:gallery w:val="placeholder"/>
        </w:category>
        <w:types>
          <w:type w:val="bbPlcHdr"/>
        </w:types>
        <w:behaviors>
          <w:behavior w:val="content"/>
        </w:behaviors>
        <w:guid w:val="{7A41F7E0-8700-4A31-9704-8481F874AFD9}"/>
      </w:docPartPr>
      <w:docPartBody>
        <w:p w:rsidR="009A66FC" w:rsidRDefault="009A66FC">
          <w:pPr>
            <w:pStyle w:val="4E6CCED955CD47E8B0D2A7041FEE6962"/>
          </w:pPr>
          <w:r w:rsidRPr="006A795E">
            <w:rPr>
              <w:noProof/>
              <w:lang w:bidi="pt-BR"/>
            </w:rPr>
            <w:t>Estrutura Operacional:</w:t>
          </w:r>
        </w:p>
      </w:docPartBody>
    </w:docPart>
    <w:docPart>
      <w:docPartPr>
        <w:name w:val="B1C5C2A8C91246F5BAD36B4AA1169679"/>
        <w:category>
          <w:name w:val="Geral"/>
          <w:gallery w:val="placeholder"/>
        </w:category>
        <w:types>
          <w:type w:val="bbPlcHdr"/>
        </w:types>
        <w:behaviors>
          <w:behavior w:val="content"/>
        </w:behaviors>
        <w:guid w:val="{94F2E860-F63B-4276-8FB7-33579D69879C}"/>
      </w:docPartPr>
      <w:docPartBody>
        <w:p w:rsidR="009A66FC" w:rsidRDefault="009A66FC">
          <w:pPr>
            <w:pStyle w:val="B1C5C2A8C91246F5BAD36B4AA1169679"/>
          </w:pPr>
          <w:r w:rsidRPr="006A795E">
            <w:rPr>
              <w:noProof/>
              <w:lang w:bidi="pt-BR"/>
            </w:rPr>
            <w:t>Isso descreve os detalhes operacionais da empresa. Liste todos os possíveis funcionários necessários na folha de pagamentos para executar o negócio.</w:t>
          </w:r>
        </w:p>
      </w:docPartBody>
    </w:docPart>
    <w:docPart>
      <w:docPartPr>
        <w:name w:val="0120BD9F2D5B4869BD05F0A15358D96D"/>
        <w:category>
          <w:name w:val="Geral"/>
          <w:gallery w:val="placeholder"/>
        </w:category>
        <w:types>
          <w:type w:val="bbPlcHdr"/>
        </w:types>
        <w:behaviors>
          <w:behavior w:val="content"/>
        </w:behaviors>
        <w:guid w:val="{0C9594E4-8FE9-4A31-8D7A-CB4F10F83619}"/>
      </w:docPartPr>
      <w:docPartBody>
        <w:p w:rsidR="009A66FC" w:rsidRDefault="009A66FC">
          <w:pPr>
            <w:pStyle w:val="0120BD9F2D5B4869BD05F0A15358D96D"/>
          </w:pPr>
          <w:r w:rsidRPr="006A795E">
            <w:rPr>
              <w:noProof/>
              <w:lang w:bidi="pt-BR"/>
            </w:rPr>
            <w:t>Objetivos financeiros:</w:t>
          </w:r>
        </w:p>
      </w:docPartBody>
    </w:docPart>
    <w:docPart>
      <w:docPartPr>
        <w:name w:val="2F19327C80314E2A968D2BDB9087EE4E"/>
        <w:category>
          <w:name w:val="Geral"/>
          <w:gallery w:val="placeholder"/>
        </w:category>
        <w:types>
          <w:type w:val="bbPlcHdr"/>
        </w:types>
        <w:behaviors>
          <w:behavior w:val="content"/>
        </w:behaviors>
        <w:guid w:val="{3CA0B806-58AC-4553-B93C-89587C39EEF3}"/>
      </w:docPartPr>
      <w:docPartBody>
        <w:p w:rsidR="009A66FC" w:rsidRDefault="009A66FC">
          <w:pPr>
            <w:pStyle w:val="2F19327C80314E2A968D2BDB9087EE4E"/>
          </w:pPr>
          <w:r w:rsidRPr="006A795E">
            <w:rPr>
              <w:noProof/>
              <w:lang w:bidi="pt-BR"/>
            </w:rPr>
            <w:t>Descreva a capitalização necessária, receita e lucros projetados, previsão, cronograma e orçamento.</w:t>
          </w:r>
        </w:p>
      </w:docPartBody>
    </w:docPart>
    <w:docPart>
      <w:docPartPr>
        <w:name w:val="4D0DD94CD7124E009FEF7C272070F740"/>
        <w:category>
          <w:name w:val="Geral"/>
          <w:gallery w:val="placeholder"/>
        </w:category>
        <w:types>
          <w:type w:val="bbPlcHdr"/>
        </w:types>
        <w:behaviors>
          <w:behavior w:val="content"/>
        </w:behaviors>
        <w:guid w:val="{05E99A20-FF5E-4A1C-AF70-E4AC588A7C9B}"/>
      </w:docPartPr>
      <w:docPartBody>
        <w:p w:rsidR="009A66FC" w:rsidRDefault="009A66FC">
          <w:pPr>
            <w:pStyle w:val="4D0DD94CD7124E009FEF7C272070F740"/>
          </w:pPr>
          <w:r w:rsidRPr="006A795E">
            <w:rPr>
              <w:noProof/>
              <w:lang w:bidi="pt-BR"/>
            </w:rPr>
            <w:t>Descrição do Negócio</w:t>
          </w:r>
        </w:p>
      </w:docPartBody>
    </w:docPart>
    <w:docPart>
      <w:docPartPr>
        <w:name w:val="D312D7B1CCE045E1961DADEA571FCBC3"/>
        <w:category>
          <w:name w:val="Geral"/>
          <w:gallery w:val="placeholder"/>
        </w:category>
        <w:types>
          <w:type w:val="bbPlcHdr"/>
        </w:types>
        <w:behaviors>
          <w:behavior w:val="content"/>
        </w:behaviors>
        <w:guid w:val="{956BCD80-4767-4017-976B-06CB36120102}"/>
      </w:docPartPr>
      <w:docPartBody>
        <w:p w:rsidR="009A66FC" w:rsidRPr="006A795E" w:rsidRDefault="009A66FC" w:rsidP="009A66FC">
          <w:pPr>
            <w:rPr>
              <w:noProof/>
            </w:rPr>
          </w:pPr>
          <w:r w:rsidRPr="006A795E">
            <w:rPr>
              <w:noProof/>
              <w:lang w:bidi="pt-BR"/>
            </w:rPr>
            <w:t>Esta seção irá primeiro emoldurar a oportunidade de negócios e deverá responder à pergunta: qual(is) problema(s) a empresa está tentando resolver? Use um exemplo de caso para descrever o ponto de preocupação dos clientes e como ele é solucionado hoje. Se o serviço do seu negócio abordar algo que o mercado não identificou como um problema (por exemplo, um novo aplicativo para dispositivos móveis ou uma nova linha de roupas), descreva também como a solução do negócio reduz o estresse, economiza dinheiro ou traz alegria para o cliente.</w:t>
          </w:r>
        </w:p>
        <w:p w:rsidR="009A66FC" w:rsidRPr="006A795E" w:rsidRDefault="009A66FC" w:rsidP="009A66FC">
          <w:pPr>
            <w:rPr>
              <w:noProof/>
            </w:rPr>
          </w:pPr>
          <w:r w:rsidRPr="006A795E">
            <w:rPr>
              <w:noProof/>
              <w:lang w:bidi="pt-BR"/>
            </w:rPr>
            <w:t xml:space="preserve">Depois de enquadrar a oportunidade, descreva o serviço em detalhes e como ele é a solução oferecida pela empresa, como ele resolve esse problema e quais benefícios os clientes receberão. </w:t>
          </w:r>
        </w:p>
        <w:p w:rsidR="009A66FC" w:rsidRPr="006A795E" w:rsidRDefault="009A66FC" w:rsidP="009A66FC">
          <w:pPr>
            <w:rPr>
              <w:noProof/>
            </w:rPr>
          </w:pPr>
          <w:r w:rsidRPr="006A795E">
            <w:rPr>
              <w:noProof/>
              <w:lang w:bidi="pt-BR"/>
            </w:rPr>
            <w:t>Esta seção também descreve em mais detalhes como os serviços serão processados e a estrutura de preços (por exemplo, taxa fixa versus taxa por hora). Descreva como a empresa planeja diferenciar a sua concorrência. O que é o mercado de destino e como o cliente pode aproveitar a sua oferta exclusiva?</w:t>
          </w:r>
        </w:p>
        <w:p w:rsidR="009A66FC" w:rsidRDefault="009A66FC">
          <w:pPr>
            <w:pStyle w:val="D312D7B1CCE045E1961DADEA571FCBC3"/>
          </w:pPr>
          <w:r w:rsidRPr="006A795E">
            <w:rPr>
              <w:noProof/>
              <w:lang w:bidi="pt-BR"/>
            </w:rPr>
            <w:t>Dependendo do tipo do seu negócio, as seções a seguir podem ou não ser necessárias. Inclua apenas seções relevantes e remova todas as outras.</w:t>
          </w:r>
        </w:p>
      </w:docPartBody>
    </w:docPart>
    <w:docPart>
      <w:docPartPr>
        <w:name w:val="D8D47C9A58B04A24B81FCE5500070F85"/>
        <w:category>
          <w:name w:val="Geral"/>
          <w:gallery w:val="placeholder"/>
        </w:category>
        <w:types>
          <w:type w:val="bbPlcHdr"/>
        </w:types>
        <w:behaviors>
          <w:behavior w:val="content"/>
        </w:behaviors>
        <w:guid w:val="{94A337FD-210B-4E3B-A891-1DA0B6F2876F}"/>
      </w:docPartPr>
      <w:docPartBody>
        <w:p w:rsidR="009A66FC" w:rsidRDefault="009A66FC">
          <w:pPr>
            <w:pStyle w:val="D8D47C9A58B04A24B81FCE5500070F85"/>
          </w:pPr>
          <w:r w:rsidRPr="006A795E">
            <w:rPr>
              <w:noProof/>
              <w:lang w:bidi="pt-BR"/>
            </w:rPr>
            <w:t>Oportunidade:</w:t>
          </w:r>
        </w:p>
      </w:docPartBody>
    </w:docPart>
    <w:docPart>
      <w:docPartPr>
        <w:name w:val="70DE58F2B4664B7695EAE3FFADAEAE9C"/>
        <w:category>
          <w:name w:val="Geral"/>
          <w:gallery w:val="placeholder"/>
        </w:category>
        <w:types>
          <w:type w:val="bbPlcHdr"/>
        </w:types>
        <w:behaviors>
          <w:behavior w:val="content"/>
        </w:behaviors>
        <w:guid w:val="{2112F41A-3188-4D61-AEA2-924041E0607D}"/>
      </w:docPartPr>
      <w:docPartBody>
        <w:p w:rsidR="009A66FC" w:rsidRDefault="009A66FC">
          <w:pPr>
            <w:pStyle w:val="70DE58F2B4664B7695EAE3FFADAEAE9C"/>
          </w:pPr>
          <w:r w:rsidRPr="006A795E">
            <w:rPr>
              <w:noProof/>
              <w:lang w:bidi="pt-BR"/>
            </w:rPr>
            <w:t>Descreva o mercado atual para o serviço oferecido pela empresa. Em um nível elevado, qual é o mercado e quem são seus participantes; são clientes ou consumidores empresariais, ou uma localização geográfica específica, etc.? Mais detalhes sobre o mercado serão fornecidos na próxima seção do plano. Em seguida, descreva o estado atual dos serviços disponíveis e como a empresa oferecerá o melhor. Além disso, aborde todos os serviços adicionais que a empresa planeja oferecer no futuro.</w:t>
          </w:r>
        </w:p>
      </w:docPartBody>
    </w:docPart>
    <w:docPart>
      <w:docPartPr>
        <w:name w:val="8B260EEDA5BC45F08A768B2EA13BE9F7"/>
        <w:category>
          <w:name w:val="Geral"/>
          <w:gallery w:val="placeholder"/>
        </w:category>
        <w:types>
          <w:type w:val="bbPlcHdr"/>
        </w:types>
        <w:behaviors>
          <w:behavior w:val="content"/>
        </w:behaviors>
        <w:guid w:val="{A9110575-C3BE-4E77-8881-72DF51575471}"/>
      </w:docPartPr>
      <w:docPartBody>
        <w:p w:rsidR="009A66FC" w:rsidRDefault="009A66FC">
          <w:pPr>
            <w:pStyle w:val="8B260EEDA5BC45F08A768B2EA13BE9F7"/>
          </w:pPr>
          <w:r w:rsidRPr="006A795E">
            <w:rPr>
              <w:noProof/>
              <w:lang w:bidi="pt-BR"/>
            </w:rPr>
            <w:t>Visão Geral do Produto:</w:t>
          </w:r>
        </w:p>
      </w:docPartBody>
    </w:docPart>
    <w:docPart>
      <w:docPartPr>
        <w:name w:val="11890623A77041DAB171B5CA9186B870"/>
        <w:category>
          <w:name w:val="Geral"/>
          <w:gallery w:val="placeholder"/>
        </w:category>
        <w:types>
          <w:type w:val="bbPlcHdr"/>
        </w:types>
        <w:behaviors>
          <w:behavior w:val="content"/>
        </w:behaviors>
        <w:guid w:val="{B6769B95-8147-434E-B272-6C2975EC27A6}"/>
      </w:docPartPr>
      <w:docPartBody>
        <w:p w:rsidR="009A66FC" w:rsidRDefault="009A66FC">
          <w:pPr>
            <w:pStyle w:val="11890623A77041DAB171B5CA9186B870"/>
          </w:pPr>
          <w:r w:rsidRPr="006A795E">
            <w:rPr>
              <w:noProof/>
              <w:lang w:bidi="pt-BR"/>
            </w:rPr>
            <w:t>Descreva as ofertas de serviço do negócio no máximo de detalhes possível. Se ajudar incluir algumas fotos, este seria um bom lugar para isso.</w:t>
          </w:r>
        </w:p>
      </w:docPartBody>
    </w:docPart>
    <w:docPart>
      <w:docPartPr>
        <w:name w:val="3F4D4701E9E24B59A854FA89A0D57A09"/>
        <w:category>
          <w:name w:val="Geral"/>
          <w:gallery w:val="placeholder"/>
        </w:category>
        <w:types>
          <w:type w:val="bbPlcHdr"/>
        </w:types>
        <w:behaviors>
          <w:behavior w:val="content"/>
        </w:behaviors>
        <w:guid w:val="{400C9B3F-39D1-4C83-B797-5AE136440CAC}"/>
      </w:docPartPr>
      <w:docPartBody>
        <w:p w:rsidR="009A66FC" w:rsidRDefault="009A66FC">
          <w:pPr>
            <w:pStyle w:val="3F4D4701E9E24B59A854FA89A0D57A09"/>
          </w:pPr>
          <w:r w:rsidRPr="006A795E">
            <w:rPr>
              <w:noProof/>
              <w:lang w:bidi="pt-BR"/>
            </w:rPr>
            <w:t>Principais Participantes:</w:t>
          </w:r>
        </w:p>
      </w:docPartBody>
    </w:docPart>
    <w:docPart>
      <w:docPartPr>
        <w:name w:val="581AC7D972224AE6A39365CF39E73D30"/>
        <w:category>
          <w:name w:val="Geral"/>
          <w:gallery w:val="placeholder"/>
        </w:category>
        <w:types>
          <w:type w:val="bbPlcHdr"/>
        </w:types>
        <w:behaviors>
          <w:behavior w:val="content"/>
        </w:behaviors>
        <w:guid w:val="{F38EA08D-E214-46AD-B868-9B5620B43C1D}"/>
      </w:docPartPr>
      <w:docPartBody>
        <w:p w:rsidR="009A66FC" w:rsidRDefault="009A66FC">
          <w:pPr>
            <w:pStyle w:val="581AC7D972224AE6A39365CF39E73D30"/>
          </w:pPr>
          <w:r w:rsidRPr="006A795E">
            <w:rPr>
              <w:noProof/>
              <w:lang w:bidi="pt-BR"/>
            </w:rPr>
            <w:t>Identifique quaisquer parceiros estratégicos em sua empresa, como fornecedores, distribuidores, parceiros de referência ou quaisquer outros. Em algumas empresas, os produtos são feitos sob medida e qualquer quebra no suprimento afetará os negócios. Pode haver colaboradores essenciais para os serviços oferecidos, para que seja importante identificá-los.</w:t>
          </w:r>
        </w:p>
      </w:docPartBody>
    </w:docPart>
    <w:docPart>
      <w:docPartPr>
        <w:name w:val="C6728838E0A64EAE918F70ADCA9F82C2"/>
        <w:category>
          <w:name w:val="Geral"/>
          <w:gallery w:val="placeholder"/>
        </w:category>
        <w:types>
          <w:type w:val="bbPlcHdr"/>
        </w:types>
        <w:behaviors>
          <w:behavior w:val="content"/>
        </w:behaviors>
        <w:guid w:val="{E6903D88-F5DC-43B9-AF5B-49C7898F2E7F}"/>
      </w:docPartPr>
      <w:docPartBody>
        <w:p w:rsidR="009A66FC" w:rsidRDefault="009A66FC">
          <w:pPr>
            <w:pStyle w:val="C6728838E0A64EAE918F70ADCA9F82C2"/>
          </w:pPr>
          <w:r w:rsidRPr="006A795E">
            <w:rPr>
              <w:noProof/>
              <w:lang w:bidi="pt-BR"/>
            </w:rPr>
            <w:t>Preços:</w:t>
          </w:r>
        </w:p>
      </w:docPartBody>
    </w:docPart>
    <w:docPart>
      <w:docPartPr>
        <w:name w:val="C0B1E5D5C28240B78340C6170E01F04E"/>
        <w:category>
          <w:name w:val="Geral"/>
          <w:gallery w:val="placeholder"/>
        </w:category>
        <w:types>
          <w:type w:val="bbPlcHdr"/>
        </w:types>
        <w:behaviors>
          <w:behavior w:val="content"/>
        </w:behaviors>
        <w:guid w:val="{1D2D58B9-8F0F-41A5-8682-7832BBE88EB1}"/>
      </w:docPartPr>
      <w:docPartBody>
        <w:p w:rsidR="009A66FC" w:rsidRDefault="009A66FC">
          <w:pPr>
            <w:pStyle w:val="C0B1E5D5C28240B78340C6170E01F04E"/>
          </w:pPr>
          <w:r w:rsidRPr="006A795E">
            <w:rPr>
              <w:noProof/>
              <w:lang w:bidi="pt-BR"/>
            </w:rPr>
            <w:t>Forneça preços do serviço, projetos de margem bruta e caminhos de atualização. Descreva por que o preço da empresa será atraente para o mercado de destino. Tenha um indicador sobre a precificação do concorrente e explique como o serviço corporativo é exclusivo para justificar sua estrutura de preços.</w:t>
          </w:r>
        </w:p>
      </w:docPartBody>
    </w:docPart>
    <w:docPart>
      <w:docPartPr>
        <w:name w:val="B943321C0908497FAE19A670BEAD1C8A"/>
        <w:category>
          <w:name w:val="Geral"/>
          <w:gallery w:val="placeholder"/>
        </w:category>
        <w:types>
          <w:type w:val="bbPlcHdr"/>
        </w:types>
        <w:behaviors>
          <w:behavior w:val="content"/>
        </w:behaviors>
        <w:guid w:val="{50D391AB-36FB-4963-992C-E1C9F7D2DE53}"/>
      </w:docPartPr>
      <w:docPartBody>
        <w:p w:rsidR="009A66FC" w:rsidRDefault="009A66FC">
          <w:pPr>
            <w:pStyle w:val="B943321C0908497FAE19A670BEAD1C8A"/>
          </w:pPr>
          <w:r w:rsidRPr="006A795E">
            <w:rPr>
              <w:noProof/>
              <w:lang w:bidi="pt-BR"/>
            </w:rPr>
            <w:t>Observe a diferença entre horas de trabalho e horas faturáveis. Todos os horários de trabalho não são cobráveis. Se a empresa tiver funcionários com níveis de habilidade diferentes (por exemplo, em uma empresa de advocacia, há associados, paralegais, advogados, parcerias, etc.), indique as diversas tarifas de cobrança.</w:t>
          </w:r>
        </w:p>
      </w:docPartBody>
    </w:docPart>
    <w:docPart>
      <w:docPartPr>
        <w:name w:val="369DBB7C046A4E128C1F3580CF7BA890"/>
        <w:category>
          <w:name w:val="Geral"/>
          <w:gallery w:val="placeholder"/>
        </w:category>
        <w:types>
          <w:type w:val="bbPlcHdr"/>
        </w:types>
        <w:behaviors>
          <w:behavior w:val="content"/>
        </w:behaviors>
        <w:guid w:val="{F2CBE236-680C-4E39-BD3C-63419668FD59}"/>
      </w:docPartPr>
      <w:docPartBody>
        <w:p w:rsidR="009A66FC" w:rsidRDefault="009A66FC">
          <w:pPr>
            <w:pStyle w:val="369DBB7C046A4E128C1F3580CF7BA890"/>
          </w:pPr>
          <w:r w:rsidRPr="006A795E">
            <w:rPr>
              <w:noProof/>
              <w:lang w:bidi="pt-BR"/>
            </w:rPr>
            <w:t>Comunique-se claramente com clientes e consumidores. Se houver taxas adicionais que serão transmitidas aos clientes ou consumidores, defina-as e estabeleça-as de antemão.</w:t>
          </w:r>
        </w:p>
      </w:docPartBody>
    </w:docPart>
    <w:docPart>
      <w:docPartPr>
        <w:name w:val="8663E5EA2A4E4B38AF389BE717A5F187"/>
        <w:category>
          <w:name w:val="Geral"/>
          <w:gallery w:val="placeholder"/>
        </w:category>
        <w:types>
          <w:type w:val="bbPlcHdr"/>
        </w:types>
        <w:behaviors>
          <w:behavior w:val="content"/>
        </w:behaviors>
        <w:guid w:val="{677974BD-2097-4AFB-8767-E02FEEA9478E}"/>
      </w:docPartPr>
      <w:docPartBody>
        <w:p w:rsidR="009A66FC" w:rsidRDefault="009A66FC">
          <w:pPr>
            <w:pStyle w:val="8663E5EA2A4E4B38AF389BE717A5F187"/>
          </w:pPr>
          <w:r w:rsidRPr="006A795E">
            <w:rPr>
              <w:noProof/>
              <w:lang w:bidi="pt-BR"/>
            </w:rPr>
            <w:t>Análise de Mercado</w:t>
          </w:r>
        </w:p>
      </w:docPartBody>
    </w:docPart>
    <w:docPart>
      <w:docPartPr>
        <w:name w:val="6750CEE5BFD94A389AFA6A3C3DB0E540"/>
        <w:category>
          <w:name w:val="Geral"/>
          <w:gallery w:val="placeholder"/>
        </w:category>
        <w:types>
          <w:type w:val="bbPlcHdr"/>
        </w:types>
        <w:behaviors>
          <w:behavior w:val="content"/>
        </w:behaviors>
        <w:guid w:val="{0FFB4AC8-3563-477C-839C-16D41A98319E}"/>
      </w:docPartPr>
      <w:docPartBody>
        <w:p w:rsidR="009A66FC" w:rsidRPr="006A795E" w:rsidRDefault="009A66FC" w:rsidP="009A66FC">
          <w:pPr>
            <w:rPr>
              <w:noProof/>
            </w:rPr>
          </w:pPr>
          <w:r w:rsidRPr="006A795E">
            <w:rPr>
              <w:noProof/>
              <w:lang w:bidi="pt-BR"/>
            </w:rPr>
            <w:t xml:space="preserve">A análise de mercado fornece ao leitor a compreensão de quão bem você conhece o mercado e se ele é grande o suficiente para atender aos objetivos de negócios. A seção oferece uma visão geral do setor no qual a empresa participará. Como esta seção é limitada a um cliente ideal baseado na estratégia de negócios, o plano define o mercado de destino. Uma descrição detalhada e o dimensionamento do mercado-alvo ajudará o leitor a entender o valor de mercado que a empresa está buscando (o número de clientes em potencial multiplicado pela receita média do produto ou serviço). </w:t>
          </w:r>
        </w:p>
        <w:p w:rsidR="009A66FC" w:rsidRPr="006A795E" w:rsidRDefault="009A66FC" w:rsidP="009A66FC">
          <w:pPr>
            <w:rPr>
              <w:noProof/>
            </w:rPr>
          </w:pPr>
          <w:r w:rsidRPr="006A795E">
            <w:rPr>
              <w:noProof/>
              <w:lang w:bidi="pt-BR"/>
            </w:rPr>
            <w:t xml:space="preserve">Ao definir o mercado-alvo, o plano identificará elementos-chave, como localização geográfica, dados demográficos, características do comprador, necessidades do mercado-alvo e como essas necessidades estão sendo atendidas atualmente. Se houver concorrentes diretos, explique como o serviço da empresa se compara aos concorrentes em termos de solução de problemas dos clientes. </w:t>
          </w:r>
        </w:p>
        <w:p w:rsidR="009A66FC" w:rsidRPr="006A795E" w:rsidRDefault="009A66FC" w:rsidP="009A66FC">
          <w:pPr>
            <w:rPr>
              <w:noProof/>
            </w:rPr>
          </w:pPr>
          <w:r w:rsidRPr="006A795E">
            <w:rPr>
              <w:noProof/>
              <w:lang w:bidi="pt-BR"/>
            </w:rPr>
            <w:t xml:space="preserve">Esta seção também pode incluir uma análise de Pontos Fortes, Pontos Fracos, Oportunidades e Ameaças, conforme necessário, para avaliar melhor a posição da empresa em relação à concorrência. </w:t>
          </w:r>
        </w:p>
        <w:p w:rsidR="009A66FC" w:rsidRDefault="009A66FC">
          <w:pPr>
            <w:pStyle w:val="6750CEE5BFD94A389AFA6A3C3DB0E540"/>
          </w:pPr>
          <w:r w:rsidRPr="006A795E">
            <w:rPr>
              <w:noProof/>
              <w:lang w:bidi="pt-BR"/>
            </w:rPr>
            <w:t>Dependendo do tipo do seu negócio, as seções a seguir podem ou não ser necessárias. Inclua apenas o que é necessário e remova tudo mais.</w:t>
          </w:r>
        </w:p>
      </w:docPartBody>
    </w:docPart>
    <w:docPart>
      <w:docPartPr>
        <w:name w:val="6818B8E680714D8883432178BE6CA473"/>
        <w:category>
          <w:name w:val="Geral"/>
          <w:gallery w:val="placeholder"/>
        </w:category>
        <w:types>
          <w:type w:val="bbPlcHdr"/>
        </w:types>
        <w:behaviors>
          <w:behavior w:val="content"/>
        </w:behaviors>
        <w:guid w:val="{1369E832-5FFC-4D95-B688-67214860655C}"/>
      </w:docPartPr>
      <w:docPartBody>
        <w:p w:rsidR="009A66FC" w:rsidRDefault="009A66FC">
          <w:pPr>
            <w:pStyle w:val="6818B8E680714D8883432178BE6CA473"/>
          </w:pPr>
          <w:r w:rsidRPr="006A795E">
            <w:rPr>
              <w:noProof/>
              <w:lang w:bidi="pt-BR"/>
            </w:rPr>
            <w:t>Tipo de setor:</w:t>
          </w:r>
        </w:p>
      </w:docPartBody>
    </w:docPart>
    <w:docPart>
      <w:docPartPr>
        <w:name w:val="F507EB54E0774DA6B5A842CEE780F9AA"/>
        <w:category>
          <w:name w:val="Geral"/>
          <w:gallery w:val="placeholder"/>
        </w:category>
        <w:types>
          <w:type w:val="bbPlcHdr"/>
        </w:types>
        <w:behaviors>
          <w:behavior w:val="content"/>
        </w:behaviors>
        <w:guid w:val="{5CF6A260-BB24-4B6B-8624-C21FCF15B64A}"/>
      </w:docPartPr>
      <w:docPartBody>
        <w:p w:rsidR="009A66FC" w:rsidRDefault="009A66FC">
          <w:pPr>
            <w:pStyle w:val="F507EB54E0774DA6B5A842CEE780F9AA"/>
          </w:pPr>
          <w:r w:rsidRPr="006A795E">
            <w:rPr>
              <w:noProof/>
              <w:lang w:bidi="pt-BR"/>
            </w:rPr>
            <w:t>Comece com as descrições mais amplas de sua oportunidade de mercado. Por exemplo, se a empresa planejada é uma agência de viagens, o setor seria de serviço. Neste mercado em particular, as receitas globais são projetadas para superar $183 bilhões, mas a agência local terá um mercado muito menor. Identifique o potencial cliente na geografia local da empresa, que pode caber no grupo demográfico de destino. Esta seção também identifica as regulamentações do setor e avalia tendências de crescimento e estabilidade do mercado.</w:t>
          </w:r>
        </w:p>
      </w:docPartBody>
    </w:docPart>
    <w:docPart>
      <w:docPartPr>
        <w:name w:val="09FC5FCA582E41A8B416C1CD769CF469"/>
        <w:category>
          <w:name w:val="Geral"/>
          <w:gallery w:val="placeholder"/>
        </w:category>
        <w:types>
          <w:type w:val="bbPlcHdr"/>
        </w:types>
        <w:behaviors>
          <w:behavior w:val="content"/>
        </w:behaviors>
        <w:guid w:val="{B85A0B6D-8058-4017-8BD0-6E08D3449613}"/>
      </w:docPartPr>
      <w:docPartBody>
        <w:p w:rsidR="009A66FC" w:rsidRDefault="009A66FC">
          <w:pPr>
            <w:pStyle w:val="09FC5FCA582E41A8B416C1CD769CF469"/>
          </w:pPr>
          <w:r w:rsidRPr="006A795E">
            <w:rPr>
              <w:noProof/>
              <w:lang w:bidi="pt-BR"/>
            </w:rPr>
            <w:t>Segmentação de mercado:</w:t>
          </w:r>
        </w:p>
      </w:docPartBody>
    </w:docPart>
    <w:docPart>
      <w:docPartPr>
        <w:name w:val="E6EEFC2E26624E3F9B82BADEE2A64355"/>
        <w:category>
          <w:name w:val="Geral"/>
          <w:gallery w:val="placeholder"/>
        </w:category>
        <w:types>
          <w:type w:val="bbPlcHdr"/>
        </w:types>
        <w:behaviors>
          <w:behavior w:val="content"/>
        </w:behaviors>
        <w:guid w:val="{82F1A8D4-3FD9-40D3-BB93-C2F8B98BB70B}"/>
      </w:docPartPr>
      <w:docPartBody>
        <w:p w:rsidR="009A66FC" w:rsidRDefault="009A66FC">
          <w:pPr>
            <w:pStyle w:val="E6EEFC2E26624E3F9B82BADEE2A64355"/>
          </w:pPr>
          <w:r w:rsidRPr="006A795E">
            <w:rPr>
              <w:noProof/>
              <w:lang w:bidi="pt-BR"/>
            </w:rPr>
            <w:t>Esta seção define os principais segmentos de mercado e os que o negócio está focando agora. Um segmento de mercado é um grupo de pessoas (ou outras empresas) da indústria que identifica segmentos menores, como cruzeiros exóticos ou de luxo. O mercado também pode ser segmentado por critérios como qualidade, preço, gama de produtos, geografia, dados demográficos e outros. Alguns outros elementos a serem considerados respondem perguntas como: Seu segmento está crescendo, encolhendo ou desaparecerá nos próximos anos? Qual é a porcentagem do mercado que será alcançável? Que participação no mercado é esperada nos próximos 2 ou 3 anos? Os gráficos são melhor usados em uma seção como esta para mostrar crescimento (gráfico de linhas) ou porcentagens de mercados ou grupos (gráfico de pizza).</w:t>
          </w:r>
        </w:p>
      </w:docPartBody>
    </w:docPart>
    <w:docPart>
      <w:docPartPr>
        <w:name w:val="006EB72A697A418DA296881F111EDF83"/>
        <w:category>
          <w:name w:val="Geral"/>
          <w:gallery w:val="placeholder"/>
        </w:category>
        <w:types>
          <w:type w:val="bbPlcHdr"/>
        </w:types>
        <w:behaviors>
          <w:behavior w:val="content"/>
        </w:behaviors>
        <w:guid w:val="{0128B098-B690-440F-AC94-CF45D7EF04D6}"/>
      </w:docPartPr>
      <w:docPartBody>
        <w:p w:rsidR="009A66FC" w:rsidRDefault="009A66FC">
          <w:pPr>
            <w:pStyle w:val="006EB72A697A418DA296881F111EDF83"/>
          </w:pPr>
          <w:r w:rsidRPr="006A795E">
            <w:rPr>
              <w:noProof/>
              <w:lang w:bidi="pt-BR"/>
            </w:rPr>
            <w:t>Concorrência:</w:t>
          </w:r>
        </w:p>
      </w:docPartBody>
    </w:docPart>
    <w:docPart>
      <w:docPartPr>
        <w:name w:val="FE0043E52D3043AA9F7B4A15745D7629"/>
        <w:category>
          <w:name w:val="Geral"/>
          <w:gallery w:val="placeholder"/>
        </w:category>
        <w:types>
          <w:type w:val="bbPlcHdr"/>
        </w:types>
        <w:behaviors>
          <w:behavior w:val="content"/>
        </w:behaviors>
        <w:guid w:val="{5856DA1A-5AF9-4439-9D04-C73AC3588826}"/>
      </w:docPartPr>
      <w:docPartBody>
        <w:p w:rsidR="009A66FC" w:rsidRDefault="009A66FC">
          <w:pPr>
            <w:pStyle w:val="FE0043E52D3043AA9F7B4A15745D7629"/>
          </w:pPr>
          <w:r w:rsidRPr="006A795E">
            <w:rPr>
              <w:noProof/>
              <w:lang w:bidi="pt-BR"/>
            </w:rPr>
            <w:t>Todas as empresas competem de uma forma ou de outra. Pode ser com concorrentes diretos e específicos, ou com a maneira como os clientes fazem as coisas há muito tempo. Ao identificar a concorrência, identifique quem mais está fornecendo serviços para resolver o mesmo problema que o seu negócio procura resolver? Quais são as vantagens da empresa em relação a esses concorrentes? Como sua empresa será ouvida em meio ao barulho da concorrência? Às vezes, um plano de negócios inclui uma matriz de recursos e compara como cada empresa oferece ou não esses recursos. Esta seção reflete como a solução da empresa é diferente e mais adequada para o mercado-alvo identificado em comparação com a concorrência.</w:t>
          </w:r>
        </w:p>
      </w:docPartBody>
    </w:docPart>
    <w:docPart>
      <w:docPartPr>
        <w:name w:val="A2C67CAC8DCB42FC94D6762571FBD99E"/>
        <w:category>
          <w:name w:val="Geral"/>
          <w:gallery w:val="placeholder"/>
        </w:category>
        <w:types>
          <w:type w:val="bbPlcHdr"/>
        </w:types>
        <w:behaviors>
          <w:behavior w:val="content"/>
        </w:behaviors>
        <w:guid w:val="{B6D8D8F7-C5B6-4B93-9C33-534868FB288F}"/>
      </w:docPartPr>
      <w:docPartBody>
        <w:p w:rsidR="009A66FC" w:rsidRDefault="009A66FC">
          <w:pPr>
            <w:pStyle w:val="A2C67CAC8DCB42FC94D6762571FBD99E"/>
          </w:pPr>
          <w:r w:rsidRPr="006A795E">
            <w:rPr>
              <w:noProof/>
              <w:lang w:bidi="pt-BR"/>
            </w:rPr>
            <w:t xml:space="preserve">Análise </w:t>
          </w:r>
          <w:r>
            <w:rPr>
              <w:noProof/>
              <w:lang w:bidi="pt-BR"/>
            </w:rPr>
            <w:t>PPOA</w:t>
          </w:r>
          <w:r w:rsidRPr="006A795E">
            <w:rPr>
              <w:noProof/>
              <w:lang w:bidi="pt-BR"/>
            </w:rPr>
            <w:t>:</w:t>
          </w:r>
        </w:p>
      </w:docPartBody>
    </w:docPart>
    <w:docPart>
      <w:docPartPr>
        <w:name w:val="F373255336074678B6C04C6C2B1C7736"/>
        <w:category>
          <w:name w:val="Geral"/>
          <w:gallery w:val="placeholder"/>
        </w:category>
        <w:types>
          <w:type w:val="bbPlcHdr"/>
        </w:types>
        <w:behaviors>
          <w:behavior w:val="content"/>
        </w:behaviors>
        <w:guid w:val="{88AF03AE-9544-4D43-AC80-14DE9CB55391}"/>
      </w:docPartPr>
      <w:docPartBody>
        <w:p w:rsidR="009A66FC" w:rsidRDefault="009A66FC">
          <w:pPr>
            <w:pStyle w:val="F373255336074678B6C04C6C2B1C7736"/>
          </w:pPr>
          <w:r w:rsidRPr="006A795E">
            <w:rPr>
              <w:noProof/>
              <w:lang w:bidi="pt-BR"/>
            </w:rPr>
            <w:t xml:space="preserve">Uma análise </w:t>
          </w:r>
          <w:r>
            <w:rPr>
              <w:noProof/>
              <w:lang w:bidi="pt-BR"/>
            </w:rPr>
            <w:t>PPOA</w:t>
          </w:r>
          <w:r w:rsidRPr="006A795E">
            <w:rPr>
              <w:noProof/>
              <w:lang w:bidi="pt-BR"/>
            </w:rPr>
            <w:t xml:space="preserve"> pode ser incluída preenchendo as caixas abaixo para avaliar sua empresa no ambiente atual, os pontos fortes e fracos (interno) e oportunidades e ameaças (externo). Este é um bom exercício para realizar todo ano. Depois de concluir a análise, forneça ideias: como seus pontos fortes podem ajudar a empresa a maximizar as oportunidades e minimizar as ameaças; como as fraquezas podem diminuir a capacidade da empresa capitalizar as oportunidades; e como as fraquezas poderiam expor seu negócio a ameaças.</w:t>
          </w:r>
        </w:p>
      </w:docPartBody>
    </w:docPart>
    <w:docPart>
      <w:docPartPr>
        <w:name w:val="5D2C618D2D1843F9AED2FD3A035E1697"/>
        <w:category>
          <w:name w:val="Geral"/>
          <w:gallery w:val="placeholder"/>
        </w:category>
        <w:types>
          <w:type w:val="bbPlcHdr"/>
        </w:types>
        <w:behaviors>
          <w:behavior w:val="content"/>
        </w:behaviors>
        <w:guid w:val="{278CC700-2FB8-4932-BD2B-81394DEA0896}"/>
      </w:docPartPr>
      <w:docPartBody>
        <w:p w:rsidR="009A66FC" w:rsidRDefault="009A66FC">
          <w:pPr>
            <w:pStyle w:val="5D2C618D2D1843F9AED2FD3A035E1697"/>
          </w:pPr>
          <w:r w:rsidRPr="006A795E">
            <w:rPr>
              <w:noProof/>
              <w:lang w:bidi="pt-BR"/>
            </w:rPr>
            <w:t>PONTOS FORTES:</w:t>
          </w:r>
        </w:p>
      </w:docPartBody>
    </w:docPart>
    <w:docPart>
      <w:docPartPr>
        <w:name w:val="9BB123ECB85E4A62BDE9F9EE5A527EA7"/>
        <w:category>
          <w:name w:val="Geral"/>
          <w:gallery w:val="placeholder"/>
        </w:category>
        <w:types>
          <w:type w:val="bbPlcHdr"/>
        </w:types>
        <w:behaviors>
          <w:behavior w:val="content"/>
        </w:behaviors>
        <w:guid w:val="{975A60D8-7626-48D7-9112-779C0E2E352E}"/>
      </w:docPartPr>
      <w:docPartBody>
        <w:p w:rsidR="009A66FC" w:rsidRPr="006A795E" w:rsidRDefault="009A66FC" w:rsidP="009A66FC">
          <w:pPr>
            <w:spacing w:after="0" w:line="216" w:lineRule="auto"/>
            <w:ind w:left="284" w:hanging="284"/>
            <w:rPr>
              <w:noProof/>
            </w:rPr>
          </w:pPr>
          <w:r w:rsidRPr="006A795E">
            <w:rPr>
              <w:noProof/>
              <w:lang w:bidi="pt-BR"/>
            </w:rPr>
            <w:t>Vantagens</w:t>
          </w:r>
        </w:p>
        <w:p w:rsidR="009A66FC" w:rsidRPr="006A795E" w:rsidRDefault="009A66FC" w:rsidP="009A66FC">
          <w:pPr>
            <w:spacing w:after="0" w:line="216" w:lineRule="auto"/>
            <w:ind w:left="284" w:hanging="284"/>
            <w:rPr>
              <w:noProof/>
            </w:rPr>
          </w:pPr>
          <w:r w:rsidRPr="006A795E">
            <w:rPr>
              <w:noProof/>
              <w:lang w:bidi="pt-BR"/>
            </w:rPr>
            <w:t>Funcionalidades</w:t>
          </w:r>
        </w:p>
        <w:p w:rsidR="009A66FC" w:rsidRPr="006A795E" w:rsidRDefault="009A66FC" w:rsidP="009A66FC">
          <w:pPr>
            <w:spacing w:after="0" w:line="216" w:lineRule="auto"/>
            <w:ind w:left="284" w:hanging="284"/>
            <w:rPr>
              <w:noProof/>
            </w:rPr>
          </w:pPr>
          <w:r w:rsidRPr="006A795E">
            <w:rPr>
              <w:noProof/>
              <w:lang w:bidi="pt-BR"/>
            </w:rPr>
            <w:t>Ativos, pessoas</w:t>
          </w:r>
        </w:p>
        <w:p w:rsidR="009A66FC" w:rsidRPr="006A795E" w:rsidRDefault="009A66FC" w:rsidP="009A66FC">
          <w:pPr>
            <w:spacing w:after="0" w:line="216" w:lineRule="auto"/>
            <w:ind w:left="284" w:hanging="284"/>
            <w:rPr>
              <w:noProof/>
            </w:rPr>
          </w:pPr>
          <w:r w:rsidRPr="006A795E">
            <w:rPr>
              <w:noProof/>
              <w:lang w:bidi="pt-BR"/>
            </w:rPr>
            <w:t>Experiência</w:t>
          </w:r>
        </w:p>
        <w:p w:rsidR="009A66FC" w:rsidRPr="006A795E" w:rsidRDefault="009A66FC" w:rsidP="009A66FC">
          <w:pPr>
            <w:spacing w:after="0" w:line="216" w:lineRule="auto"/>
            <w:ind w:left="284" w:hanging="284"/>
            <w:rPr>
              <w:noProof/>
            </w:rPr>
          </w:pPr>
          <w:r w:rsidRPr="006A795E">
            <w:rPr>
              <w:noProof/>
              <w:lang w:bidi="pt-BR"/>
            </w:rPr>
            <w:t>Reserva Financeira</w:t>
          </w:r>
        </w:p>
        <w:p w:rsidR="009A66FC" w:rsidRPr="006A795E" w:rsidRDefault="009A66FC" w:rsidP="009A66FC">
          <w:pPr>
            <w:spacing w:after="0" w:line="216" w:lineRule="auto"/>
            <w:ind w:left="284" w:hanging="284"/>
            <w:rPr>
              <w:noProof/>
            </w:rPr>
          </w:pPr>
          <w:r w:rsidRPr="006A795E">
            <w:rPr>
              <w:noProof/>
              <w:lang w:bidi="pt-BR"/>
            </w:rPr>
            <w:t>Proposta de valor</w:t>
          </w:r>
        </w:p>
        <w:p w:rsidR="009A66FC" w:rsidRDefault="009A66FC">
          <w:pPr>
            <w:pStyle w:val="9BB123ECB85E4A62BDE9F9EE5A527EA7"/>
          </w:pPr>
          <w:r w:rsidRPr="006A795E">
            <w:rPr>
              <w:noProof/>
              <w:lang w:bidi="pt-BR"/>
            </w:rPr>
            <w:t>Preço, valor, qualidade</w:t>
          </w:r>
        </w:p>
      </w:docPartBody>
    </w:docPart>
    <w:docPart>
      <w:docPartPr>
        <w:name w:val="9979CA136B60485B93F8D7E740D9F09A"/>
        <w:category>
          <w:name w:val="Geral"/>
          <w:gallery w:val="placeholder"/>
        </w:category>
        <w:types>
          <w:type w:val="bbPlcHdr"/>
        </w:types>
        <w:behaviors>
          <w:behavior w:val="content"/>
        </w:behaviors>
        <w:guid w:val="{B30F3596-EACA-4E04-B14D-B22A78B21F92}"/>
      </w:docPartPr>
      <w:docPartBody>
        <w:p w:rsidR="009A66FC" w:rsidRDefault="009A66FC">
          <w:pPr>
            <w:pStyle w:val="9979CA136B60485B93F8D7E740D9F09A"/>
          </w:pPr>
          <w:r w:rsidRPr="006A795E">
            <w:rPr>
              <w:noProof/>
              <w:lang w:bidi="pt-BR"/>
            </w:rPr>
            <w:t>PONTOS FRACOS:</w:t>
          </w:r>
        </w:p>
      </w:docPartBody>
    </w:docPart>
    <w:docPart>
      <w:docPartPr>
        <w:name w:val="3071961A998545249376094ECD927467"/>
        <w:category>
          <w:name w:val="Geral"/>
          <w:gallery w:val="placeholder"/>
        </w:category>
        <w:types>
          <w:type w:val="bbPlcHdr"/>
        </w:types>
        <w:behaviors>
          <w:behavior w:val="content"/>
        </w:behaviors>
        <w:guid w:val="{B0B83815-D245-4653-A1F7-08EDCA07962D}"/>
      </w:docPartPr>
      <w:docPartBody>
        <w:p w:rsidR="009A66FC" w:rsidRPr="006A795E" w:rsidRDefault="009A66FC" w:rsidP="009A66FC">
          <w:pPr>
            <w:spacing w:after="0" w:line="216" w:lineRule="auto"/>
            <w:ind w:left="284" w:hanging="284"/>
            <w:rPr>
              <w:noProof/>
            </w:rPr>
          </w:pPr>
          <w:r w:rsidRPr="006A795E">
            <w:rPr>
              <w:noProof/>
              <w:lang w:bidi="pt-BR"/>
            </w:rPr>
            <w:t>Desvantagens</w:t>
          </w:r>
        </w:p>
        <w:p w:rsidR="009A66FC" w:rsidRPr="006A795E" w:rsidRDefault="009A66FC" w:rsidP="009A66FC">
          <w:pPr>
            <w:spacing w:after="0" w:line="216" w:lineRule="auto"/>
            <w:ind w:left="284" w:hanging="284"/>
            <w:rPr>
              <w:noProof/>
            </w:rPr>
          </w:pPr>
          <w:r w:rsidRPr="006A795E">
            <w:rPr>
              <w:noProof/>
              <w:lang w:bidi="pt-BR"/>
            </w:rPr>
            <w:t>Lacuna nas funcionalidades</w:t>
          </w:r>
        </w:p>
        <w:p w:rsidR="009A66FC" w:rsidRPr="006A795E" w:rsidRDefault="009A66FC" w:rsidP="009A66FC">
          <w:pPr>
            <w:spacing w:after="0" w:line="216" w:lineRule="auto"/>
            <w:ind w:left="284" w:hanging="284"/>
            <w:rPr>
              <w:noProof/>
            </w:rPr>
          </w:pPr>
          <w:r w:rsidRPr="006A795E">
            <w:rPr>
              <w:noProof/>
              <w:lang w:bidi="pt-BR"/>
            </w:rPr>
            <w:t>Fluxo de Caixa</w:t>
          </w:r>
        </w:p>
        <w:p w:rsidR="009A66FC" w:rsidRPr="006A795E" w:rsidRDefault="009A66FC" w:rsidP="009A66FC">
          <w:pPr>
            <w:spacing w:after="0" w:line="216" w:lineRule="auto"/>
            <w:ind w:left="284" w:hanging="284"/>
            <w:rPr>
              <w:noProof/>
            </w:rPr>
          </w:pPr>
          <w:r w:rsidRPr="006A795E">
            <w:rPr>
              <w:noProof/>
              <w:lang w:bidi="pt-BR"/>
            </w:rPr>
            <w:t>Fornecedores</w:t>
          </w:r>
        </w:p>
        <w:p w:rsidR="009A66FC" w:rsidRPr="006A795E" w:rsidRDefault="009A66FC" w:rsidP="009A66FC">
          <w:pPr>
            <w:spacing w:after="0" w:line="216" w:lineRule="auto"/>
            <w:ind w:left="284" w:hanging="284"/>
            <w:rPr>
              <w:noProof/>
            </w:rPr>
          </w:pPr>
          <w:r w:rsidRPr="006A795E">
            <w:rPr>
              <w:noProof/>
              <w:lang w:bidi="pt-BR"/>
            </w:rPr>
            <w:t>Experiência</w:t>
          </w:r>
        </w:p>
        <w:p w:rsidR="009A66FC" w:rsidRPr="006A795E" w:rsidRDefault="009A66FC" w:rsidP="009A66FC">
          <w:pPr>
            <w:spacing w:after="0" w:line="216" w:lineRule="auto"/>
            <w:ind w:left="284" w:hanging="284"/>
            <w:rPr>
              <w:noProof/>
            </w:rPr>
          </w:pPr>
          <w:r w:rsidRPr="006A795E">
            <w:rPr>
              <w:noProof/>
              <w:lang w:bidi="pt-BR"/>
            </w:rPr>
            <w:t>Áreas para melhorar</w:t>
          </w:r>
        </w:p>
        <w:p w:rsidR="009A66FC" w:rsidRDefault="009A66FC">
          <w:pPr>
            <w:pStyle w:val="3071961A998545249376094ECD927467"/>
          </w:pPr>
          <w:r w:rsidRPr="006A795E">
            <w:rPr>
              <w:noProof/>
              <w:lang w:bidi="pt-BR"/>
            </w:rPr>
            <w:t>Causa das perdas de vendas</w:t>
          </w:r>
        </w:p>
      </w:docPartBody>
    </w:docPart>
    <w:docPart>
      <w:docPartPr>
        <w:name w:val="A0098794A6BF4E40AACD48882A11289E"/>
        <w:category>
          <w:name w:val="Geral"/>
          <w:gallery w:val="placeholder"/>
        </w:category>
        <w:types>
          <w:type w:val="bbPlcHdr"/>
        </w:types>
        <w:behaviors>
          <w:behavior w:val="content"/>
        </w:behaviors>
        <w:guid w:val="{2363257B-474B-4AB6-9AAD-A40F16AD531A}"/>
      </w:docPartPr>
      <w:docPartBody>
        <w:p w:rsidR="009A66FC" w:rsidRDefault="009A66FC">
          <w:pPr>
            <w:pStyle w:val="A0098794A6BF4E40AACD48882A11289E"/>
          </w:pPr>
          <w:r w:rsidRPr="006A795E">
            <w:rPr>
              <w:noProof/>
              <w:lang w:bidi="pt-BR"/>
            </w:rPr>
            <w:t>OPORTUNIDADES:</w:t>
          </w:r>
        </w:p>
      </w:docPartBody>
    </w:docPart>
    <w:docPart>
      <w:docPartPr>
        <w:name w:val="44D480C2ECD34F55967A57FF7694F43F"/>
        <w:category>
          <w:name w:val="Geral"/>
          <w:gallery w:val="placeholder"/>
        </w:category>
        <w:types>
          <w:type w:val="bbPlcHdr"/>
        </w:types>
        <w:behaviors>
          <w:behavior w:val="content"/>
        </w:behaviors>
        <w:guid w:val="{4623AE4C-8367-4FAD-B132-3CF103C865FB}"/>
      </w:docPartPr>
      <w:docPartBody>
        <w:p w:rsidR="009A66FC" w:rsidRPr="006A795E" w:rsidRDefault="009A66FC" w:rsidP="009A66FC">
          <w:pPr>
            <w:spacing w:after="0" w:line="216" w:lineRule="auto"/>
            <w:ind w:left="284" w:hanging="284"/>
            <w:rPr>
              <w:noProof/>
            </w:rPr>
          </w:pPr>
          <w:r w:rsidRPr="006A795E">
            <w:rPr>
              <w:noProof/>
              <w:lang w:bidi="pt-BR"/>
            </w:rPr>
            <w:t>Áreas para melhorar</w:t>
          </w:r>
        </w:p>
        <w:p w:rsidR="009A66FC" w:rsidRPr="006A795E" w:rsidRDefault="009A66FC" w:rsidP="009A66FC">
          <w:pPr>
            <w:spacing w:after="0" w:line="216" w:lineRule="auto"/>
            <w:ind w:left="284" w:hanging="284"/>
            <w:rPr>
              <w:noProof/>
            </w:rPr>
          </w:pPr>
          <w:r w:rsidRPr="006A795E">
            <w:rPr>
              <w:noProof/>
              <w:lang w:bidi="pt-BR"/>
            </w:rPr>
            <w:t>Novos segmentos</w:t>
          </w:r>
        </w:p>
        <w:p w:rsidR="009A66FC" w:rsidRPr="006A795E" w:rsidRDefault="009A66FC" w:rsidP="009A66FC">
          <w:pPr>
            <w:spacing w:after="0" w:line="216" w:lineRule="auto"/>
            <w:ind w:left="284" w:hanging="284"/>
            <w:rPr>
              <w:noProof/>
            </w:rPr>
          </w:pPr>
          <w:r w:rsidRPr="006A795E">
            <w:rPr>
              <w:noProof/>
              <w:lang w:bidi="pt-BR"/>
            </w:rPr>
            <w:t>Tendências do setor</w:t>
          </w:r>
        </w:p>
        <w:p w:rsidR="009A66FC" w:rsidRPr="006A795E" w:rsidRDefault="009A66FC" w:rsidP="009A66FC">
          <w:pPr>
            <w:spacing w:after="0" w:line="216" w:lineRule="auto"/>
            <w:ind w:left="284" w:hanging="284"/>
            <w:rPr>
              <w:noProof/>
            </w:rPr>
          </w:pPr>
          <w:r w:rsidRPr="006A795E">
            <w:rPr>
              <w:noProof/>
              <w:lang w:bidi="pt-BR"/>
            </w:rPr>
            <w:t>Novos produtos</w:t>
          </w:r>
        </w:p>
        <w:p w:rsidR="009A66FC" w:rsidRPr="006A795E" w:rsidRDefault="009A66FC" w:rsidP="009A66FC">
          <w:pPr>
            <w:spacing w:after="0" w:line="216" w:lineRule="auto"/>
            <w:ind w:left="284" w:hanging="284"/>
            <w:rPr>
              <w:noProof/>
            </w:rPr>
          </w:pPr>
          <w:r w:rsidRPr="006A795E">
            <w:rPr>
              <w:noProof/>
              <w:lang w:bidi="pt-BR"/>
            </w:rPr>
            <w:t>Novas inovações</w:t>
          </w:r>
        </w:p>
        <w:p w:rsidR="009A66FC" w:rsidRDefault="009A66FC">
          <w:pPr>
            <w:pStyle w:val="44D480C2ECD34F55967A57FF7694F43F"/>
          </w:pPr>
          <w:r w:rsidRPr="006A795E">
            <w:rPr>
              <w:noProof/>
              <w:lang w:bidi="pt-BR"/>
            </w:rPr>
            <w:t>Parceria-chave</w:t>
          </w:r>
        </w:p>
      </w:docPartBody>
    </w:docPart>
    <w:docPart>
      <w:docPartPr>
        <w:name w:val="2BC71BF626334125A57656E9317CCB0A"/>
        <w:category>
          <w:name w:val="Geral"/>
          <w:gallery w:val="placeholder"/>
        </w:category>
        <w:types>
          <w:type w:val="bbPlcHdr"/>
        </w:types>
        <w:behaviors>
          <w:behavior w:val="content"/>
        </w:behaviors>
        <w:guid w:val="{6BD392AF-ACEE-40C7-8066-A7574C737BF3}"/>
      </w:docPartPr>
      <w:docPartBody>
        <w:p w:rsidR="009A66FC" w:rsidRDefault="009A66FC">
          <w:pPr>
            <w:pStyle w:val="2BC71BF626334125A57656E9317CCB0A"/>
          </w:pPr>
          <w:r w:rsidRPr="006A795E">
            <w:rPr>
              <w:noProof/>
              <w:lang w:bidi="pt-BR"/>
            </w:rPr>
            <w:t>AMEAÇAS:</w:t>
          </w:r>
        </w:p>
      </w:docPartBody>
    </w:docPart>
    <w:docPart>
      <w:docPartPr>
        <w:name w:val="EC1B14B7CA7243B487B5A56EF5FA2BEC"/>
        <w:category>
          <w:name w:val="Geral"/>
          <w:gallery w:val="placeholder"/>
        </w:category>
        <w:types>
          <w:type w:val="bbPlcHdr"/>
        </w:types>
        <w:behaviors>
          <w:behavior w:val="content"/>
        </w:behaviors>
        <w:guid w:val="{EDFCD46C-73D8-45BA-9CC1-A9122ECDB9B6}"/>
      </w:docPartPr>
      <w:docPartBody>
        <w:p w:rsidR="009A66FC" w:rsidRPr="006A795E" w:rsidRDefault="009A66FC" w:rsidP="009A66FC">
          <w:pPr>
            <w:spacing w:after="0" w:line="240" w:lineRule="auto"/>
            <w:ind w:left="284" w:hanging="284"/>
            <w:rPr>
              <w:noProof/>
            </w:rPr>
          </w:pPr>
          <w:r w:rsidRPr="006A795E">
            <w:rPr>
              <w:noProof/>
              <w:lang w:bidi="pt-BR"/>
            </w:rPr>
            <w:t>Movimento da economia</w:t>
          </w:r>
        </w:p>
        <w:p w:rsidR="009A66FC" w:rsidRPr="006A795E" w:rsidRDefault="009A66FC" w:rsidP="009A66FC">
          <w:pPr>
            <w:spacing w:after="0" w:line="240" w:lineRule="auto"/>
            <w:ind w:left="284" w:hanging="284"/>
            <w:rPr>
              <w:noProof/>
            </w:rPr>
          </w:pPr>
          <w:r w:rsidRPr="006A795E">
            <w:rPr>
              <w:noProof/>
              <w:lang w:bidi="pt-BR"/>
            </w:rPr>
            <w:t>Obstáculos encontrados</w:t>
          </w:r>
        </w:p>
        <w:p w:rsidR="009A66FC" w:rsidRPr="006A795E" w:rsidRDefault="009A66FC" w:rsidP="009A66FC">
          <w:pPr>
            <w:spacing w:after="0" w:line="240" w:lineRule="auto"/>
            <w:ind w:left="284" w:hanging="284"/>
            <w:rPr>
              <w:noProof/>
            </w:rPr>
          </w:pPr>
          <w:r w:rsidRPr="006A795E">
            <w:rPr>
              <w:noProof/>
              <w:lang w:bidi="pt-BR"/>
            </w:rPr>
            <w:t>Ações do concorrente</w:t>
          </w:r>
        </w:p>
        <w:p w:rsidR="009A66FC" w:rsidRPr="006A795E" w:rsidRDefault="009A66FC" w:rsidP="009A66FC">
          <w:pPr>
            <w:spacing w:after="0" w:line="240" w:lineRule="auto"/>
            <w:ind w:left="284" w:hanging="284"/>
            <w:rPr>
              <w:noProof/>
            </w:rPr>
          </w:pPr>
          <w:r w:rsidRPr="006A795E">
            <w:rPr>
              <w:noProof/>
              <w:lang w:bidi="pt-BR"/>
            </w:rPr>
            <w:t>Impactos políticos</w:t>
          </w:r>
        </w:p>
        <w:p w:rsidR="009A66FC" w:rsidRPr="006A795E" w:rsidRDefault="009A66FC" w:rsidP="009A66FC">
          <w:pPr>
            <w:spacing w:after="0" w:line="240" w:lineRule="auto"/>
            <w:ind w:left="284" w:hanging="284"/>
            <w:rPr>
              <w:noProof/>
            </w:rPr>
          </w:pPr>
          <w:r w:rsidRPr="006A795E">
            <w:rPr>
              <w:noProof/>
              <w:lang w:bidi="pt-BR"/>
            </w:rPr>
            <w:t>Efeitos ambientais</w:t>
          </w:r>
        </w:p>
        <w:p w:rsidR="009A66FC" w:rsidRPr="006A795E" w:rsidRDefault="009A66FC" w:rsidP="009A66FC">
          <w:pPr>
            <w:spacing w:after="0" w:line="240" w:lineRule="auto"/>
            <w:ind w:left="284" w:hanging="284"/>
            <w:rPr>
              <w:noProof/>
            </w:rPr>
          </w:pPr>
          <w:r w:rsidRPr="006A795E">
            <w:rPr>
              <w:noProof/>
              <w:lang w:bidi="pt-BR"/>
            </w:rPr>
            <w:t>Perda da equipe principal</w:t>
          </w:r>
        </w:p>
        <w:p w:rsidR="009A66FC" w:rsidRDefault="009A66FC">
          <w:pPr>
            <w:pStyle w:val="EC1B14B7CA7243B487B5A56EF5FA2BEC"/>
          </w:pPr>
          <w:r w:rsidRPr="006A795E">
            <w:rPr>
              <w:noProof/>
              <w:lang w:bidi="pt-BR"/>
            </w:rPr>
            <w:t>Demanda do mercado</w:t>
          </w:r>
        </w:p>
      </w:docPartBody>
    </w:docPart>
    <w:docPart>
      <w:docPartPr>
        <w:name w:val="4508036DE2DE434D8EFDD5596514C893"/>
        <w:category>
          <w:name w:val="Geral"/>
          <w:gallery w:val="placeholder"/>
        </w:category>
        <w:types>
          <w:type w:val="bbPlcHdr"/>
        </w:types>
        <w:behaviors>
          <w:behavior w:val="content"/>
        </w:behaviors>
        <w:guid w:val="{88757907-3D8A-422F-A59B-22778F786701}"/>
      </w:docPartPr>
      <w:docPartBody>
        <w:p w:rsidR="009A66FC" w:rsidRDefault="009A66FC">
          <w:pPr>
            <w:pStyle w:val="4508036DE2DE434D8EFDD5596514C893"/>
          </w:pPr>
          <w:r w:rsidRPr="006A795E">
            <w:rPr>
              <w:noProof/>
              <w:lang w:bidi="pt-BR"/>
            </w:rPr>
            <w:t>Plano Operacional</w:t>
          </w:r>
        </w:p>
      </w:docPartBody>
    </w:docPart>
    <w:docPart>
      <w:docPartPr>
        <w:name w:val="B3C958B38A7F4893816B820E4B53977D"/>
        <w:category>
          <w:name w:val="Geral"/>
          <w:gallery w:val="placeholder"/>
        </w:category>
        <w:types>
          <w:type w:val="bbPlcHdr"/>
        </w:types>
        <w:behaviors>
          <w:behavior w:val="content"/>
        </w:behaviors>
        <w:guid w:val="{8E91E1CB-6C4E-4D1C-9695-9C1CD3E4D958}"/>
      </w:docPartPr>
      <w:docPartBody>
        <w:p w:rsidR="009A66FC" w:rsidRPr="006A795E" w:rsidRDefault="009A66FC" w:rsidP="009A66FC">
          <w:pPr>
            <w:rPr>
              <w:noProof/>
            </w:rPr>
          </w:pPr>
          <w:r w:rsidRPr="006A795E">
            <w:rPr>
              <w:noProof/>
              <w:lang w:bidi="pt-BR"/>
            </w:rPr>
            <w:t>Além disso, você precisa descrever como a empresa desenvolve e mantém uma base de clientes fiéis no presente e continuará a fazê-lo no futuro. Esta seção inclui responsabilidades de gerenciamento, com datas e orçamentos, e garante que os resultados possam ser rastreados. Quais são as fases previstas para o crescimento futuro e as capacidades que precisam ser implantadas para realizar o crescimento?</w:t>
          </w:r>
        </w:p>
        <w:p w:rsidR="009A66FC" w:rsidRPr="006A795E" w:rsidRDefault="009A66FC" w:rsidP="009A66FC">
          <w:pPr>
            <w:rPr>
              <w:noProof/>
            </w:rPr>
          </w:pPr>
          <w:r w:rsidRPr="006A795E">
            <w:rPr>
              <w:noProof/>
              <w:lang w:bidi="pt-BR"/>
            </w:rPr>
            <w:t>O plano operacional descreve como o negócio funciona. Dependendo do tipo de negócio, elementos importantes deste plano devem incluir como a companhia leva serviços ao mercado e como dará suporte aos clientes. É a logística, a tecnologia e as qualidades básicas da empresa.</w:t>
          </w:r>
        </w:p>
        <w:p w:rsidR="009A66FC" w:rsidRDefault="009A66FC">
          <w:pPr>
            <w:pStyle w:val="B3C958B38A7F4893816B820E4B53977D"/>
          </w:pPr>
          <w:r w:rsidRPr="006A795E">
            <w:rPr>
              <w:noProof/>
              <w:lang w:bidi="pt-BR"/>
            </w:rPr>
            <w:t>Dependendo do tipo do seu negócio, as seções a seguir podem ou não ser necessárias. Inclua apenas o que você precisa e remova tudo mais. Lembre-se: Tente manter o plano de negócios o mais breve possível. Muitos detalhes nesta seção poderiam facilmente criar um plano muito longo.</w:t>
          </w:r>
        </w:p>
      </w:docPartBody>
    </w:docPart>
    <w:docPart>
      <w:docPartPr>
        <w:name w:val="3ED0CBC897D54F8D903B1CA477E5CB7B"/>
        <w:category>
          <w:name w:val="Geral"/>
          <w:gallery w:val="placeholder"/>
        </w:category>
        <w:types>
          <w:type w:val="bbPlcHdr"/>
        </w:types>
        <w:behaviors>
          <w:behavior w:val="content"/>
        </w:behaviors>
        <w:guid w:val="{DEF94B55-4E45-4748-BA17-8EFA9756F7F7}"/>
      </w:docPartPr>
      <w:docPartBody>
        <w:p w:rsidR="009A66FC" w:rsidRDefault="009A66FC">
          <w:pPr>
            <w:pStyle w:val="3ED0CBC897D54F8D903B1CA477E5CB7B"/>
          </w:pPr>
          <w:r w:rsidRPr="006A795E">
            <w:rPr>
              <w:noProof/>
              <w:lang w:bidi="pt-BR"/>
            </w:rPr>
            <w:t>Preenchimento de pedido:</w:t>
          </w:r>
        </w:p>
      </w:docPartBody>
    </w:docPart>
    <w:docPart>
      <w:docPartPr>
        <w:name w:val="D64AB5DBB95044BFB499F1BC0B49C6E4"/>
        <w:category>
          <w:name w:val="Geral"/>
          <w:gallery w:val="placeholder"/>
        </w:category>
        <w:types>
          <w:type w:val="bbPlcHdr"/>
        </w:types>
        <w:behaviors>
          <w:behavior w:val="content"/>
        </w:behaviors>
        <w:guid w:val="{E67583D8-5745-4B38-B558-5FDB77D6EA39}"/>
      </w:docPartPr>
      <w:docPartBody>
        <w:p w:rsidR="009A66FC" w:rsidRDefault="009A66FC">
          <w:pPr>
            <w:pStyle w:val="D64AB5DBB95044BFB499F1BC0B49C6E4"/>
          </w:pPr>
          <w:r w:rsidRPr="006A795E">
            <w:rPr>
              <w:noProof/>
              <w:lang w:bidi="pt-BR"/>
            </w:rPr>
            <w:t>Descreva os procedimentos da empresa para fornecer serviços aos seus clientes. Como uma empresa de serviços, determine como controlar a base de clientes, a forma de comunicações e a melhor maneira de gerenciar vendas e dados.</w:t>
          </w:r>
        </w:p>
      </w:docPartBody>
    </w:docPart>
    <w:docPart>
      <w:docPartPr>
        <w:name w:val="478EC0E303AE4B108B0DB90F487BEA0F"/>
        <w:category>
          <w:name w:val="Geral"/>
          <w:gallery w:val="placeholder"/>
        </w:category>
        <w:types>
          <w:type w:val="bbPlcHdr"/>
        </w:types>
        <w:behaviors>
          <w:behavior w:val="content"/>
        </w:behaviors>
        <w:guid w:val="{41FF8512-B350-41E3-BE66-3122987DB93E}"/>
      </w:docPartPr>
      <w:docPartBody>
        <w:p w:rsidR="009A66FC" w:rsidRDefault="009A66FC">
          <w:pPr>
            <w:pStyle w:val="478EC0E303AE4B108B0DB90F487BEA0F"/>
          </w:pPr>
          <w:r w:rsidRPr="006A795E">
            <w:rPr>
              <w:noProof/>
              <w:lang w:bidi="pt-BR"/>
            </w:rPr>
            <w:t>Pagamento:</w:t>
          </w:r>
        </w:p>
      </w:docPartBody>
    </w:docPart>
    <w:docPart>
      <w:docPartPr>
        <w:name w:val="9C435F53545247859509837505DDF704"/>
        <w:category>
          <w:name w:val="Geral"/>
          <w:gallery w:val="placeholder"/>
        </w:category>
        <w:types>
          <w:type w:val="bbPlcHdr"/>
        </w:types>
        <w:behaviors>
          <w:behavior w:val="content"/>
        </w:behaviors>
        <w:guid w:val="{8F5E014B-B807-4DD4-BC67-FE53BF1BA27B}"/>
      </w:docPartPr>
      <w:docPartBody>
        <w:p w:rsidR="009A66FC" w:rsidRDefault="009A66FC">
          <w:pPr>
            <w:pStyle w:val="9C435F53545247859509837505DDF704"/>
          </w:pPr>
          <w:r w:rsidRPr="006A795E">
            <w:rPr>
              <w:noProof/>
              <w:lang w:bidi="pt-BR"/>
            </w:rPr>
            <w:t>Descreva seus termos de pagamento padrão e as formas de pagamento aceitas. Descreva os planos de preços (taxas de serviço único, taxas baseadas em horas, marcas e quaisquer outras tarifas) e qualquer impacto no fluxo de caixa.</w:t>
          </w:r>
        </w:p>
      </w:docPartBody>
    </w:docPart>
    <w:docPart>
      <w:docPartPr>
        <w:name w:val="0E5B51E06ED34A15B038AECF4E45F137"/>
        <w:category>
          <w:name w:val="Geral"/>
          <w:gallery w:val="placeholder"/>
        </w:category>
        <w:types>
          <w:type w:val="bbPlcHdr"/>
        </w:types>
        <w:behaviors>
          <w:behavior w:val="content"/>
        </w:behaviors>
        <w:guid w:val="{B5EB0240-60B4-49CD-B4CB-3B800747E12F}"/>
      </w:docPartPr>
      <w:docPartBody>
        <w:p w:rsidR="009A66FC" w:rsidRDefault="009A66FC">
          <w:pPr>
            <w:pStyle w:val="0E5B51E06ED34A15B038AECF4E45F137"/>
          </w:pPr>
          <w:r w:rsidRPr="006A795E">
            <w:rPr>
              <w:noProof/>
              <w:lang w:bidi="pt-BR"/>
            </w:rPr>
            <w:t>Tecnologia:</w:t>
          </w:r>
        </w:p>
      </w:docPartBody>
    </w:docPart>
    <w:docPart>
      <w:docPartPr>
        <w:name w:val="884EDB69923A4C15B8753560EDD66D6B"/>
        <w:category>
          <w:name w:val="Geral"/>
          <w:gallery w:val="placeholder"/>
        </w:category>
        <w:types>
          <w:type w:val="bbPlcHdr"/>
        </w:types>
        <w:behaviors>
          <w:behavior w:val="content"/>
        </w:behaviors>
        <w:guid w:val="{59B6667C-0893-4D46-9D75-AA07833FDC83}"/>
      </w:docPartPr>
      <w:docPartBody>
        <w:p w:rsidR="009A66FC" w:rsidRDefault="009A66FC">
          <w:pPr>
            <w:pStyle w:val="884EDB69923A4C15B8753560EDD66D6B"/>
          </w:pPr>
          <w:r w:rsidRPr="006A795E">
            <w:rPr>
              <w:noProof/>
              <w:lang w:bidi="pt-BR"/>
            </w:rPr>
            <w:t>Se a tecnologia é fundamental para o negócio, se faz parte da oferta de serviço ou se é fundamental para a entrega de um produto ou serviço, descreva o uso das principais tecnologias que são proprietárias. Se os seus dados de negócios (da empresa ou clientes) estiverem em risco, descreva o plano de segurança de dados em vigor, bem como qualquer backup ou recuperação no caso de um desastre ou interrupção.</w:t>
          </w:r>
        </w:p>
      </w:docPartBody>
    </w:docPart>
    <w:docPart>
      <w:docPartPr>
        <w:name w:val="E61284F672684C488C108F0EDE951583"/>
        <w:category>
          <w:name w:val="Geral"/>
          <w:gallery w:val="placeholder"/>
        </w:category>
        <w:types>
          <w:type w:val="bbPlcHdr"/>
        </w:types>
        <w:behaviors>
          <w:behavior w:val="content"/>
        </w:behaviors>
        <w:guid w:val="{2F73BB0D-E14D-44FC-B7C2-6D91D5A2A459}"/>
      </w:docPartPr>
      <w:docPartBody>
        <w:p w:rsidR="009A66FC" w:rsidRDefault="009A66FC">
          <w:pPr>
            <w:pStyle w:val="E61284F672684C488C108F0EDE951583"/>
          </w:pPr>
          <w:r w:rsidRPr="006A795E">
            <w:rPr>
              <w:noProof/>
              <w:lang w:bidi="pt-BR"/>
            </w:rPr>
            <w:t>Clientes-chave:</w:t>
          </w:r>
        </w:p>
      </w:docPartBody>
    </w:docPart>
    <w:docPart>
      <w:docPartPr>
        <w:name w:val="16FFBD8A810C4F2A8E030A734B35D218"/>
        <w:category>
          <w:name w:val="Geral"/>
          <w:gallery w:val="placeholder"/>
        </w:category>
        <w:types>
          <w:type w:val="bbPlcHdr"/>
        </w:types>
        <w:behaviors>
          <w:behavior w:val="content"/>
        </w:behaviors>
        <w:guid w:val="{EE8E2E02-EDC1-4A9B-98E8-0214DA6490C1}"/>
      </w:docPartPr>
      <w:docPartBody>
        <w:p w:rsidR="009A66FC" w:rsidRDefault="009A66FC">
          <w:pPr>
            <w:pStyle w:val="16FFBD8A810C4F2A8E030A734B35D218"/>
          </w:pPr>
          <w:r w:rsidRPr="006A795E">
            <w:rPr>
              <w:noProof/>
              <w:lang w:bidi="pt-BR"/>
            </w:rPr>
            <w:t>Identifique todos os clientes importantes para o sucesso do seu negócio, independentemente da causa, que pode ser uma parceria, um volume ou uma via para um novo mercado. Além disso, identifique os clientes que trazem mais de 10% das receitas da empresa.</w:t>
          </w:r>
        </w:p>
      </w:docPartBody>
    </w:docPart>
    <w:docPart>
      <w:docPartPr>
        <w:name w:val="B9B6767CA1004D2992FD2654FA76C9C4"/>
        <w:category>
          <w:name w:val="Geral"/>
          <w:gallery w:val="placeholder"/>
        </w:category>
        <w:types>
          <w:type w:val="bbPlcHdr"/>
        </w:types>
        <w:behaviors>
          <w:behavior w:val="content"/>
        </w:behaviors>
        <w:guid w:val="{A4E1D306-EF11-4313-83DB-27F19316B6A5}"/>
      </w:docPartPr>
      <w:docPartBody>
        <w:p w:rsidR="009A66FC" w:rsidRDefault="009A66FC">
          <w:pPr>
            <w:pStyle w:val="B9B6767CA1004D2992FD2654FA76C9C4"/>
          </w:pPr>
          <w:r w:rsidRPr="006A795E">
            <w:rPr>
              <w:noProof/>
              <w:lang w:bidi="pt-BR"/>
            </w:rPr>
            <w:t>Funcionários e Organização Importantes:</w:t>
          </w:r>
        </w:p>
      </w:docPartBody>
    </w:docPart>
    <w:docPart>
      <w:docPartPr>
        <w:name w:val="DB68CCF8D1A9488CB6F938E381A454D3"/>
        <w:category>
          <w:name w:val="Geral"/>
          <w:gallery w:val="placeholder"/>
        </w:category>
        <w:types>
          <w:type w:val="bbPlcHdr"/>
        </w:types>
        <w:behaviors>
          <w:behavior w:val="content"/>
        </w:behaviors>
        <w:guid w:val="{357C8A14-BD87-4EFC-A75C-D5AF49BA769B}"/>
      </w:docPartPr>
      <w:docPartBody>
        <w:p w:rsidR="009A66FC" w:rsidRDefault="009A66FC">
          <w:pPr>
            <w:pStyle w:val="DB68CCF8D1A9488CB6F938E381A454D3"/>
          </w:pPr>
          <w:r w:rsidRPr="006A795E">
            <w:rPr>
              <w:noProof/>
              <w:lang w:bidi="pt-BR"/>
            </w:rPr>
            <w:t>Descreva todas as habilidades ou experiências exclusivas exigidas da equipe atual. Se for necessário, descreva quaisquer processos de recrutamento ou treinamento proprietários em vigor. Liste os principais funcionários necessários para o sucesso. Inclua quaisquer organogramas que deem suporte a essa seção.</w:t>
          </w:r>
        </w:p>
      </w:docPartBody>
    </w:docPart>
    <w:docPart>
      <w:docPartPr>
        <w:name w:val="2397993308D944889790E035025A7EAB"/>
        <w:category>
          <w:name w:val="Geral"/>
          <w:gallery w:val="placeholder"/>
        </w:category>
        <w:types>
          <w:type w:val="bbPlcHdr"/>
        </w:types>
        <w:behaviors>
          <w:behavior w:val="content"/>
        </w:behaviors>
        <w:guid w:val="{D225548F-2E6E-484A-BA3A-20346DADB0B3}"/>
      </w:docPartPr>
      <w:docPartBody>
        <w:p w:rsidR="009A66FC" w:rsidRDefault="009A66FC">
          <w:pPr>
            <w:pStyle w:val="2397993308D944889790E035025A7EAB"/>
          </w:pPr>
          <w:r w:rsidRPr="006A795E">
            <w:rPr>
              <w:noProof/>
              <w:lang w:bidi="pt-BR"/>
            </w:rPr>
            <w:t>Instalações:</w:t>
          </w:r>
        </w:p>
      </w:docPartBody>
    </w:docPart>
    <w:docPart>
      <w:docPartPr>
        <w:name w:val="2D6913B1D1BD4732BCE2C17194732088"/>
        <w:category>
          <w:name w:val="Geral"/>
          <w:gallery w:val="placeholder"/>
        </w:category>
        <w:types>
          <w:type w:val="bbPlcHdr"/>
        </w:types>
        <w:behaviors>
          <w:behavior w:val="content"/>
        </w:behaviors>
        <w:guid w:val="{2C791759-02AE-487C-9813-6905AD4D9659}"/>
      </w:docPartPr>
      <w:docPartBody>
        <w:p w:rsidR="009A66FC" w:rsidRDefault="009A66FC">
          <w:pPr>
            <w:pStyle w:val="2D6913B1D1BD4732BCE2C17194732088"/>
          </w:pPr>
          <w:r w:rsidRPr="006A795E">
            <w:rPr>
              <w:noProof/>
              <w:lang w:bidi="pt-BR"/>
            </w:rPr>
            <w:t>Descreva o tipo de negócio, instalações comerciais arrendadas, próprias ou compartilhadas. Forneça uma lista de localizações comerciais, incluindo a finalidade e os planos futuros para estas instalações. Se não houver instalações, e os planos comerciais forem para comprar ou arrendar, inclua-as neste plano.</w:t>
          </w:r>
        </w:p>
      </w:docPartBody>
    </w:docPart>
    <w:docPart>
      <w:docPartPr>
        <w:name w:val="E7A691F07D344113B4827085D33E05AC"/>
        <w:category>
          <w:name w:val="Geral"/>
          <w:gallery w:val="placeholder"/>
        </w:category>
        <w:types>
          <w:type w:val="bbPlcHdr"/>
        </w:types>
        <w:behaviors>
          <w:behavior w:val="content"/>
        </w:behaviors>
        <w:guid w:val="{A52A29BC-9F78-4F57-8176-E4F365495EFB}"/>
      </w:docPartPr>
      <w:docPartBody>
        <w:p w:rsidR="009A66FC" w:rsidRDefault="009A66FC">
          <w:pPr>
            <w:pStyle w:val="E7A691F07D344113B4827085D33E05AC"/>
          </w:pPr>
          <w:r w:rsidRPr="006A795E">
            <w:rPr>
              <w:noProof/>
              <w:lang w:bidi="pt-BR"/>
            </w:rPr>
            <w:t>Plano de Marketing e Vendas</w:t>
          </w:r>
        </w:p>
      </w:docPartBody>
    </w:docPart>
    <w:docPart>
      <w:docPartPr>
        <w:name w:val="47E9EFD53FE14D27A7E64645D15A65E5"/>
        <w:category>
          <w:name w:val="Geral"/>
          <w:gallery w:val="placeholder"/>
        </w:category>
        <w:types>
          <w:type w:val="bbPlcHdr"/>
        </w:types>
        <w:behaviors>
          <w:behavior w:val="content"/>
        </w:behaviors>
        <w:guid w:val="{44E8721A-A904-430D-9987-FC62D3E82A32}"/>
      </w:docPartPr>
      <w:docPartBody>
        <w:p w:rsidR="009A66FC" w:rsidRDefault="009A66FC">
          <w:pPr>
            <w:pStyle w:val="47E9EFD53FE14D27A7E64645D15A65E5"/>
          </w:pPr>
          <w:r w:rsidRPr="006A795E">
            <w:rPr>
              <w:noProof/>
              <w:lang w:bidi="pt-BR"/>
            </w:rPr>
            <w:t>Promover a empresa, seja gerando oportunidades de vendas, seja gerando tráfego para um site ou loja, é uma das funções mais importantes de qualquer empresa. Nesta seção do plano, forneça detalhes sobre o marketing desejado da empresa. Descreva as principais mensagens e canais que usados para gerar oportunidades de vendas e promover o negócio. Esta seção também deve descrever qualquer estratégia de vendas. Dependendo do tipo do seu negócio, as seções a seguir podem ou não ser necessárias. Inclua apenas o que você precisa e remova tudo mais.</w:t>
          </w:r>
        </w:p>
      </w:docPartBody>
    </w:docPart>
    <w:docPart>
      <w:docPartPr>
        <w:name w:val="7B4F1B21D58140288961A01179ED2B76"/>
        <w:category>
          <w:name w:val="Geral"/>
          <w:gallery w:val="placeholder"/>
        </w:category>
        <w:types>
          <w:type w:val="bbPlcHdr"/>
        </w:types>
        <w:behaviors>
          <w:behavior w:val="content"/>
        </w:behaviors>
        <w:guid w:val="{C512F30E-2131-48CF-BD26-722325AAF2EF}"/>
      </w:docPartPr>
      <w:docPartBody>
        <w:p w:rsidR="009A66FC" w:rsidRDefault="009A66FC">
          <w:pPr>
            <w:pStyle w:val="7B4F1B21D58140288961A01179ED2B76"/>
          </w:pPr>
          <w:r w:rsidRPr="006A795E">
            <w:rPr>
              <w:noProof/>
              <w:lang w:bidi="pt-BR"/>
            </w:rPr>
            <w:t>Mensagens-chave:</w:t>
          </w:r>
        </w:p>
      </w:docPartBody>
    </w:docPart>
    <w:docPart>
      <w:docPartPr>
        <w:name w:val="303076A36B8D49209667A9FC7788EAC2"/>
        <w:category>
          <w:name w:val="Geral"/>
          <w:gallery w:val="placeholder"/>
        </w:category>
        <w:types>
          <w:type w:val="bbPlcHdr"/>
        </w:types>
        <w:behaviors>
          <w:behavior w:val="content"/>
        </w:behaviors>
        <w:guid w:val="{C3B1DFBC-54B2-4D35-8738-0D7A6907793B}"/>
      </w:docPartPr>
      <w:docPartBody>
        <w:p w:rsidR="009A66FC" w:rsidRDefault="009A66FC">
          <w:pPr>
            <w:pStyle w:val="303076A36B8D49209667A9FC7788EAC2"/>
          </w:pPr>
          <w:r w:rsidRPr="006A795E">
            <w:rPr>
              <w:noProof/>
              <w:lang w:bidi="pt-BR"/>
            </w:rPr>
            <w:t>Descreva as principais mensagens que elevarão os serviços nos olhos dos clientes de destino. Se houver um material de apoio ou imagens gráficas de algumas mensagens, inclua-as.</w:t>
          </w:r>
        </w:p>
      </w:docPartBody>
    </w:docPart>
    <w:docPart>
      <w:docPartPr>
        <w:name w:val="A48323C48EC746E0962B3685A0E1306D"/>
        <w:category>
          <w:name w:val="Geral"/>
          <w:gallery w:val="placeholder"/>
        </w:category>
        <w:types>
          <w:type w:val="bbPlcHdr"/>
        </w:types>
        <w:behaviors>
          <w:behavior w:val="content"/>
        </w:behaviors>
        <w:guid w:val="{8CF88ED6-6795-4938-A310-A6C0D5113FF9}"/>
      </w:docPartPr>
      <w:docPartBody>
        <w:p w:rsidR="009A66FC" w:rsidRDefault="009A66FC">
          <w:pPr>
            <w:pStyle w:val="A48323C48EC746E0962B3685A0E1306D"/>
          </w:pPr>
          <w:r w:rsidRPr="006A795E">
            <w:rPr>
              <w:noProof/>
              <w:lang w:bidi="pt-BR"/>
            </w:rPr>
            <w:t>Atividades de Marketing:</w:t>
          </w:r>
        </w:p>
      </w:docPartBody>
    </w:docPart>
    <w:docPart>
      <w:docPartPr>
        <w:name w:val="7E3265F58B344C44B25924960E561111"/>
        <w:category>
          <w:name w:val="Geral"/>
          <w:gallery w:val="placeholder"/>
        </w:category>
        <w:types>
          <w:type w:val="bbPlcHdr"/>
        </w:types>
        <w:behaviors>
          <w:behavior w:val="content"/>
        </w:behaviors>
        <w:guid w:val="{F53F3675-4482-43AF-A9A5-06C34C7E8A0B}"/>
      </w:docPartPr>
      <w:docPartBody>
        <w:p w:rsidR="009A66FC" w:rsidRDefault="009A66FC">
          <w:pPr>
            <w:pStyle w:val="7E3265F58B344C44B25924960E561111"/>
          </w:pPr>
          <w:r w:rsidRPr="006A795E">
            <w:rPr>
              <w:noProof/>
              <w:lang w:bidi="pt-BR"/>
            </w:rPr>
            <w:t>Qual das seguintes opções de promoção oferece à empresa a melhor chance de reconhecimento de produto, oportunidades de vendas qualificadas, tráfego de loja, ou compromissos?</w:t>
          </w:r>
        </w:p>
      </w:docPartBody>
    </w:docPart>
    <w:docPart>
      <w:docPartPr>
        <w:name w:val="026A6E8DB1ED454EB751E210572E0C9D"/>
        <w:category>
          <w:name w:val="Geral"/>
          <w:gallery w:val="placeholder"/>
        </w:category>
        <w:types>
          <w:type w:val="bbPlcHdr"/>
        </w:types>
        <w:behaviors>
          <w:behavior w:val="content"/>
        </w:behaviors>
        <w:guid w:val="{6789954C-8FEF-4156-8746-B3184E37354A}"/>
      </w:docPartPr>
      <w:docPartBody>
        <w:p w:rsidR="009A66FC" w:rsidRPr="006A795E" w:rsidRDefault="009A66FC" w:rsidP="009A66FC">
          <w:pPr>
            <w:pStyle w:val="Commarcadores2"/>
            <w:rPr>
              <w:noProof/>
              <w:lang w:val="pt-BR"/>
            </w:rPr>
          </w:pPr>
          <w:r w:rsidRPr="006A795E">
            <w:rPr>
              <w:noProof/>
              <w:lang w:val="pt-BR" w:bidi="pt-BR"/>
            </w:rPr>
            <w:t>Publicidade na mídia (jornal, revista, televisão, rádio)</w:t>
          </w:r>
        </w:p>
        <w:p w:rsidR="009A66FC" w:rsidRPr="006A795E" w:rsidRDefault="009A66FC" w:rsidP="009A66FC">
          <w:pPr>
            <w:pStyle w:val="Commarcadores2"/>
            <w:rPr>
              <w:noProof/>
              <w:lang w:val="pt-BR"/>
            </w:rPr>
          </w:pPr>
          <w:r w:rsidRPr="006A795E">
            <w:rPr>
              <w:noProof/>
              <w:lang w:val="pt-BR" w:bidi="pt-BR"/>
            </w:rPr>
            <w:t>Mala direta</w:t>
          </w:r>
        </w:p>
        <w:p w:rsidR="009A66FC" w:rsidRPr="006A795E" w:rsidRDefault="009A66FC" w:rsidP="009A66FC">
          <w:pPr>
            <w:pStyle w:val="Commarcadores2"/>
            <w:rPr>
              <w:noProof/>
              <w:lang w:val="pt-BR"/>
            </w:rPr>
          </w:pPr>
          <w:r w:rsidRPr="006A795E">
            <w:rPr>
              <w:noProof/>
              <w:lang w:val="pt-BR" w:bidi="pt-BR"/>
            </w:rPr>
            <w:t>Telemarketing</w:t>
          </w:r>
        </w:p>
        <w:p w:rsidR="009A66FC" w:rsidRPr="006A795E" w:rsidRDefault="009A66FC" w:rsidP="009A66FC">
          <w:pPr>
            <w:pStyle w:val="Commarcadores2"/>
            <w:rPr>
              <w:noProof/>
              <w:lang w:val="pt-BR"/>
            </w:rPr>
          </w:pPr>
          <w:r w:rsidRPr="006A795E">
            <w:rPr>
              <w:noProof/>
              <w:lang w:val="pt-BR" w:bidi="pt-BR"/>
            </w:rPr>
            <w:t>Seminários ou conferências de negócios</w:t>
          </w:r>
        </w:p>
        <w:p w:rsidR="009A66FC" w:rsidRPr="006A795E" w:rsidRDefault="009A66FC" w:rsidP="009A66FC">
          <w:pPr>
            <w:pStyle w:val="Commarcadores2"/>
            <w:rPr>
              <w:noProof/>
              <w:lang w:val="pt-BR"/>
            </w:rPr>
          </w:pPr>
          <w:r w:rsidRPr="006A795E">
            <w:rPr>
              <w:noProof/>
              <w:lang w:val="pt-BR" w:bidi="pt-BR"/>
            </w:rPr>
            <w:t>Publicidade conjunta com outras empresas</w:t>
          </w:r>
        </w:p>
        <w:p w:rsidR="009A66FC" w:rsidRPr="006A795E" w:rsidRDefault="009A66FC" w:rsidP="009A66FC">
          <w:pPr>
            <w:pStyle w:val="Commarcadores2"/>
            <w:rPr>
              <w:noProof/>
              <w:lang w:val="pt-BR"/>
            </w:rPr>
          </w:pPr>
          <w:r w:rsidRPr="006A795E">
            <w:rPr>
              <w:noProof/>
              <w:lang w:val="pt-BR" w:bidi="pt-BR"/>
            </w:rPr>
            <w:t>Palavra de boca em boca ou anúncios fixos</w:t>
          </w:r>
        </w:p>
        <w:p w:rsidR="009A66FC" w:rsidRPr="006A795E" w:rsidRDefault="009A66FC" w:rsidP="009A66FC">
          <w:pPr>
            <w:pStyle w:val="Commarcadores2"/>
            <w:rPr>
              <w:noProof/>
              <w:lang w:val="pt-BR"/>
            </w:rPr>
          </w:pPr>
          <w:r w:rsidRPr="006A795E">
            <w:rPr>
              <w:noProof/>
              <w:lang w:val="pt-BR" w:bidi="pt-BR"/>
            </w:rPr>
            <w:t>Marketing digital, como mídias sociais, marketing por email ou SEO ou blog</w:t>
          </w:r>
        </w:p>
        <w:p w:rsidR="009A66FC" w:rsidRPr="006A795E" w:rsidRDefault="009A66FC" w:rsidP="009A66FC">
          <w:pPr>
            <w:pStyle w:val="Commarcadores2"/>
            <w:rPr>
              <w:noProof/>
              <w:lang w:val="pt-BR"/>
            </w:rPr>
          </w:pPr>
          <w:r w:rsidRPr="006A795E">
            <w:rPr>
              <w:noProof/>
              <w:lang w:val="pt-BR" w:bidi="pt-BR"/>
            </w:rPr>
            <w:t xml:space="preserve">Forneça consultas gratuitas limitadas (por exemplo, preços de trabalho gratuitos para Terceirizados, consultoria de paisagismo gratuita para a Paisagistas, ou opiniões gratuitas para agentes imobiliários) </w:t>
          </w:r>
        </w:p>
        <w:p w:rsidR="009A66FC" w:rsidRPr="006A795E" w:rsidRDefault="009A66FC" w:rsidP="009A66FC">
          <w:pPr>
            <w:pStyle w:val="Commarcadores2"/>
            <w:rPr>
              <w:noProof/>
              <w:lang w:val="pt-BR"/>
            </w:rPr>
          </w:pPr>
          <w:r w:rsidRPr="006A795E">
            <w:rPr>
              <w:noProof/>
              <w:lang w:val="pt-BR" w:bidi="pt-BR"/>
            </w:rPr>
            <w:t>Patrocine times de esportes locais ou outros eventos da comunidade</w:t>
          </w:r>
        </w:p>
        <w:p w:rsidR="009A66FC" w:rsidRPr="006A795E" w:rsidRDefault="009A66FC" w:rsidP="009A66FC">
          <w:pPr>
            <w:pStyle w:val="Commarcadores2"/>
            <w:rPr>
              <w:noProof/>
              <w:lang w:val="pt-BR"/>
            </w:rPr>
          </w:pPr>
          <w:r w:rsidRPr="006A795E">
            <w:rPr>
              <w:noProof/>
              <w:lang w:val="pt-BR" w:bidi="pt-BR"/>
            </w:rPr>
            <w:t>Forneça conversas informais com as informações de negócios ou para empresas locais oferecendo serviços complementares (como um agente de imóveis fornecendo seminários sobre como preparar uma casa para colocá-la à venda)</w:t>
          </w:r>
        </w:p>
        <w:p w:rsidR="009A66FC" w:rsidRDefault="009A66FC">
          <w:pPr>
            <w:pStyle w:val="026A6E8DB1ED454EB751E210572E0C9D"/>
          </w:pPr>
          <w:r w:rsidRPr="006A795E">
            <w:rPr>
              <w:noProof/>
              <w:lang w:bidi="pt-BR"/>
            </w:rPr>
            <w:t>Realize um trabalho gratuito filantrópico (por exemplo, uma agência de publicidade pode criar um site para um mercado local gratuitamente)</w:t>
          </w:r>
        </w:p>
      </w:docPartBody>
    </w:docPart>
    <w:docPart>
      <w:docPartPr>
        <w:name w:val="285F5B5228454D9284F944DE98CC83FC"/>
        <w:category>
          <w:name w:val="Geral"/>
          <w:gallery w:val="placeholder"/>
        </w:category>
        <w:types>
          <w:type w:val="bbPlcHdr"/>
        </w:types>
        <w:behaviors>
          <w:behavior w:val="content"/>
        </w:behaviors>
        <w:guid w:val="{C1FCD8A0-F839-426A-A6BE-F4C343AE0B0F}"/>
      </w:docPartPr>
      <w:docPartBody>
        <w:p w:rsidR="009A66FC" w:rsidRDefault="009A66FC">
          <w:pPr>
            <w:pStyle w:val="285F5B5228454D9284F944DE98CC83FC"/>
          </w:pPr>
          <w:r w:rsidRPr="006A795E">
            <w:rPr>
              <w:noProof/>
              <w:lang w:bidi="pt-BR"/>
            </w:rPr>
            <w:t>Estratégia de Vendas:</w:t>
          </w:r>
        </w:p>
      </w:docPartBody>
    </w:docPart>
    <w:docPart>
      <w:docPartPr>
        <w:name w:val="7D0594B845DF403F94EE300008D60900"/>
        <w:category>
          <w:name w:val="Geral"/>
          <w:gallery w:val="placeholder"/>
        </w:category>
        <w:types>
          <w:type w:val="bbPlcHdr"/>
        </w:types>
        <w:behaviors>
          <w:behavior w:val="content"/>
        </w:behaviors>
        <w:guid w:val="{BDA7D3D5-86D5-4CBA-A576-6E92F84B5B79}"/>
      </w:docPartPr>
      <w:docPartBody>
        <w:p w:rsidR="009A66FC" w:rsidRDefault="009A66FC">
          <w:pPr>
            <w:pStyle w:val="7D0594B845DF403F94EE300008D60900"/>
          </w:pPr>
          <w:r w:rsidRPr="006A795E">
            <w:rPr>
              <w:noProof/>
              <w:lang w:bidi="pt-BR"/>
            </w:rPr>
            <w:t>Se necessária, qual será a abordagem de vendas? Haverá equipe de vendas contratada em tempo integral, contrato de vendas ou outra abordagem? Muitas empresas de serviços dependem muito do boca a boca. Leve isso em consideração ao desenvolver a estratégia de vendas.</w:t>
          </w:r>
        </w:p>
      </w:docPartBody>
    </w:docPart>
    <w:docPart>
      <w:docPartPr>
        <w:name w:val="8173101801B8496B8D7552037102CE32"/>
        <w:category>
          <w:name w:val="Geral"/>
          <w:gallery w:val="placeholder"/>
        </w:category>
        <w:types>
          <w:type w:val="bbPlcHdr"/>
        </w:types>
        <w:behaviors>
          <w:behavior w:val="content"/>
        </w:behaviors>
        <w:guid w:val="{113A0B0E-C59D-4E09-A363-9473F7F4FD6A}"/>
      </w:docPartPr>
      <w:docPartBody>
        <w:p w:rsidR="009A66FC" w:rsidRDefault="009A66FC">
          <w:pPr>
            <w:pStyle w:val="8173101801B8496B8D7552037102CE32"/>
          </w:pPr>
          <w:r w:rsidRPr="006A795E">
            <w:rPr>
              <w:noProof/>
              <w:lang w:bidi="pt-BR"/>
            </w:rPr>
            <w:t>Plano Financeiro</w:t>
          </w:r>
        </w:p>
      </w:docPartBody>
    </w:docPart>
    <w:docPart>
      <w:docPartPr>
        <w:name w:val="04739977E12C44D8B482AECD6A1ECA5F"/>
        <w:category>
          <w:name w:val="Geral"/>
          <w:gallery w:val="placeholder"/>
        </w:category>
        <w:types>
          <w:type w:val="bbPlcHdr"/>
        </w:types>
        <w:behaviors>
          <w:behavior w:val="content"/>
        </w:behaviors>
        <w:guid w:val="{FCF88049-7DDF-4CFB-B3FA-37DAC8CE4F8B}"/>
      </w:docPartPr>
      <w:docPartBody>
        <w:p w:rsidR="009A66FC" w:rsidRPr="006A795E" w:rsidRDefault="009A66FC" w:rsidP="009A66FC">
          <w:pPr>
            <w:rPr>
              <w:noProof/>
            </w:rPr>
          </w:pPr>
          <w:r w:rsidRPr="006A795E">
            <w:rPr>
              <w:noProof/>
              <w:lang w:bidi="pt-BR"/>
            </w:rPr>
            <w:t xml:space="preserve">A criação do plano financeiro é onde todo o planejamento de negócios começa a fazer sentido. Até esse ponto, o mercado-alvo, o público-alvo e os preços foram identificados. Esses itens, juntamente com suposições, ajudarão a estimar sua previsão de vendas da empresa. O outro lado do negócio será quais despesas você espera. Isso é importante em uma base contínua para ver quando o negócio é rentável. Também é importante saber quais despesas você precisará financiar antes que as vendas ao cliente ou o dinheiro que elas geram sejam recebidos. </w:t>
          </w:r>
        </w:p>
        <w:p w:rsidR="009A66FC" w:rsidRDefault="009A66FC">
          <w:pPr>
            <w:pStyle w:val="04739977E12C44D8B482AECD6A1ECA5F"/>
          </w:pPr>
          <w:r w:rsidRPr="006A795E">
            <w:rPr>
              <w:noProof/>
              <w:lang w:bidi="pt-BR"/>
            </w:rPr>
            <w:t>No mínimo, esta seção deve incluir seus custos iniciais estimados e os lucros e perdas projetados, juntamente com um resumo das suposições feitas com essas projeções. As suposições devem incluir as vendas iniciais e contínuas, juntamente com o tempo destas em fluxos.</w:t>
          </w:r>
        </w:p>
      </w:docPartBody>
    </w:docPart>
    <w:docPart>
      <w:docPartPr>
        <w:name w:val="BF89169967FE487284C374AA3ACC0253"/>
        <w:category>
          <w:name w:val="Geral"/>
          <w:gallery w:val="placeholder"/>
        </w:category>
        <w:types>
          <w:type w:val="bbPlcHdr"/>
        </w:types>
        <w:behaviors>
          <w:behavior w:val="content"/>
        </w:behaviors>
        <w:guid w:val="{4AC1EBA4-F2D5-4FBE-8C60-0506DC402249}"/>
      </w:docPartPr>
      <w:docPartBody>
        <w:p w:rsidR="009A66FC" w:rsidRDefault="009A66FC">
          <w:pPr>
            <w:pStyle w:val="BF89169967FE487284C374AA3ACC0253"/>
          </w:pPr>
          <w:r w:rsidRPr="006A795E">
            <w:rPr>
              <w:noProof/>
              <w:lang w:bidi="pt-BR"/>
            </w:rPr>
            <w:t>Custos Iniciais Projetados:</w:t>
          </w:r>
        </w:p>
      </w:docPartBody>
    </w:docPart>
    <w:docPart>
      <w:docPartPr>
        <w:name w:val="CF429D81ECF047999F141E974B1214D1"/>
        <w:category>
          <w:name w:val="Geral"/>
          <w:gallery w:val="placeholder"/>
        </w:category>
        <w:types>
          <w:type w:val="bbPlcHdr"/>
        </w:types>
        <w:behaviors>
          <w:behavior w:val="content"/>
        </w:behaviors>
        <w:guid w:val="{CCD62DB3-63AA-4558-98CD-D399853E9F68}"/>
      </w:docPartPr>
      <w:docPartBody>
        <w:p w:rsidR="009A66FC" w:rsidRDefault="009A66FC">
          <w:pPr>
            <w:pStyle w:val="CF429D81ECF047999F141E974B1214D1"/>
          </w:pPr>
          <w:r w:rsidRPr="006A795E">
            <w:rPr>
              <w:noProof/>
              <w:lang w:bidi="pt-BR"/>
            </w:rPr>
            <w:t>A tabela abaixo mostra um exemplo de itens de custo contínuos e únicos que a empresa pode precisar para que seja aberta. Muitas empresas recebem um crédito fornecido a prazo, e não recebem dinheiro imediatamente. É necessário fazer suposições sobre quantos meses de itens recorrentes, além de despesas únicas, para estimar quando o dinheiro começará a fluir na empresa. Para começar, a empresa terá que financiar as economias ou o investimento inicial. Há uma tabela em branco no Apêndice para completar suas projeções de custos iniciais.</w:t>
          </w:r>
        </w:p>
      </w:docPartBody>
    </w:docPart>
    <w:docPart>
      <w:docPartPr>
        <w:name w:val="03B82E7796BD463BAE03A553053E0842"/>
        <w:category>
          <w:name w:val="Geral"/>
          <w:gallery w:val="placeholder"/>
        </w:category>
        <w:types>
          <w:type w:val="bbPlcHdr"/>
        </w:types>
        <w:behaviors>
          <w:behavior w:val="content"/>
        </w:behaviors>
        <w:guid w:val="{A4E760B1-EAF1-4356-AEB5-3D354A072568}"/>
      </w:docPartPr>
      <w:docPartBody>
        <w:p w:rsidR="009A66FC" w:rsidRDefault="009A66FC">
          <w:pPr>
            <w:pStyle w:val="03B82E7796BD463BAE03A553053E0842"/>
          </w:pPr>
          <w:r w:rsidRPr="006A795E">
            <w:rPr>
              <w:noProof/>
              <w:lang w:bidi="pt-BR"/>
            </w:rPr>
            <w:t>CUSTOS DE CRIAÇÃO DA EMPRESA</w:t>
          </w:r>
        </w:p>
      </w:docPartBody>
    </w:docPart>
    <w:docPart>
      <w:docPartPr>
        <w:name w:val="9567A04C650B4813B88E7644B1D25E27"/>
        <w:category>
          <w:name w:val="Geral"/>
          <w:gallery w:val="placeholder"/>
        </w:category>
        <w:types>
          <w:type w:val="bbPlcHdr"/>
        </w:types>
        <w:behaviors>
          <w:behavior w:val="content"/>
        </w:behaviors>
        <w:guid w:val="{3E13A4EF-6BA4-44C2-9FBF-2AB10952099E}"/>
      </w:docPartPr>
      <w:docPartBody>
        <w:p w:rsidR="009A66FC" w:rsidRDefault="009A66FC">
          <w:pPr>
            <w:pStyle w:val="9567A04C650B4813B88E7644B1D25E27"/>
          </w:pPr>
          <w:r w:rsidRPr="006A795E">
            <w:rPr>
              <w:noProof/>
              <w:lang w:bidi="pt-BR"/>
            </w:rPr>
            <w:t>Sua agência baseada no Office</w:t>
          </w:r>
        </w:p>
      </w:docPartBody>
    </w:docPart>
    <w:docPart>
      <w:docPartPr>
        <w:name w:val="F63F823F6A654F8D95E872F990956E37"/>
        <w:category>
          <w:name w:val="Geral"/>
          <w:gallery w:val="placeholder"/>
        </w:category>
        <w:types>
          <w:type w:val="bbPlcHdr"/>
        </w:types>
        <w:behaviors>
          <w:behavior w:val="content"/>
        </w:behaviors>
        <w:guid w:val="{D131D928-828B-4AB6-84B6-195A2CDD6763}"/>
      </w:docPartPr>
      <w:docPartBody>
        <w:p w:rsidR="009A66FC" w:rsidRDefault="009A66FC">
          <w:pPr>
            <w:pStyle w:val="F63F823F6A654F8D95E872F990956E37"/>
          </w:pPr>
          <w:r w:rsidRPr="006A795E">
            <w:rPr>
              <w:noProof/>
              <w:lang w:bidi="pt-BR"/>
            </w:rPr>
            <w:t>1º de janeiro de 20xx</w:t>
          </w:r>
        </w:p>
      </w:docPartBody>
    </w:docPart>
    <w:docPart>
      <w:docPartPr>
        <w:name w:val="05E708D3CC5148D7B885FC273C4DD8B4"/>
        <w:category>
          <w:name w:val="Geral"/>
          <w:gallery w:val="placeholder"/>
        </w:category>
        <w:types>
          <w:type w:val="bbPlcHdr"/>
        </w:types>
        <w:behaviors>
          <w:behavior w:val="content"/>
        </w:behaviors>
        <w:guid w:val="{719EA1B7-478E-4FF7-94F0-52E52BBAAECE}"/>
      </w:docPartPr>
      <w:docPartBody>
        <w:p w:rsidR="009A66FC" w:rsidRDefault="009A66FC">
          <w:pPr>
            <w:pStyle w:val="05E708D3CC5148D7B885FC273C4DD8B4"/>
          </w:pPr>
          <w:r w:rsidRPr="006A795E">
            <w:rPr>
              <w:noProof/>
              <w:lang w:bidi="pt-BR"/>
            </w:rPr>
            <w:t>ITENS DE CUSTO</w:t>
          </w:r>
        </w:p>
      </w:docPartBody>
    </w:docPart>
    <w:docPart>
      <w:docPartPr>
        <w:name w:val="D78D0B2F8E2D4F60B2CC68F4F9CF0ACB"/>
        <w:category>
          <w:name w:val="Geral"/>
          <w:gallery w:val="placeholder"/>
        </w:category>
        <w:types>
          <w:type w:val="bbPlcHdr"/>
        </w:types>
        <w:behaviors>
          <w:behavior w:val="content"/>
        </w:behaviors>
        <w:guid w:val="{0EFF867F-8FBD-4F84-9111-E83A60DA21E1}"/>
      </w:docPartPr>
      <w:docPartBody>
        <w:p w:rsidR="009A66FC" w:rsidRDefault="009A66FC">
          <w:pPr>
            <w:pStyle w:val="D78D0B2F8E2D4F60B2CC68F4F9CF0ACB"/>
          </w:pPr>
          <w:r w:rsidRPr="006A795E">
            <w:rPr>
              <w:noProof/>
              <w:lang w:bidi="pt-BR"/>
            </w:rPr>
            <w:t>MESES</w:t>
          </w:r>
        </w:p>
      </w:docPartBody>
    </w:docPart>
    <w:docPart>
      <w:docPartPr>
        <w:name w:val="0C8E49208E12422FA658D6C1EE6B1D44"/>
        <w:category>
          <w:name w:val="Geral"/>
          <w:gallery w:val="placeholder"/>
        </w:category>
        <w:types>
          <w:type w:val="bbPlcHdr"/>
        </w:types>
        <w:behaviors>
          <w:behavior w:val="content"/>
        </w:behaviors>
        <w:guid w:val="{4D0C8354-660E-4D61-8706-DFA98B7DE2A3}"/>
      </w:docPartPr>
      <w:docPartBody>
        <w:p w:rsidR="009A66FC" w:rsidRDefault="009A66FC">
          <w:pPr>
            <w:pStyle w:val="0C8E49208E12422FA658D6C1EE6B1D44"/>
          </w:pPr>
          <w:r w:rsidRPr="006A795E">
            <w:rPr>
              <w:noProof/>
              <w:lang w:bidi="pt-BR"/>
            </w:rPr>
            <w:t>CUSTO/MÊS</w:t>
          </w:r>
        </w:p>
      </w:docPartBody>
    </w:docPart>
    <w:docPart>
      <w:docPartPr>
        <w:name w:val="3A4D53682F2349518A4042B8B3294FFB"/>
        <w:category>
          <w:name w:val="Geral"/>
          <w:gallery w:val="placeholder"/>
        </w:category>
        <w:types>
          <w:type w:val="bbPlcHdr"/>
        </w:types>
        <w:behaviors>
          <w:behavior w:val="content"/>
        </w:behaviors>
        <w:guid w:val="{CBFBE179-FB14-4375-90CE-A007E8D5128B}"/>
      </w:docPartPr>
      <w:docPartBody>
        <w:p w:rsidR="009A66FC" w:rsidRDefault="009A66FC">
          <w:pPr>
            <w:pStyle w:val="3A4D53682F2349518A4042B8B3294FFB"/>
          </w:pPr>
          <w:r w:rsidRPr="006A795E">
            <w:rPr>
              <w:noProof/>
              <w:lang w:bidi="pt-BR"/>
            </w:rPr>
            <w:t>CUSTO ISOLADO</w:t>
          </w:r>
        </w:p>
      </w:docPartBody>
    </w:docPart>
    <w:docPart>
      <w:docPartPr>
        <w:name w:val="B92955DC04554DF0AE345F3143D030F1"/>
        <w:category>
          <w:name w:val="Geral"/>
          <w:gallery w:val="placeholder"/>
        </w:category>
        <w:types>
          <w:type w:val="bbPlcHdr"/>
        </w:types>
        <w:behaviors>
          <w:behavior w:val="content"/>
        </w:behaviors>
        <w:guid w:val="{C220C54E-2351-4747-AD4C-5F5C85F7DA55}"/>
      </w:docPartPr>
      <w:docPartBody>
        <w:p w:rsidR="009A66FC" w:rsidRDefault="009A66FC">
          <w:pPr>
            <w:pStyle w:val="B92955DC04554DF0AE345F3143D030F1"/>
          </w:pPr>
          <w:r w:rsidRPr="006A795E">
            <w:rPr>
              <w:noProof/>
              <w:lang w:bidi="pt-BR"/>
            </w:rPr>
            <w:t>CUSTO TOTAL</w:t>
          </w:r>
        </w:p>
      </w:docPartBody>
    </w:docPart>
    <w:docPart>
      <w:docPartPr>
        <w:name w:val="E676F9AF4AA7497BB1FEDAC0103B3009"/>
        <w:category>
          <w:name w:val="Geral"/>
          <w:gallery w:val="placeholder"/>
        </w:category>
        <w:types>
          <w:type w:val="bbPlcHdr"/>
        </w:types>
        <w:behaviors>
          <w:behavior w:val="content"/>
        </w:behaviors>
        <w:guid w:val="{5BCD05D1-C40D-433D-BDF2-13BE464D5CA9}"/>
      </w:docPartPr>
      <w:docPartBody>
        <w:p w:rsidR="009A66FC" w:rsidRDefault="009A66FC">
          <w:pPr>
            <w:pStyle w:val="E676F9AF4AA7497BB1FEDAC0103B3009"/>
          </w:pPr>
          <w:r w:rsidRPr="006A795E">
            <w:rPr>
              <w:noProof/>
              <w:lang w:bidi="pt-BR"/>
            </w:rPr>
            <w:t>Publicidade/Marketing</w:t>
          </w:r>
        </w:p>
      </w:docPartBody>
    </w:docPart>
    <w:docPart>
      <w:docPartPr>
        <w:name w:val="9E1E25F3BD9C422D9E92803E67156223"/>
        <w:category>
          <w:name w:val="Geral"/>
          <w:gallery w:val="placeholder"/>
        </w:category>
        <w:types>
          <w:type w:val="bbPlcHdr"/>
        </w:types>
        <w:behaviors>
          <w:behavior w:val="content"/>
        </w:behaviors>
        <w:guid w:val="{4BDB12CE-AAA5-41FB-9491-4F20891D0569}"/>
      </w:docPartPr>
      <w:docPartBody>
        <w:p w:rsidR="009A66FC" w:rsidRDefault="009A66FC">
          <w:pPr>
            <w:pStyle w:val="9E1E25F3BD9C422D9E92803E67156223"/>
          </w:pPr>
          <w:r w:rsidRPr="006A795E">
            <w:rPr>
              <w:noProof/>
              <w:lang w:bidi="pt-BR"/>
            </w:rPr>
            <w:t>3</w:t>
          </w:r>
        </w:p>
      </w:docPartBody>
    </w:docPart>
    <w:docPart>
      <w:docPartPr>
        <w:name w:val="1C8475209D5648AAB737A373BC021296"/>
        <w:category>
          <w:name w:val="Geral"/>
          <w:gallery w:val="placeholder"/>
        </w:category>
        <w:types>
          <w:type w:val="bbPlcHdr"/>
        </w:types>
        <w:behaviors>
          <w:behavior w:val="content"/>
        </w:behaviors>
        <w:guid w:val="{2AE76CFE-B698-49F2-BEB3-503169FD8F4F}"/>
      </w:docPartPr>
      <w:docPartBody>
        <w:p w:rsidR="009A66FC" w:rsidRDefault="009A66FC">
          <w:pPr>
            <w:pStyle w:val="1C8475209D5648AAB737A373BC021296"/>
          </w:pPr>
          <w:r w:rsidRPr="006A795E">
            <w:rPr>
              <w:noProof/>
              <w:lang w:bidi="pt-BR"/>
            </w:rPr>
            <w:t>R$ 300</w:t>
          </w:r>
        </w:p>
      </w:docPartBody>
    </w:docPart>
    <w:docPart>
      <w:docPartPr>
        <w:name w:val="CF8C19A80DB947AF9DC46A7D129E0411"/>
        <w:category>
          <w:name w:val="Geral"/>
          <w:gallery w:val="placeholder"/>
        </w:category>
        <w:types>
          <w:type w:val="bbPlcHdr"/>
        </w:types>
        <w:behaviors>
          <w:behavior w:val="content"/>
        </w:behaviors>
        <w:guid w:val="{F11AC62F-39BB-42CF-8DAC-2E55290F288A}"/>
      </w:docPartPr>
      <w:docPartBody>
        <w:p w:rsidR="009A66FC" w:rsidRDefault="009A66FC">
          <w:pPr>
            <w:pStyle w:val="CF8C19A80DB947AF9DC46A7D129E0411"/>
          </w:pPr>
          <w:r w:rsidRPr="006A795E">
            <w:rPr>
              <w:noProof/>
              <w:lang w:bidi="pt-BR"/>
            </w:rPr>
            <w:t>R$ 2.000</w:t>
          </w:r>
        </w:p>
      </w:docPartBody>
    </w:docPart>
    <w:docPart>
      <w:docPartPr>
        <w:name w:val="612D238669E6419C86740E3820AF1A71"/>
        <w:category>
          <w:name w:val="Geral"/>
          <w:gallery w:val="placeholder"/>
        </w:category>
        <w:types>
          <w:type w:val="bbPlcHdr"/>
        </w:types>
        <w:behaviors>
          <w:behavior w:val="content"/>
        </w:behaviors>
        <w:guid w:val="{CE98B7BA-DF12-499F-AFC6-1E2604BA6300}"/>
      </w:docPartPr>
      <w:docPartBody>
        <w:p w:rsidR="009A66FC" w:rsidRDefault="009A66FC">
          <w:pPr>
            <w:pStyle w:val="612D238669E6419C86740E3820AF1A71"/>
          </w:pPr>
          <w:r w:rsidRPr="006A795E">
            <w:rPr>
              <w:noProof/>
              <w:lang w:bidi="pt-BR"/>
            </w:rPr>
            <w:t>R$ 2.900</w:t>
          </w:r>
        </w:p>
      </w:docPartBody>
    </w:docPart>
    <w:docPart>
      <w:docPartPr>
        <w:name w:val="87D260AD5D9148A892646E47DB1C82A7"/>
        <w:category>
          <w:name w:val="Geral"/>
          <w:gallery w:val="placeholder"/>
        </w:category>
        <w:types>
          <w:type w:val="bbPlcHdr"/>
        </w:types>
        <w:behaviors>
          <w:behavior w:val="content"/>
        </w:behaviors>
        <w:guid w:val="{10931002-9012-480D-B8B3-C9B7E6240BAD}"/>
      </w:docPartPr>
      <w:docPartBody>
        <w:p w:rsidR="009A66FC" w:rsidRDefault="009A66FC">
          <w:pPr>
            <w:pStyle w:val="87D260AD5D9148A892646E47DB1C82A7"/>
          </w:pPr>
          <w:r w:rsidRPr="006A795E">
            <w:rPr>
              <w:noProof/>
              <w:lang w:bidi="pt-BR"/>
            </w:rPr>
            <w:t>Salários de funcionários *</w:t>
          </w:r>
        </w:p>
      </w:docPartBody>
    </w:docPart>
    <w:docPart>
      <w:docPartPr>
        <w:name w:val="A694B46F840C4EA0840C9DE8ABD8607B"/>
        <w:category>
          <w:name w:val="Geral"/>
          <w:gallery w:val="placeholder"/>
        </w:category>
        <w:types>
          <w:type w:val="bbPlcHdr"/>
        </w:types>
        <w:behaviors>
          <w:behavior w:val="content"/>
        </w:behaviors>
        <w:guid w:val="{C82368BC-3C70-471B-BF8C-207287401720}"/>
      </w:docPartPr>
      <w:docPartBody>
        <w:p w:rsidR="009A66FC" w:rsidRDefault="009A66FC">
          <w:pPr>
            <w:pStyle w:val="A694B46F840C4EA0840C9DE8ABD8607B"/>
          </w:pPr>
          <w:r w:rsidRPr="006A795E">
            <w:rPr>
              <w:noProof/>
              <w:lang w:bidi="pt-BR"/>
            </w:rPr>
            <w:t>4</w:t>
          </w:r>
        </w:p>
      </w:docPartBody>
    </w:docPart>
    <w:docPart>
      <w:docPartPr>
        <w:name w:val="272386C6C0FF489697B91A3BBCA61EBF"/>
        <w:category>
          <w:name w:val="Geral"/>
          <w:gallery w:val="placeholder"/>
        </w:category>
        <w:types>
          <w:type w:val="bbPlcHdr"/>
        </w:types>
        <w:behaviors>
          <w:behavior w:val="content"/>
        </w:behaviors>
        <w:guid w:val="{33BF5796-4CEA-45E3-9FA5-1924ECC7B7B4}"/>
      </w:docPartPr>
      <w:docPartBody>
        <w:p w:rsidR="009A66FC" w:rsidRDefault="009A66FC">
          <w:pPr>
            <w:pStyle w:val="272386C6C0FF489697B91A3BBCA61EBF"/>
          </w:pPr>
          <w:r w:rsidRPr="006A795E">
            <w:rPr>
              <w:noProof/>
              <w:lang w:bidi="pt-BR"/>
            </w:rPr>
            <w:t>R$ 500</w:t>
          </w:r>
        </w:p>
      </w:docPartBody>
    </w:docPart>
    <w:docPart>
      <w:docPartPr>
        <w:name w:val="893BC1BB499F448A8DAE1E86A3558F2F"/>
        <w:category>
          <w:name w:val="Geral"/>
          <w:gallery w:val="placeholder"/>
        </w:category>
        <w:types>
          <w:type w:val="bbPlcHdr"/>
        </w:types>
        <w:behaviors>
          <w:behavior w:val="content"/>
        </w:behaviors>
        <w:guid w:val="{AA8C7272-247D-45C0-8CAB-B937DC698067}"/>
      </w:docPartPr>
      <w:docPartBody>
        <w:p w:rsidR="009A66FC" w:rsidRDefault="009A66FC">
          <w:pPr>
            <w:pStyle w:val="893BC1BB499F448A8DAE1E86A3558F2F"/>
          </w:pPr>
          <w:r w:rsidRPr="006A795E">
            <w:rPr>
              <w:noProof/>
              <w:lang w:bidi="pt-BR"/>
            </w:rPr>
            <w:t>R$ 2</w:t>
          </w:r>
        </w:p>
      </w:docPartBody>
    </w:docPart>
    <w:docPart>
      <w:docPartPr>
        <w:name w:val="60DBF9C0E1824022BFEC9BC4E166D648"/>
        <w:category>
          <w:name w:val="Geral"/>
          <w:gallery w:val="placeholder"/>
        </w:category>
        <w:types>
          <w:type w:val="bbPlcHdr"/>
        </w:types>
        <w:behaviors>
          <w:behavior w:val="content"/>
        </w:behaviors>
        <w:guid w:val="{CB136AA7-D382-4980-BEB8-815DD652DA59}"/>
      </w:docPartPr>
      <w:docPartBody>
        <w:p w:rsidR="009A66FC" w:rsidRDefault="009A66FC">
          <w:pPr>
            <w:pStyle w:val="60DBF9C0E1824022BFEC9BC4E166D648"/>
          </w:pPr>
          <w:r w:rsidRPr="006A795E">
            <w:rPr>
              <w:noProof/>
              <w:lang w:bidi="pt-BR"/>
            </w:rPr>
            <w:t>R$ 2.002</w:t>
          </w:r>
        </w:p>
      </w:docPartBody>
    </w:docPart>
    <w:docPart>
      <w:docPartPr>
        <w:name w:val="57CCDE41FA33485ABCAF2155DC0FBE3E"/>
        <w:category>
          <w:name w:val="Geral"/>
          <w:gallery w:val="placeholder"/>
        </w:category>
        <w:types>
          <w:type w:val="bbPlcHdr"/>
        </w:types>
        <w:behaviors>
          <w:behavior w:val="content"/>
        </w:behaviors>
        <w:guid w:val="{DF96783E-B89F-48C8-A1B2-4249154F15C2}"/>
      </w:docPartPr>
      <w:docPartBody>
        <w:p w:rsidR="009A66FC" w:rsidRDefault="009A66FC">
          <w:pPr>
            <w:pStyle w:val="57CCDE41FA33485ABCAF2155DC0FBE3E"/>
          </w:pPr>
          <w:r w:rsidRPr="006A795E">
            <w:rPr>
              <w:noProof/>
              <w:lang w:bidi="pt-BR"/>
            </w:rPr>
            <w:t>Impostos sobre os Salários dos Funcionários</w:t>
          </w:r>
        </w:p>
      </w:docPartBody>
    </w:docPart>
    <w:docPart>
      <w:docPartPr>
        <w:name w:val="264C207403EE433B9BF72BDF9E01B7D7"/>
        <w:category>
          <w:name w:val="Geral"/>
          <w:gallery w:val="placeholder"/>
        </w:category>
        <w:types>
          <w:type w:val="bbPlcHdr"/>
        </w:types>
        <w:behaviors>
          <w:behavior w:val="content"/>
        </w:behaviors>
        <w:guid w:val="{1017530C-EE36-47DA-8508-BCA5E3B30B1E}"/>
      </w:docPartPr>
      <w:docPartBody>
        <w:p w:rsidR="009A66FC" w:rsidRDefault="009A66FC">
          <w:pPr>
            <w:pStyle w:val="264C207403EE433B9BF72BDF9E01B7D7"/>
          </w:pPr>
          <w:r w:rsidRPr="006A795E">
            <w:rPr>
              <w:noProof/>
              <w:lang w:bidi="pt-BR"/>
            </w:rPr>
            <w:t>4</w:t>
          </w:r>
        </w:p>
      </w:docPartBody>
    </w:docPart>
    <w:docPart>
      <w:docPartPr>
        <w:name w:val="657DD928B72B49F3A97C1B2D1770D32C"/>
        <w:category>
          <w:name w:val="Geral"/>
          <w:gallery w:val="placeholder"/>
        </w:category>
        <w:types>
          <w:type w:val="bbPlcHdr"/>
        </w:types>
        <w:behaviors>
          <w:behavior w:val="content"/>
        </w:behaviors>
        <w:guid w:val="{110FF0BE-FF28-42DD-8414-D41720D95269}"/>
      </w:docPartPr>
      <w:docPartBody>
        <w:p w:rsidR="009A66FC" w:rsidRDefault="009A66FC">
          <w:pPr>
            <w:pStyle w:val="657DD928B72B49F3A97C1B2D1770D32C"/>
          </w:pPr>
          <w:r w:rsidRPr="006A795E">
            <w:rPr>
              <w:noProof/>
              <w:lang w:bidi="pt-BR"/>
            </w:rPr>
            <w:t>R$ 100</w:t>
          </w:r>
        </w:p>
      </w:docPartBody>
    </w:docPart>
    <w:docPart>
      <w:docPartPr>
        <w:name w:val="2D1EF51618F74257BF7E74EF5BF3EE5F"/>
        <w:category>
          <w:name w:val="Geral"/>
          <w:gallery w:val="placeholder"/>
        </w:category>
        <w:types>
          <w:type w:val="bbPlcHdr"/>
        </w:types>
        <w:behaviors>
          <w:behavior w:val="content"/>
        </w:behaviors>
        <w:guid w:val="{29C56A67-7C6E-4562-9DEE-99C0AB524E13}"/>
      </w:docPartPr>
      <w:docPartBody>
        <w:p w:rsidR="009A66FC" w:rsidRDefault="009A66FC">
          <w:pPr>
            <w:pStyle w:val="2D1EF51618F74257BF7E74EF5BF3EE5F"/>
          </w:pPr>
          <w:r w:rsidRPr="006A795E">
            <w:rPr>
              <w:noProof/>
              <w:lang w:bidi="pt-BR"/>
            </w:rPr>
            <w:t>R$ 1.500</w:t>
          </w:r>
        </w:p>
      </w:docPartBody>
    </w:docPart>
    <w:docPart>
      <w:docPartPr>
        <w:name w:val="C487FBAD88B54E4B84377038E51E2E93"/>
        <w:category>
          <w:name w:val="Geral"/>
          <w:gallery w:val="placeholder"/>
        </w:category>
        <w:types>
          <w:type w:val="bbPlcHdr"/>
        </w:types>
        <w:behaviors>
          <w:behavior w:val="content"/>
        </w:behaviors>
        <w:guid w:val="{D6A0D4A3-C954-44DC-BD9A-BECD9C9F632A}"/>
      </w:docPartPr>
      <w:docPartBody>
        <w:p w:rsidR="009A66FC" w:rsidRDefault="009A66FC">
          <w:pPr>
            <w:pStyle w:val="C487FBAD88B54E4B84377038E51E2E93"/>
          </w:pPr>
          <w:r w:rsidRPr="006A795E">
            <w:rPr>
              <w:noProof/>
              <w:lang w:bidi="pt-BR"/>
            </w:rPr>
            <w:t>R$ 1.600</w:t>
          </w:r>
        </w:p>
      </w:docPartBody>
    </w:docPart>
    <w:docPart>
      <w:docPartPr>
        <w:name w:val="B61AA7A2E07146C4B7A820AE8002EF6F"/>
        <w:category>
          <w:name w:val="Geral"/>
          <w:gallery w:val="placeholder"/>
        </w:category>
        <w:types>
          <w:type w:val="bbPlcHdr"/>
        </w:types>
        <w:behaviors>
          <w:behavior w:val="content"/>
        </w:behaviors>
        <w:guid w:val="{CCEDC1BC-8342-4A26-94B2-4A663E9E5E35}"/>
      </w:docPartPr>
      <w:docPartBody>
        <w:p w:rsidR="009A66FC" w:rsidRDefault="009A66FC">
          <w:pPr>
            <w:pStyle w:val="B61AA7A2E07146C4B7A820AE8002EF6F"/>
          </w:pPr>
          <w:r w:rsidRPr="006A795E">
            <w:rPr>
              <w:noProof/>
              <w:lang w:bidi="pt-BR"/>
            </w:rPr>
            <w:t>Pagamentos/Utilitários do Aluguel/Locação</w:t>
          </w:r>
        </w:p>
      </w:docPartBody>
    </w:docPart>
    <w:docPart>
      <w:docPartPr>
        <w:name w:val="92CA72CF669B4051B4FABC0F509A6A73"/>
        <w:category>
          <w:name w:val="Geral"/>
          <w:gallery w:val="placeholder"/>
        </w:category>
        <w:types>
          <w:type w:val="bbPlcHdr"/>
        </w:types>
        <w:behaviors>
          <w:behavior w:val="content"/>
        </w:behaviors>
        <w:guid w:val="{39D8F5F1-6D76-4B95-8E13-61553EC01571}"/>
      </w:docPartPr>
      <w:docPartBody>
        <w:p w:rsidR="009A66FC" w:rsidRDefault="009A66FC">
          <w:pPr>
            <w:pStyle w:val="92CA72CF669B4051B4FABC0F509A6A73"/>
          </w:pPr>
          <w:r w:rsidRPr="006A795E">
            <w:rPr>
              <w:noProof/>
              <w:lang w:bidi="pt-BR"/>
            </w:rPr>
            <w:t>4</w:t>
          </w:r>
        </w:p>
      </w:docPartBody>
    </w:docPart>
    <w:docPart>
      <w:docPartPr>
        <w:name w:val="CDF419EB63F448FB893A47A2FF5DF66B"/>
        <w:category>
          <w:name w:val="Geral"/>
          <w:gallery w:val="placeholder"/>
        </w:category>
        <w:types>
          <w:type w:val="bbPlcHdr"/>
        </w:types>
        <w:behaviors>
          <w:behavior w:val="content"/>
        </w:behaviors>
        <w:guid w:val="{1E671C8E-5C32-4675-B0A2-69A37A4367CF}"/>
      </w:docPartPr>
      <w:docPartBody>
        <w:p w:rsidR="009A66FC" w:rsidRDefault="009A66FC">
          <w:pPr>
            <w:pStyle w:val="CDF419EB63F448FB893A47A2FF5DF66B"/>
          </w:pPr>
          <w:r w:rsidRPr="006A795E">
            <w:rPr>
              <w:noProof/>
              <w:lang w:bidi="pt-BR"/>
            </w:rPr>
            <w:t>R$ 750</w:t>
          </w:r>
        </w:p>
      </w:docPartBody>
    </w:docPart>
    <w:docPart>
      <w:docPartPr>
        <w:name w:val="5F3670D0A60A45918E0C661B7C9A6B68"/>
        <w:category>
          <w:name w:val="Geral"/>
          <w:gallery w:val="placeholder"/>
        </w:category>
        <w:types>
          <w:type w:val="bbPlcHdr"/>
        </w:types>
        <w:behaviors>
          <w:behavior w:val="content"/>
        </w:behaviors>
        <w:guid w:val="{6B4206CB-D416-453D-A57E-F91AB608C633}"/>
      </w:docPartPr>
      <w:docPartBody>
        <w:p w:rsidR="009A66FC" w:rsidRDefault="009A66FC">
          <w:pPr>
            <w:pStyle w:val="5F3670D0A60A45918E0C661B7C9A6B68"/>
          </w:pPr>
          <w:r w:rsidRPr="006A795E">
            <w:rPr>
              <w:noProof/>
              <w:lang w:bidi="pt-BR"/>
            </w:rPr>
            <w:t>R$ 2.500</w:t>
          </w:r>
        </w:p>
      </w:docPartBody>
    </w:docPart>
    <w:docPart>
      <w:docPartPr>
        <w:name w:val="2B48B51520524A48946E6640349942CA"/>
        <w:category>
          <w:name w:val="Geral"/>
          <w:gallery w:val="placeholder"/>
        </w:category>
        <w:types>
          <w:type w:val="bbPlcHdr"/>
        </w:types>
        <w:behaviors>
          <w:behavior w:val="content"/>
        </w:behaviors>
        <w:guid w:val="{736918B3-98F2-4F74-8C4D-2787E57C36DC}"/>
      </w:docPartPr>
      <w:docPartBody>
        <w:p w:rsidR="009A66FC" w:rsidRDefault="009A66FC">
          <w:pPr>
            <w:pStyle w:val="2B48B51520524A48946E6640349942CA"/>
          </w:pPr>
          <w:r w:rsidRPr="006A795E">
            <w:rPr>
              <w:noProof/>
              <w:lang w:bidi="pt-BR"/>
            </w:rPr>
            <w:t>R$ 5.500</w:t>
          </w:r>
        </w:p>
      </w:docPartBody>
    </w:docPart>
    <w:docPart>
      <w:docPartPr>
        <w:name w:val="F9D604C04F1C4B119CF81A717BF4E842"/>
        <w:category>
          <w:name w:val="Geral"/>
          <w:gallery w:val="placeholder"/>
        </w:category>
        <w:types>
          <w:type w:val="bbPlcHdr"/>
        </w:types>
        <w:behaviors>
          <w:behavior w:val="content"/>
        </w:behaviors>
        <w:guid w:val="{3A40D978-83A7-49BB-A83C-70302C9E0259}"/>
      </w:docPartPr>
      <w:docPartBody>
        <w:p w:rsidR="009A66FC" w:rsidRDefault="009A66FC">
          <w:pPr>
            <w:pStyle w:val="F9D604C04F1C4B119CF81A717BF4E842"/>
          </w:pPr>
          <w:r w:rsidRPr="006A795E">
            <w:rPr>
              <w:noProof/>
              <w:lang w:bidi="pt-BR"/>
            </w:rPr>
            <w:t>Postagem/Envio</w:t>
          </w:r>
        </w:p>
      </w:docPartBody>
    </w:docPart>
    <w:docPart>
      <w:docPartPr>
        <w:name w:val="316F01207B234EAEB1F7DF48A9C369EC"/>
        <w:category>
          <w:name w:val="Geral"/>
          <w:gallery w:val="placeholder"/>
        </w:category>
        <w:types>
          <w:type w:val="bbPlcHdr"/>
        </w:types>
        <w:behaviors>
          <w:behavior w:val="content"/>
        </w:behaviors>
        <w:guid w:val="{80A510F0-092C-4374-B997-E56F4E992B75}"/>
      </w:docPartPr>
      <w:docPartBody>
        <w:p w:rsidR="009A66FC" w:rsidRDefault="009A66FC">
          <w:pPr>
            <w:pStyle w:val="316F01207B234EAEB1F7DF48A9C369EC"/>
          </w:pPr>
          <w:r w:rsidRPr="006A795E">
            <w:rPr>
              <w:noProof/>
              <w:lang w:bidi="pt-BR"/>
            </w:rPr>
            <w:t>1</w:t>
          </w:r>
        </w:p>
      </w:docPartBody>
    </w:docPart>
    <w:docPart>
      <w:docPartPr>
        <w:name w:val="739565CB08DF4AE6AB0DE932883F6312"/>
        <w:category>
          <w:name w:val="Geral"/>
          <w:gallery w:val="placeholder"/>
        </w:category>
        <w:types>
          <w:type w:val="bbPlcHdr"/>
        </w:types>
        <w:behaviors>
          <w:behavior w:val="content"/>
        </w:behaviors>
        <w:guid w:val="{DBAB38C1-01F8-4FB7-96C6-7D855A7FAE82}"/>
      </w:docPartPr>
      <w:docPartBody>
        <w:p w:rsidR="009A66FC" w:rsidRDefault="009A66FC">
          <w:pPr>
            <w:pStyle w:val="739565CB08DF4AE6AB0DE932883F6312"/>
          </w:pPr>
          <w:r w:rsidRPr="006A795E">
            <w:rPr>
              <w:noProof/>
              <w:lang w:bidi="pt-BR"/>
            </w:rPr>
            <w:t>R$ 25</w:t>
          </w:r>
        </w:p>
      </w:docPartBody>
    </w:docPart>
    <w:docPart>
      <w:docPartPr>
        <w:name w:val="27E9BB551A734EC5B31D5E962AA357B1"/>
        <w:category>
          <w:name w:val="Geral"/>
          <w:gallery w:val="placeholder"/>
        </w:category>
        <w:types>
          <w:type w:val="bbPlcHdr"/>
        </w:types>
        <w:behaviors>
          <w:behavior w:val="content"/>
        </w:behaviors>
        <w:guid w:val="{3370B1E8-EF18-4229-9CF2-2AC5A51603C1}"/>
      </w:docPartPr>
      <w:docPartBody>
        <w:p w:rsidR="009A66FC" w:rsidRDefault="009A66FC">
          <w:pPr>
            <w:pStyle w:val="27E9BB551A734EC5B31D5E962AA357B1"/>
          </w:pPr>
          <w:r w:rsidRPr="006A795E">
            <w:rPr>
              <w:noProof/>
              <w:lang w:bidi="pt-BR"/>
            </w:rPr>
            <w:t>R$ 25</w:t>
          </w:r>
        </w:p>
      </w:docPartBody>
    </w:docPart>
    <w:docPart>
      <w:docPartPr>
        <w:name w:val="94DF33E35CCC4876AE61999FC9467B85"/>
        <w:category>
          <w:name w:val="Geral"/>
          <w:gallery w:val="placeholder"/>
        </w:category>
        <w:types>
          <w:type w:val="bbPlcHdr"/>
        </w:types>
        <w:behaviors>
          <w:behavior w:val="content"/>
        </w:behaviors>
        <w:guid w:val="{5511414C-DDC1-4AB7-A751-953CE82D4936}"/>
      </w:docPartPr>
      <w:docPartBody>
        <w:p w:rsidR="009A66FC" w:rsidRDefault="009A66FC">
          <w:pPr>
            <w:pStyle w:val="94DF33E35CCC4876AE61999FC9467B85"/>
          </w:pPr>
          <w:r w:rsidRPr="006A795E">
            <w:rPr>
              <w:noProof/>
              <w:lang w:bidi="pt-BR"/>
            </w:rPr>
            <w:t>R$ 50</w:t>
          </w:r>
        </w:p>
      </w:docPartBody>
    </w:docPart>
    <w:docPart>
      <w:docPartPr>
        <w:name w:val="A80726B305D34C3EA506EB2759402302"/>
        <w:category>
          <w:name w:val="Geral"/>
          <w:gallery w:val="placeholder"/>
        </w:category>
        <w:types>
          <w:type w:val="bbPlcHdr"/>
        </w:types>
        <w:behaviors>
          <w:behavior w:val="content"/>
        </w:behaviors>
        <w:guid w:val="{7A27A360-1DAF-4EF3-99A0-71AC1F77C195}"/>
      </w:docPartPr>
      <w:docPartBody>
        <w:p w:rsidR="009A66FC" w:rsidRDefault="009A66FC">
          <w:pPr>
            <w:pStyle w:val="A80726B305D34C3EA506EB2759402302"/>
          </w:pPr>
          <w:r w:rsidRPr="006A795E">
            <w:rPr>
              <w:noProof/>
              <w:lang w:bidi="pt-BR"/>
            </w:rPr>
            <w:t>Comunicação/Telefonia</w:t>
          </w:r>
        </w:p>
      </w:docPartBody>
    </w:docPart>
    <w:docPart>
      <w:docPartPr>
        <w:name w:val="88FD943CFF18439189E0608C0DD17136"/>
        <w:category>
          <w:name w:val="Geral"/>
          <w:gallery w:val="placeholder"/>
        </w:category>
        <w:types>
          <w:type w:val="bbPlcHdr"/>
        </w:types>
        <w:behaviors>
          <w:behavior w:val="content"/>
        </w:behaviors>
        <w:guid w:val="{6E64C68B-59BA-4401-A56F-66D1E3B1A268}"/>
      </w:docPartPr>
      <w:docPartBody>
        <w:p w:rsidR="009A66FC" w:rsidRDefault="009A66FC">
          <w:pPr>
            <w:pStyle w:val="88FD943CFF18439189E0608C0DD17136"/>
          </w:pPr>
          <w:r w:rsidRPr="006A795E">
            <w:rPr>
              <w:noProof/>
              <w:lang w:bidi="pt-BR"/>
            </w:rPr>
            <w:t>4</w:t>
          </w:r>
        </w:p>
      </w:docPartBody>
    </w:docPart>
    <w:docPart>
      <w:docPartPr>
        <w:name w:val="6F89CD95AF6F406086808AEB6733F9FE"/>
        <w:category>
          <w:name w:val="Geral"/>
          <w:gallery w:val="placeholder"/>
        </w:category>
        <w:types>
          <w:type w:val="bbPlcHdr"/>
        </w:types>
        <w:behaviors>
          <w:behavior w:val="content"/>
        </w:behaviors>
        <w:guid w:val="{7419A631-C9DA-4027-B90C-08BA79D00475}"/>
      </w:docPartPr>
      <w:docPartBody>
        <w:p w:rsidR="009A66FC" w:rsidRDefault="009A66FC">
          <w:pPr>
            <w:pStyle w:val="6F89CD95AF6F406086808AEB6733F9FE"/>
          </w:pPr>
          <w:r w:rsidRPr="006A795E">
            <w:rPr>
              <w:noProof/>
              <w:lang w:bidi="pt-BR"/>
            </w:rPr>
            <w:t>R$ 70</w:t>
          </w:r>
        </w:p>
      </w:docPartBody>
    </w:docPart>
    <w:docPart>
      <w:docPartPr>
        <w:name w:val="F7AFCFB99BA042E78ED31CE68244E250"/>
        <w:category>
          <w:name w:val="Geral"/>
          <w:gallery w:val="placeholder"/>
        </w:category>
        <w:types>
          <w:type w:val="bbPlcHdr"/>
        </w:types>
        <w:behaviors>
          <w:behavior w:val="content"/>
        </w:behaviors>
        <w:guid w:val="{62DDDD67-4568-40C2-9337-633DBD5ED3D2}"/>
      </w:docPartPr>
      <w:docPartBody>
        <w:p w:rsidR="009A66FC" w:rsidRDefault="009A66FC">
          <w:pPr>
            <w:pStyle w:val="F7AFCFB99BA042E78ED31CE68244E250"/>
          </w:pPr>
          <w:r w:rsidRPr="006A795E">
            <w:rPr>
              <w:noProof/>
              <w:lang w:bidi="pt-BR"/>
            </w:rPr>
            <w:t>R$ 280</w:t>
          </w:r>
        </w:p>
      </w:docPartBody>
    </w:docPart>
    <w:docPart>
      <w:docPartPr>
        <w:name w:val="25E895806C4F4C0DA22C48EB2F89A172"/>
        <w:category>
          <w:name w:val="Geral"/>
          <w:gallery w:val="placeholder"/>
        </w:category>
        <w:types>
          <w:type w:val="bbPlcHdr"/>
        </w:types>
        <w:behaviors>
          <w:behavior w:val="content"/>
        </w:behaviors>
        <w:guid w:val="{97D6C487-F0D5-4BDC-9681-D405B6943BB5}"/>
      </w:docPartPr>
      <w:docPartBody>
        <w:p w:rsidR="009A66FC" w:rsidRDefault="009A66FC">
          <w:pPr>
            <w:pStyle w:val="25E895806C4F4C0DA22C48EB2F89A172"/>
          </w:pPr>
          <w:r w:rsidRPr="006A795E">
            <w:rPr>
              <w:noProof/>
              <w:lang w:bidi="pt-BR"/>
            </w:rPr>
            <w:t>R$ 560</w:t>
          </w:r>
        </w:p>
      </w:docPartBody>
    </w:docPart>
    <w:docPart>
      <w:docPartPr>
        <w:name w:val="3A9D6F1E9FB147AAAC973677FE78901F"/>
        <w:category>
          <w:name w:val="Geral"/>
          <w:gallery w:val="placeholder"/>
        </w:category>
        <w:types>
          <w:type w:val="bbPlcHdr"/>
        </w:types>
        <w:behaviors>
          <w:behavior w:val="content"/>
        </w:behaviors>
        <w:guid w:val="{3D3E3C29-7A29-4258-BE7C-C42421597A4A}"/>
      </w:docPartPr>
      <w:docPartBody>
        <w:p w:rsidR="009A66FC" w:rsidRDefault="009A66FC">
          <w:pPr>
            <w:pStyle w:val="3A9D6F1E9FB147AAAC973677FE78901F"/>
          </w:pPr>
          <w:r w:rsidRPr="006A795E">
            <w:rPr>
              <w:noProof/>
              <w:lang w:bidi="pt-BR"/>
            </w:rPr>
            <w:t>Equipamentos de Computador</w:t>
          </w:r>
        </w:p>
      </w:docPartBody>
    </w:docPart>
    <w:docPart>
      <w:docPartPr>
        <w:name w:val="22DE595CFD0F49FD85F724855C0597B7"/>
        <w:category>
          <w:name w:val="Geral"/>
          <w:gallery w:val="placeholder"/>
        </w:category>
        <w:types>
          <w:type w:val="bbPlcHdr"/>
        </w:types>
        <w:behaviors>
          <w:behavior w:val="content"/>
        </w:behaviors>
        <w:guid w:val="{678870CA-156F-4050-8B89-316371002D72}"/>
      </w:docPartPr>
      <w:docPartBody>
        <w:p w:rsidR="009A66FC" w:rsidRDefault="009A66FC">
          <w:pPr>
            <w:pStyle w:val="22DE595CFD0F49FD85F724855C0597B7"/>
          </w:pPr>
          <w:r w:rsidRPr="006A795E">
            <w:rPr>
              <w:noProof/>
              <w:lang w:bidi="pt-BR"/>
            </w:rPr>
            <w:t>R$ 0</w:t>
          </w:r>
        </w:p>
      </w:docPartBody>
    </w:docPart>
    <w:docPart>
      <w:docPartPr>
        <w:name w:val="D15B23BDC22340D58D4AED43172BDB0B"/>
        <w:category>
          <w:name w:val="Geral"/>
          <w:gallery w:val="placeholder"/>
        </w:category>
        <w:types>
          <w:type w:val="bbPlcHdr"/>
        </w:types>
        <w:behaviors>
          <w:behavior w:val="content"/>
        </w:behaviors>
        <w:guid w:val="{1CA02830-856F-4E23-B6E3-EA0A159DF9B2}"/>
      </w:docPartPr>
      <w:docPartBody>
        <w:p w:rsidR="009A66FC" w:rsidRDefault="009A66FC">
          <w:pPr>
            <w:pStyle w:val="D15B23BDC22340D58D4AED43172BDB0B"/>
          </w:pPr>
          <w:r w:rsidRPr="006A795E">
            <w:rPr>
              <w:noProof/>
              <w:lang w:bidi="pt-BR"/>
            </w:rPr>
            <w:t>R$ 1.500</w:t>
          </w:r>
        </w:p>
      </w:docPartBody>
    </w:docPart>
    <w:docPart>
      <w:docPartPr>
        <w:name w:val="2DDF740A25CD48FDBF267F941CAD6DF9"/>
        <w:category>
          <w:name w:val="Geral"/>
          <w:gallery w:val="placeholder"/>
        </w:category>
        <w:types>
          <w:type w:val="bbPlcHdr"/>
        </w:types>
        <w:behaviors>
          <w:behavior w:val="content"/>
        </w:behaviors>
        <w:guid w:val="{936DC512-3CFA-43E8-9E69-6C3DD5C42CAC}"/>
      </w:docPartPr>
      <w:docPartBody>
        <w:p w:rsidR="009A66FC" w:rsidRDefault="009A66FC">
          <w:pPr>
            <w:pStyle w:val="2DDF740A25CD48FDBF267F941CAD6DF9"/>
          </w:pPr>
          <w:r w:rsidRPr="006A795E">
            <w:rPr>
              <w:noProof/>
              <w:lang w:bidi="pt-BR"/>
            </w:rPr>
            <w:t>R$ 1.500</w:t>
          </w:r>
        </w:p>
      </w:docPartBody>
    </w:docPart>
    <w:docPart>
      <w:docPartPr>
        <w:name w:val="1E8D682248BD452EB63D86E146D6A61E"/>
        <w:category>
          <w:name w:val="Geral"/>
          <w:gallery w:val="placeholder"/>
        </w:category>
        <w:types>
          <w:type w:val="bbPlcHdr"/>
        </w:types>
        <w:behaviors>
          <w:behavior w:val="content"/>
        </w:behaviors>
        <w:guid w:val="{0D7E462E-FC92-40D6-A4CB-67AFD8B11F98}"/>
      </w:docPartPr>
      <w:docPartBody>
        <w:p w:rsidR="009A66FC" w:rsidRDefault="009A66FC">
          <w:pPr>
            <w:pStyle w:val="1E8D682248BD452EB63D86E146D6A61E"/>
          </w:pPr>
          <w:r w:rsidRPr="006A795E">
            <w:rPr>
              <w:noProof/>
              <w:lang w:bidi="pt-BR"/>
            </w:rPr>
            <w:t>Software de Computador</w:t>
          </w:r>
        </w:p>
      </w:docPartBody>
    </w:docPart>
    <w:docPart>
      <w:docPartPr>
        <w:name w:val="D02DBA0836744B07A141265A4DFEFFDF"/>
        <w:category>
          <w:name w:val="Geral"/>
          <w:gallery w:val="placeholder"/>
        </w:category>
        <w:types>
          <w:type w:val="bbPlcHdr"/>
        </w:types>
        <w:behaviors>
          <w:behavior w:val="content"/>
        </w:behaviors>
        <w:guid w:val="{B19A7346-0F7E-4722-B18B-7F1A763CF9D0}"/>
      </w:docPartPr>
      <w:docPartBody>
        <w:p w:rsidR="009A66FC" w:rsidRDefault="009A66FC">
          <w:pPr>
            <w:pStyle w:val="D02DBA0836744B07A141265A4DFEFFDF"/>
          </w:pPr>
          <w:r w:rsidRPr="006A795E">
            <w:rPr>
              <w:noProof/>
              <w:lang w:bidi="pt-BR"/>
            </w:rPr>
            <w:t>R$ 0</w:t>
          </w:r>
        </w:p>
      </w:docPartBody>
    </w:docPart>
    <w:docPart>
      <w:docPartPr>
        <w:name w:val="A58CA73495034976B97F35D29C8402E6"/>
        <w:category>
          <w:name w:val="Geral"/>
          <w:gallery w:val="placeholder"/>
        </w:category>
        <w:types>
          <w:type w:val="bbPlcHdr"/>
        </w:types>
        <w:behaviors>
          <w:behavior w:val="content"/>
        </w:behaviors>
        <w:guid w:val="{A01A11F5-6BD0-4440-BC27-D9799C750D7B}"/>
      </w:docPartPr>
      <w:docPartBody>
        <w:p w:rsidR="009A66FC" w:rsidRDefault="009A66FC">
          <w:pPr>
            <w:pStyle w:val="A58CA73495034976B97F35D29C8402E6"/>
          </w:pPr>
          <w:r w:rsidRPr="006A795E">
            <w:rPr>
              <w:noProof/>
              <w:lang w:bidi="pt-BR"/>
            </w:rPr>
            <w:t>R$ 300</w:t>
          </w:r>
        </w:p>
      </w:docPartBody>
    </w:docPart>
    <w:docPart>
      <w:docPartPr>
        <w:name w:val="09B6F90E752A47F09EB12C9938AAA99D"/>
        <w:category>
          <w:name w:val="Geral"/>
          <w:gallery w:val="placeholder"/>
        </w:category>
        <w:types>
          <w:type w:val="bbPlcHdr"/>
        </w:types>
        <w:behaviors>
          <w:behavior w:val="content"/>
        </w:behaviors>
        <w:guid w:val="{E0AD1C97-061C-49A8-9A52-A0245506DC2F}"/>
      </w:docPartPr>
      <w:docPartBody>
        <w:p w:rsidR="009A66FC" w:rsidRDefault="009A66FC">
          <w:pPr>
            <w:pStyle w:val="09B6F90E752A47F09EB12C9938AAA99D"/>
          </w:pPr>
          <w:r w:rsidRPr="006A795E">
            <w:rPr>
              <w:noProof/>
              <w:lang w:bidi="pt-BR"/>
            </w:rPr>
            <w:t>R$ 300</w:t>
          </w:r>
        </w:p>
      </w:docPartBody>
    </w:docPart>
    <w:docPart>
      <w:docPartPr>
        <w:name w:val="1AC6A415D1B547ECB75077F014471C33"/>
        <w:category>
          <w:name w:val="Geral"/>
          <w:gallery w:val="placeholder"/>
        </w:category>
        <w:types>
          <w:type w:val="bbPlcHdr"/>
        </w:types>
        <w:behaviors>
          <w:behavior w:val="content"/>
        </w:behaviors>
        <w:guid w:val="{875530A7-AEC5-48B1-820B-28985CCC347C}"/>
      </w:docPartPr>
      <w:docPartBody>
        <w:p w:rsidR="009A66FC" w:rsidRDefault="009A66FC">
          <w:pPr>
            <w:pStyle w:val="1AC6A415D1B547ECB75077F014471C33"/>
          </w:pPr>
          <w:r w:rsidRPr="006A795E">
            <w:rPr>
              <w:noProof/>
              <w:lang w:bidi="pt-BR"/>
            </w:rPr>
            <w:t>Seguro</w:t>
          </w:r>
        </w:p>
      </w:docPartBody>
    </w:docPart>
    <w:docPart>
      <w:docPartPr>
        <w:name w:val="E45AC73A3FDA47A982B2463625272457"/>
        <w:category>
          <w:name w:val="Geral"/>
          <w:gallery w:val="placeholder"/>
        </w:category>
        <w:types>
          <w:type w:val="bbPlcHdr"/>
        </w:types>
        <w:behaviors>
          <w:behavior w:val="content"/>
        </w:behaviors>
        <w:guid w:val="{64B94D9C-54E3-477A-AD04-161A3398C9CF}"/>
      </w:docPartPr>
      <w:docPartBody>
        <w:p w:rsidR="009A66FC" w:rsidRDefault="009A66FC">
          <w:pPr>
            <w:pStyle w:val="E45AC73A3FDA47A982B2463625272457"/>
          </w:pPr>
          <w:r w:rsidRPr="006A795E">
            <w:rPr>
              <w:noProof/>
              <w:lang w:bidi="pt-BR"/>
            </w:rPr>
            <w:t>R$ 0</w:t>
          </w:r>
        </w:p>
      </w:docPartBody>
    </w:docPart>
    <w:docPart>
      <w:docPartPr>
        <w:name w:val="104D408D0967493CA16C1ACB3F33748A"/>
        <w:category>
          <w:name w:val="Geral"/>
          <w:gallery w:val="placeholder"/>
        </w:category>
        <w:types>
          <w:type w:val="bbPlcHdr"/>
        </w:types>
        <w:behaviors>
          <w:behavior w:val="content"/>
        </w:behaviors>
        <w:guid w:val="{2E97E037-19CD-4978-8501-51E51A901689}"/>
      </w:docPartPr>
      <w:docPartBody>
        <w:p w:rsidR="009A66FC" w:rsidRDefault="009A66FC">
          <w:pPr>
            <w:pStyle w:val="104D408D0967493CA16C1ACB3F33748A"/>
          </w:pPr>
          <w:r w:rsidRPr="006A795E">
            <w:rPr>
              <w:noProof/>
              <w:lang w:bidi="pt-BR"/>
            </w:rPr>
            <w:t>R$ 60</w:t>
          </w:r>
        </w:p>
      </w:docPartBody>
    </w:docPart>
    <w:docPart>
      <w:docPartPr>
        <w:name w:val="6BA22D2D219C4F4BB7826EC23D30C3EB"/>
        <w:category>
          <w:name w:val="Geral"/>
          <w:gallery w:val="placeholder"/>
        </w:category>
        <w:types>
          <w:type w:val="bbPlcHdr"/>
        </w:types>
        <w:behaviors>
          <w:behavior w:val="content"/>
        </w:behaviors>
        <w:guid w:val="{3D43C3AD-9582-49E0-AE81-ABE29D9A9157}"/>
      </w:docPartPr>
      <w:docPartBody>
        <w:p w:rsidR="009A66FC" w:rsidRDefault="009A66FC">
          <w:pPr>
            <w:pStyle w:val="6BA22D2D219C4F4BB7826EC23D30C3EB"/>
          </w:pPr>
          <w:r w:rsidRPr="006A795E">
            <w:rPr>
              <w:noProof/>
              <w:lang w:bidi="pt-BR"/>
            </w:rPr>
            <w:t>R$ 60</w:t>
          </w:r>
        </w:p>
      </w:docPartBody>
    </w:docPart>
    <w:docPart>
      <w:docPartPr>
        <w:name w:val="742E4049829849BCA443E54B77433167"/>
        <w:category>
          <w:name w:val="Geral"/>
          <w:gallery w:val="placeholder"/>
        </w:category>
        <w:types>
          <w:type w:val="bbPlcHdr"/>
        </w:types>
        <w:behaviors>
          <w:behavior w:val="content"/>
        </w:behaviors>
        <w:guid w:val="{569F0931-0AC5-40A3-8360-52174F09FC22}"/>
      </w:docPartPr>
      <w:docPartBody>
        <w:p w:rsidR="009A66FC" w:rsidRDefault="009A66FC">
          <w:pPr>
            <w:pStyle w:val="742E4049829849BCA443E54B77433167"/>
          </w:pPr>
          <w:r w:rsidRPr="006A795E">
            <w:rPr>
              <w:noProof/>
              <w:lang w:bidi="pt-BR"/>
            </w:rPr>
            <w:t>Despesa de Juros</w:t>
          </w:r>
        </w:p>
      </w:docPartBody>
    </w:docPart>
    <w:docPart>
      <w:docPartPr>
        <w:name w:val="22D018F694B545B9A9A451EA4323244F"/>
        <w:category>
          <w:name w:val="Geral"/>
          <w:gallery w:val="placeholder"/>
        </w:category>
        <w:types>
          <w:type w:val="bbPlcHdr"/>
        </w:types>
        <w:behaviors>
          <w:behavior w:val="content"/>
        </w:behaviors>
        <w:guid w:val="{E81E12C4-46BF-445B-9E2E-A64D93CE80F6}"/>
      </w:docPartPr>
      <w:docPartBody>
        <w:p w:rsidR="009A66FC" w:rsidRDefault="009A66FC">
          <w:pPr>
            <w:pStyle w:val="22D018F694B545B9A9A451EA4323244F"/>
          </w:pPr>
          <w:r w:rsidRPr="006A795E">
            <w:rPr>
              <w:noProof/>
              <w:lang w:bidi="pt-BR"/>
            </w:rPr>
            <w:t>R$ 0</w:t>
          </w:r>
        </w:p>
      </w:docPartBody>
    </w:docPart>
    <w:docPart>
      <w:docPartPr>
        <w:name w:val="5D3A9ECF005B46938EF5DEF5F754C255"/>
        <w:category>
          <w:name w:val="Geral"/>
          <w:gallery w:val="placeholder"/>
        </w:category>
        <w:types>
          <w:type w:val="bbPlcHdr"/>
        </w:types>
        <w:behaviors>
          <w:behavior w:val="content"/>
        </w:behaviors>
        <w:guid w:val="{9839AB31-3B5E-4CAF-9B33-6732D7E5561E}"/>
      </w:docPartPr>
      <w:docPartBody>
        <w:p w:rsidR="009A66FC" w:rsidRDefault="009A66FC">
          <w:pPr>
            <w:pStyle w:val="5D3A9ECF005B46938EF5DEF5F754C255"/>
          </w:pPr>
          <w:r w:rsidRPr="006A795E">
            <w:rPr>
              <w:noProof/>
              <w:lang w:bidi="pt-BR"/>
            </w:rPr>
            <w:t>R$ 0</w:t>
          </w:r>
        </w:p>
      </w:docPartBody>
    </w:docPart>
    <w:docPart>
      <w:docPartPr>
        <w:name w:val="A561960B84CC4AAAA3DECECCDF9F7759"/>
        <w:category>
          <w:name w:val="Geral"/>
          <w:gallery w:val="placeholder"/>
        </w:category>
        <w:types>
          <w:type w:val="bbPlcHdr"/>
        </w:types>
        <w:behaviors>
          <w:behavior w:val="content"/>
        </w:behaviors>
        <w:guid w:val="{CEA08B10-6D26-448F-92E3-48E199388A65}"/>
      </w:docPartPr>
      <w:docPartBody>
        <w:p w:rsidR="009A66FC" w:rsidRDefault="009A66FC">
          <w:pPr>
            <w:pStyle w:val="A561960B84CC4AAAA3DECECCDF9F7759"/>
          </w:pPr>
          <w:r w:rsidRPr="006A795E">
            <w:rPr>
              <w:noProof/>
              <w:lang w:bidi="pt-BR"/>
            </w:rPr>
            <w:t>R$ 0</w:t>
          </w:r>
        </w:p>
      </w:docPartBody>
    </w:docPart>
    <w:docPart>
      <w:docPartPr>
        <w:name w:val="72717A11E96A4B31BDB4C777049DF056"/>
        <w:category>
          <w:name w:val="Geral"/>
          <w:gallery w:val="placeholder"/>
        </w:category>
        <w:types>
          <w:type w:val="bbPlcHdr"/>
        </w:types>
        <w:behaviors>
          <w:behavior w:val="content"/>
        </w:behaviors>
        <w:guid w:val="{B7123B62-4CB6-440F-9FF1-2C0CE818AE66}"/>
      </w:docPartPr>
      <w:docPartBody>
        <w:p w:rsidR="009A66FC" w:rsidRDefault="009A66FC">
          <w:pPr>
            <w:pStyle w:val="72717A11E96A4B31BDB4C777049DF056"/>
          </w:pPr>
          <w:r w:rsidRPr="006A795E">
            <w:rPr>
              <w:noProof/>
              <w:lang w:bidi="pt-BR"/>
            </w:rPr>
            <w:t>Custos de Serviço Bancário</w:t>
          </w:r>
        </w:p>
      </w:docPartBody>
    </w:docPart>
    <w:docPart>
      <w:docPartPr>
        <w:name w:val="F1888FEED0A14B23A8B33ECF3CEB836A"/>
        <w:category>
          <w:name w:val="Geral"/>
          <w:gallery w:val="placeholder"/>
        </w:category>
        <w:types>
          <w:type w:val="bbPlcHdr"/>
        </w:types>
        <w:behaviors>
          <w:behavior w:val="content"/>
        </w:behaviors>
        <w:guid w:val="{87609493-8DD7-40E8-90AC-E80D4CC9A206}"/>
      </w:docPartPr>
      <w:docPartBody>
        <w:p w:rsidR="009A66FC" w:rsidRDefault="009A66FC">
          <w:pPr>
            <w:pStyle w:val="F1888FEED0A14B23A8B33ECF3CEB836A"/>
          </w:pPr>
          <w:r w:rsidRPr="006A795E">
            <w:rPr>
              <w:noProof/>
              <w:lang w:bidi="pt-BR"/>
            </w:rPr>
            <w:t>R$ 0</w:t>
          </w:r>
        </w:p>
      </w:docPartBody>
    </w:docPart>
    <w:docPart>
      <w:docPartPr>
        <w:name w:val="D55B4B1415FD4EC6B80D58AF06FA7D86"/>
        <w:category>
          <w:name w:val="Geral"/>
          <w:gallery w:val="placeholder"/>
        </w:category>
        <w:types>
          <w:type w:val="bbPlcHdr"/>
        </w:types>
        <w:behaviors>
          <w:behavior w:val="content"/>
        </w:behaviors>
        <w:guid w:val="{F6C9192D-3C7A-412B-88F9-6D9A409AA2B8}"/>
      </w:docPartPr>
      <w:docPartBody>
        <w:p w:rsidR="009A66FC" w:rsidRDefault="009A66FC">
          <w:pPr>
            <w:pStyle w:val="D55B4B1415FD4EC6B80D58AF06FA7D86"/>
          </w:pPr>
          <w:r w:rsidRPr="006A795E">
            <w:rPr>
              <w:noProof/>
              <w:lang w:bidi="pt-BR"/>
            </w:rPr>
            <w:t>R$ 0</w:t>
          </w:r>
        </w:p>
      </w:docPartBody>
    </w:docPart>
    <w:docPart>
      <w:docPartPr>
        <w:name w:val="C67E7BCB51AF497B8BE132DDC0B9C7F4"/>
        <w:category>
          <w:name w:val="Geral"/>
          <w:gallery w:val="placeholder"/>
        </w:category>
        <w:types>
          <w:type w:val="bbPlcHdr"/>
        </w:types>
        <w:behaviors>
          <w:behavior w:val="content"/>
        </w:behaviors>
        <w:guid w:val="{37D178D1-E4FD-4014-A926-2514E3E5DDD7}"/>
      </w:docPartPr>
      <w:docPartBody>
        <w:p w:rsidR="009A66FC" w:rsidRDefault="009A66FC">
          <w:pPr>
            <w:pStyle w:val="C67E7BCB51AF497B8BE132DDC0B9C7F4"/>
          </w:pPr>
          <w:r w:rsidRPr="006A795E">
            <w:rPr>
              <w:noProof/>
              <w:lang w:bidi="pt-BR"/>
            </w:rPr>
            <w:t>R$ 0</w:t>
          </w:r>
        </w:p>
      </w:docPartBody>
    </w:docPart>
    <w:docPart>
      <w:docPartPr>
        <w:name w:val="DF1977E8C503453885A1F7BA9C9D5C08"/>
        <w:category>
          <w:name w:val="Geral"/>
          <w:gallery w:val="placeholder"/>
        </w:category>
        <w:types>
          <w:type w:val="bbPlcHdr"/>
        </w:types>
        <w:behaviors>
          <w:behavior w:val="content"/>
        </w:behaviors>
        <w:guid w:val="{EEB8B161-7553-4F39-9A19-9C8DFE34CD31}"/>
      </w:docPartPr>
      <w:docPartBody>
        <w:p w:rsidR="009A66FC" w:rsidRDefault="009A66FC">
          <w:pPr>
            <w:pStyle w:val="DF1977E8C503453885A1F7BA9C9D5C08"/>
          </w:pPr>
          <w:r w:rsidRPr="006A795E">
            <w:rPr>
              <w:noProof/>
              <w:lang w:bidi="pt-BR"/>
            </w:rPr>
            <w:t>Suprimentos</w:t>
          </w:r>
        </w:p>
      </w:docPartBody>
    </w:docPart>
    <w:docPart>
      <w:docPartPr>
        <w:name w:val="8E4420CB0CFA470EB9857F0FE792BB98"/>
        <w:category>
          <w:name w:val="Geral"/>
          <w:gallery w:val="placeholder"/>
        </w:category>
        <w:types>
          <w:type w:val="bbPlcHdr"/>
        </w:types>
        <w:behaviors>
          <w:behavior w:val="content"/>
        </w:behaviors>
        <w:guid w:val="{24ED04D3-CE9A-4DDD-BAAF-D60BAEBDE2F6}"/>
      </w:docPartPr>
      <w:docPartBody>
        <w:p w:rsidR="009A66FC" w:rsidRDefault="009A66FC">
          <w:pPr>
            <w:pStyle w:val="8E4420CB0CFA470EB9857F0FE792BB98"/>
          </w:pPr>
          <w:r w:rsidRPr="006A795E">
            <w:rPr>
              <w:noProof/>
              <w:lang w:bidi="pt-BR"/>
            </w:rPr>
            <w:t>R$ 0</w:t>
          </w:r>
        </w:p>
      </w:docPartBody>
    </w:docPart>
    <w:docPart>
      <w:docPartPr>
        <w:name w:val="FCC588FAC67B4BD2BAE8F6EE7D6DCF35"/>
        <w:category>
          <w:name w:val="Geral"/>
          <w:gallery w:val="placeholder"/>
        </w:category>
        <w:types>
          <w:type w:val="bbPlcHdr"/>
        </w:types>
        <w:behaviors>
          <w:behavior w:val="content"/>
        </w:behaviors>
        <w:guid w:val="{C13A6F94-54F2-4E25-8A9C-AB453CD4B725}"/>
      </w:docPartPr>
      <w:docPartBody>
        <w:p w:rsidR="009A66FC" w:rsidRDefault="009A66FC">
          <w:pPr>
            <w:pStyle w:val="FCC588FAC67B4BD2BAE8F6EE7D6DCF35"/>
          </w:pPr>
          <w:r w:rsidRPr="006A795E">
            <w:rPr>
              <w:noProof/>
              <w:lang w:bidi="pt-BR"/>
            </w:rPr>
            <w:t>R$ 0</w:t>
          </w:r>
        </w:p>
      </w:docPartBody>
    </w:docPart>
    <w:docPart>
      <w:docPartPr>
        <w:name w:val="8C04BB8CA3324ABD86F0E693162A57B3"/>
        <w:category>
          <w:name w:val="Geral"/>
          <w:gallery w:val="placeholder"/>
        </w:category>
        <w:types>
          <w:type w:val="bbPlcHdr"/>
        </w:types>
        <w:behaviors>
          <w:behavior w:val="content"/>
        </w:behaviors>
        <w:guid w:val="{870B8231-AA3E-4892-B3EA-8B9A2CA837C3}"/>
      </w:docPartPr>
      <w:docPartBody>
        <w:p w:rsidR="009A66FC" w:rsidRDefault="009A66FC">
          <w:pPr>
            <w:pStyle w:val="8C04BB8CA3324ABD86F0E693162A57B3"/>
          </w:pPr>
          <w:r w:rsidRPr="006A795E">
            <w:rPr>
              <w:noProof/>
              <w:lang w:bidi="pt-BR"/>
            </w:rPr>
            <w:t>R$ 0</w:t>
          </w:r>
        </w:p>
      </w:docPartBody>
    </w:docPart>
    <w:docPart>
      <w:docPartPr>
        <w:name w:val="DEB2705AB9404389A782A8E3513882AB"/>
        <w:category>
          <w:name w:val="Geral"/>
          <w:gallery w:val="placeholder"/>
        </w:category>
        <w:types>
          <w:type w:val="bbPlcHdr"/>
        </w:types>
        <w:behaviors>
          <w:behavior w:val="content"/>
        </w:behaviors>
        <w:guid w:val="{989A39EF-67C9-43BD-82C9-0DEFD1455487}"/>
      </w:docPartPr>
      <w:docPartBody>
        <w:p w:rsidR="009A66FC" w:rsidRDefault="009A66FC">
          <w:pPr>
            <w:pStyle w:val="DEB2705AB9404389A782A8E3513882AB"/>
          </w:pPr>
          <w:r w:rsidRPr="006A795E">
            <w:rPr>
              <w:noProof/>
              <w:lang w:bidi="pt-BR"/>
            </w:rPr>
            <w:t>Viagens e Entretenimento</w:t>
          </w:r>
        </w:p>
      </w:docPartBody>
    </w:docPart>
    <w:docPart>
      <w:docPartPr>
        <w:name w:val="187E7612360040F88447DD54112D1ABC"/>
        <w:category>
          <w:name w:val="Geral"/>
          <w:gallery w:val="placeholder"/>
        </w:category>
        <w:types>
          <w:type w:val="bbPlcHdr"/>
        </w:types>
        <w:behaviors>
          <w:behavior w:val="content"/>
        </w:behaviors>
        <w:guid w:val="{59FFECAA-06FA-4CE1-9297-DF751227CDD1}"/>
      </w:docPartPr>
      <w:docPartBody>
        <w:p w:rsidR="009A66FC" w:rsidRDefault="009A66FC">
          <w:pPr>
            <w:pStyle w:val="187E7612360040F88447DD54112D1ABC"/>
          </w:pPr>
          <w:r w:rsidRPr="006A795E">
            <w:rPr>
              <w:noProof/>
              <w:lang w:bidi="pt-BR"/>
            </w:rPr>
            <w:t>R$ 0</w:t>
          </w:r>
        </w:p>
      </w:docPartBody>
    </w:docPart>
    <w:docPart>
      <w:docPartPr>
        <w:name w:val="DE0B9E3B01C64E9E9377E382B1141E82"/>
        <w:category>
          <w:name w:val="Geral"/>
          <w:gallery w:val="placeholder"/>
        </w:category>
        <w:types>
          <w:type w:val="bbPlcHdr"/>
        </w:types>
        <w:behaviors>
          <w:behavior w:val="content"/>
        </w:behaviors>
        <w:guid w:val="{4C06FE1A-4D50-44D0-AFAC-320C942094A4}"/>
      </w:docPartPr>
      <w:docPartBody>
        <w:p w:rsidR="009A66FC" w:rsidRDefault="009A66FC">
          <w:pPr>
            <w:pStyle w:val="DE0B9E3B01C64E9E9377E382B1141E82"/>
          </w:pPr>
          <w:r w:rsidRPr="006A795E">
            <w:rPr>
              <w:noProof/>
              <w:lang w:bidi="pt-BR"/>
            </w:rPr>
            <w:t>R$ 0</w:t>
          </w:r>
        </w:p>
      </w:docPartBody>
    </w:docPart>
    <w:docPart>
      <w:docPartPr>
        <w:name w:val="D3CB9EA2712E4F8E81827799B84A217B"/>
        <w:category>
          <w:name w:val="Geral"/>
          <w:gallery w:val="placeholder"/>
        </w:category>
        <w:types>
          <w:type w:val="bbPlcHdr"/>
        </w:types>
        <w:behaviors>
          <w:behavior w:val="content"/>
        </w:behaviors>
        <w:guid w:val="{FED2D676-FB14-425E-98B2-0F6D1C896667}"/>
      </w:docPartPr>
      <w:docPartBody>
        <w:p w:rsidR="009A66FC" w:rsidRDefault="009A66FC">
          <w:pPr>
            <w:pStyle w:val="D3CB9EA2712E4F8E81827799B84A217B"/>
          </w:pPr>
          <w:r w:rsidRPr="006A795E">
            <w:rPr>
              <w:noProof/>
              <w:lang w:bidi="pt-BR"/>
            </w:rPr>
            <w:t>R$ 0</w:t>
          </w:r>
        </w:p>
      </w:docPartBody>
    </w:docPart>
    <w:docPart>
      <w:docPartPr>
        <w:name w:val="046619A0D594407692CE42D7BF574117"/>
        <w:category>
          <w:name w:val="Geral"/>
          <w:gallery w:val="placeholder"/>
        </w:category>
        <w:types>
          <w:type w:val="bbPlcHdr"/>
        </w:types>
        <w:behaviors>
          <w:behavior w:val="content"/>
        </w:behaviors>
        <w:guid w:val="{5BDE6D47-4D04-4549-A922-273BEADDE111}"/>
      </w:docPartPr>
      <w:docPartBody>
        <w:p w:rsidR="009A66FC" w:rsidRDefault="009A66FC">
          <w:pPr>
            <w:pStyle w:val="046619A0D594407692CE42D7BF574117"/>
          </w:pPr>
          <w:r w:rsidRPr="006A795E">
            <w:rPr>
              <w:noProof/>
              <w:lang w:bidi="pt-BR"/>
            </w:rPr>
            <w:t>Equipamentos</w:t>
          </w:r>
        </w:p>
      </w:docPartBody>
    </w:docPart>
    <w:docPart>
      <w:docPartPr>
        <w:name w:val="34AB3643272544C49AF7697FF9893F68"/>
        <w:category>
          <w:name w:val="Geral"/>
          <w:gallery w:val="placeholder"/>
        </w:category>
        <w:types>
          <w:type w:val="bbPlcHdr"/>
        </w:types>
        <w:behaviors>
          <w:behavior w:val="content"/>
        </w:behaviors>
        <w:guid w:val="{0E321CE1-8BE1-4882-86C0-199100CD85B2}"/>
      </w:docPartPr>
      <w:docPartBody>
        <w:p w:rsidR="009A66FC" w:rsidRDefault="009A66FC">
          <w:pPr>
            <w:pStyle w:val="34AB3643272544C49AF7697FF9893F68"/>
          </w:pPr>
          <w:r w:rsidRPr="006A795E">
            <w:rPr>
              <w:noProof/>
              <w:lang w:bidi="pt-BR"/>
            </w:rPr>
            <w:t>R$ 0</w:t>
          </w:r>
        </w:p>
      </w:docPartBody>
    </w:docPart>
    <w:docPart>
      <w:docPartPr>
        <w:name w:val="D1E3EF65938D4767803A20C325F99A2D"/>
        <w:category>
          <w:name w:val="Geral"/>
          <w:gallery w:val="placeholder"/>
        </w:category>
        <w:types>
          <w:type w:val="bbPlcHdr"/>
        </w:types>
        <w:behaviors>
          <w:behavior w:val="content"/>
        </w:behaviors>
        <w:guid w:val="{67D5459A-36DB-4BAF-8D7B-6D9F676939CE}"/>
      </w:docPartPr>
      <w:docPartBody>
        <w:p w:rsidR="009A66FC" w:rsidRDefault="009A66FC">
          <w:pPr>
            <w:pStyle w:val="D1E3EF65938D4767803A20C325F99A2D"/>
          </w:pPr>
          <w:r w:rsidRPr="006A795E">
            <w:rPr>
              <w:noProof/>
              <w:lang w:bidi="pt-BR"/>
            </w:rPr>
            <w:t>R$ 2.500</w:t>
          </w:r>
        </w:p>
      </w:docPartBody>
    </w:docPart>
    <w:docPart>
      <w:docPartPr>
        <w:name w:val="61DCBA6B05354F369863100F1A82BE2A"/>
        <w:category>
          <w:name w:val="Geral"/>
          <w:gallery w:val="placeholder"/>
        </w:category>
        <w:types>
          <w:type w:val="bbPlcHdr"/>
        </w:types>
        <w:behaviors>
          <w:behavior w:val="content"/>
        </w:behaviors>
        <w:guid w:val="{4818C584-939C-4F53-BBFE-94463560968A}"/>
      </w:docPartPr>
      <w:docPartBody>
        <w:p w:rsidR="009A66FC" w:rsidRDefault="009A66FC">
          <w:pPr>
            <w:pStyle w:val="61DCBA6B05354F369863100F1A82BE2A"/>
          </w:pPr>
          <w:r w:rsidRPr="006A795E">
            <w:rPr>
              <w:noProof/>
              <w:lang w:bidi="pt-BR"/>
            </w:rPr>
            <w:t>R$ 2.500</w:t>
          </w:r>
        </w:p>
      </w:docPartBody>
    </w:docPart>
    <w:docPart>
      <w:docPartPr>
        <w:name w:val="55485D63CA1E4C5A8B0BA58A904F3912"/>
        <w:category>
          <w:name w:val="Geral"/>
          <w:gallery w:val="placeholder"/>
        </w:category>
        <w:types>
          <w:type w:val="bbPlcHdr"/>
        </w:types>
        <w:behaviors>
          <w:behavior w:val="content"/>
        </w:behaviors>
        <w:guid w:val="{1A0C1EF4-D5EC-4BDB-86EF-024E467F08CA}"/>
      </w:docPartPr>
      <w:docPartBody>
        <w:p w:rsidR="009A66FC" w:rsidRDefault="009A66FC">
          <w:pPr>
            <w:pStyle w:val="55485D63CA1E4C5A8B0BA58A904F3912"/>
          </w:pPr>
          <w:r w:rsidRPr="006A795E">
            <w:rPr>
              <w:noProof/>
              <w:lang w:bidi="pt-BR"/>
            </w:rPr>
            <w:t>Mobília e Equipamentos</w:t>
          </w:r>
        </w:p>
      </w:docPartBody>
    </w:docPart>
    <w:docPart>
      <w:docPartPr>
        <w:name w:val="08A6CB36B1994B088026CB9E5D1137BA"/>
        <w:category>
          <w:name w:val="Geral"/>
          <w:gallery w:val="placeholder"/>
        </w:category>
        <w:types>
          <w:type w:val="bbPlcHdr"/>
        </w:types>
        <w:behaviors>
          <w:behavior w:val="content"/>
        </w:behaviors>
        <w:guid w:val="{7F7709FB-1D2C-4AA6-8E46-577AEAFCDE3B}"/>
      </w:docPartPr>
      <w:docPartBody>
        <w:p w:rsidR="009A66FC" w:rsidRDefault="009A66FC">
          <w:pPr>
            <w:pStyle w:val="08A6CB36B1994B088026CB9E5D1137BA"/>
          </w:pPr>
          <w:r w:rsidRPr="006A795E">
            <w:rPr>
              <w:noProof/>
              <w:lang w:bidi="pt-BR"/>
            </w:rPr>
            <w:t>R$ 0</w:t>
          </w:r>
        </w:p>
      </w:docPartBody>
    </w:docPart>
    <w:docPart>
      <w:docPartPr>
        <w:name w:val="3302167B7B914186902270F3E7DDA02A"/>
        <w:category>
          <w:name w:val="Geral"/>
          <w:gallery w:val="placeholder"/>
        </w:category>
        <w:types>
          <w:type w:val="bbPlcHdr"/>
        </w:types>
        <w:behaviors>
          <w:behavior w:val="content"/>
        </w:behaviors>
        <w:guid w:val="{B9786930-9F22-4CF4-B75A-3DE7A898ED35}"/>
      </w:docPartPr>
      <w:docPartBody>
        <w:p w:rsidR="009A66FC" w:rsidRDefault="009A66FC">
          <w:pPr>
            <w:pStyle w:val="3302167B7B914186902270F3E7DDA02A"/>
          </w:pPr>
          <w:r w:rsidRPr="006A795E">
            <w:rPr>
              <w:noProof/>
              <w:lang w:bidi="pt-BR"/>
            </w:rPr>
            <w:t>R$ 0</w:t>
          </w:r>
        </w:p>
      </w:docPartBody>
    </w:docPart>
    <w:docPart>
      <w:docPartPr>
        <w:name w:val="AF08452D5B7641A0BB9DD89D43B84009"/>
        <w:category>
          <w:name w:val="Geral"/>
          <w:gallery w:val="placeholder"/>
        </w:category>
        <w:types>
          <w:type w:val="bbPlcHdr"/>
        </w:types>
        <w:behaviors>
          <w:behavior w:val="content"/>
        </w:behaviors>
        <w:guid w:val="{92A39425-0154-4EB1-A3C8-43B20188D26A}"/>
      </w:docPartPr>
      <w:docPartBody>
        <w:p w:rsidR="009A66FC" w:rsidRDefault="009A66FC">
          <w:pPr>
            <w:pStyle w:val="AF08452D5B7641A0BB9DD89D43B84009"/>
          </w:pPr>
          <w:r w:rsidRPr="006A795E">
            <w:rPr>
              <w:noProof/>
              <w:lang w:bidi="pt-BR"/>
            </w:rPr>
            <w:t>R$ 0</w:t>
          </w:r>
        </w:p>
      </w:docPartBody>
    </w:docPart>
    <w:docPart>
      <w:docPartPr>
        <w:name w:val="DCCF4A11210844AD842F804F1D2AFDDD"/>
        <w:category>
          <w:name w:val="Geral"/>
          <w:gallery w:val="placeholder"/>
        </w:category>
        <w:types>
          <w:type w:val="bbPlcHdr"/>
        </w:types>
        <w:behaviors>
          <w:behavior w:val="content"/>
        </w:behaviors>
        <w:guid w:val="{C8D029F9-7FE2-46A8-848C-A631A8A202B7}"/>
      </w:docPartPr>
      <w:docPartBody>
        <w:p w:rsidR="009A66FC" w:rsidRDefault="009A66FC">
          <w:pPr>
            <w:pStyle w:val="DCCF4A11210844AD842F804F1D2AFDDD"/>
          </w:pPr>
          <w:r w:rsidRPr="006A795E">
            <w:rPr>
              <w:noProof/>
              <w:lang w:bidi="pt-BR"/>
            </w:rPr>
            <w:t>Melhorias de Arrendamento</w:t>
          </w:r>
        </w:p>
      </w:docPartBody>
    </w:docPart>
    <w:docPart>
      <w:docPartPr>
        <w:name w:val="3C353A770F9842E1A3005FA793E348CC"/>
        <w:category>
          <w:name w:val="Geral"/>
          <w:gallery w:val="placeholder"/>
        </w:category>
        <w:types>
          <w:type w:val="bbPlcHdr"/>
        </w:types>
        <w:behaviors>
          <w:behavior w:val="content"/>
        </w:behaviors>
        <w:guid w:val="{9F3353DD-1473-488C-B154-65A337A083DF}"/>
      </w:docPartPr>
      <w:docPartBody>
        <w:p w:rsidR="009A66FC" w:rsidRDefault="009A66FC">
          <w:pPr>
            <w:pStyle w:val="3C353A770F9842E1A3005FA793E348CC"/>
          </w:pPr>
          <w:r w:rsidRPr="006A795E">
            <w:rPr>
              <w:noProof/>
              <w:lang w:bidi="pt-BR"/>
            </w:rPr>
            <w:t>R$ 0</w:t>
          </w:r>
        </w:p>
      </w:docPartBody>
    </w:docPart>
    <w:docPart>
      <w:docPartPr>
        <w:name w:val="A442E7CED41A4F298B9AC173C39300B3"/>
        <w:category>
          <w:name w:val="Geral"/>
          <w:gallery w:val="placeholder"/>
        </w:category>
        <w:types>
          <w:type w:val="bbPlcHdr"/>
        </w:types>
        <w:behaviors>
          <w:behavior w:val="content"/>
        </w:behaviors>
        <w:guid w:val="{6C347A3B-608E-462B-8799-3118A578E82F}"/>
      </w:docPartPr>
      <w:docPartBody>
        <w:p w:rsidR="009A66FC" w:rsidRDefault="009A66FC">
          <w:pPr>
            <w:pStyle w:val="A442E7CED41A4F298B9AC173C39300B3"/>
          </w:pPr>
          <w:r w:rsidRPr="006A795E">
            <w:rPr>
              <w:noProof/>
              <w:lang w:bidi="pt-BR"/>
            </w:rPr>
            <w:t>R$ 0</w:t>
          </w:r>
        </w:p>
      </w:docPartBody>
    </w:docPart>
    <w:docPart>
      <w:docPartPr>
        <w:name w:val="BD415EFADC514612A5CF3AE5CBAC1B9F"/>
        <w:category>
          <w:name w:val="Geral"/>
          <w:gallery w:val="placeholder"/>
        </w:category>
        <w:types>
          <w:type w:val="bbPlcHdr"/>
        </w:types>
        <w:behaviors>
          <w:behavior w:val="content"/>
        </w:behaviors>
        <w:guid w:val="{A50D3DA3-EF24-45F6-8546-09B56844F3AB}"/>
      </w:docPartPr>
      <w:docPartBody>
        <w:p w:rsidR="009A66FC" w:rsidRDefault="009A66FC">
          <w:pPr>
            <w:pStyle w:val="BD415EFADC514612A5CF3AE5CBAC1B9F"/>
          </w:pPr>
          <w:r w:rsidRPr="006A795E">
            <w:rPr>
              <w:noProof/>
              <w:lang w:bidi="pt-BR"/>
            </w:rPr>
            <w:t>R$ 0</w:t>
          </w:r>
        </w:p>
      </w:docPartBody>
    </w:docPart>
    <w:docPart>
      <w:docPartPr>
        <w:name w:val="D1FE92AACE1E436BAE81A77A2F0AE120"/>
        <w:category>
          <w:name w:val="Geral"/>
          <w:gallery w:val="placeholder"/>
        </w:category>
        <w:types>
          <w:type w:val="bbPlcHdr"/>
        </w:types>
        <w:behaviors>
          <w:behavior w:val="content"/>
        </w:behaviors>
        <w:guid w:val="{700125FA-7E95-4449-BB07-CB9FF2B49E19}"/>
      </w:docPartPr>
      <w:docPartBody>
        <w:p w:rsidR="009A66FC" w:rsidRDefault="009A66FC">
          <w:pPr>
            <w:pStyle w:val="D1FE92AACE1E436BAE81A77A2F0AE120"/>
          </w:pPr>
          <w:r w:rsidRPr="006A795E">
            <w:rPr>
              <w:noProof/>
              <w:lang w:bidi="pt-BR"/>
            </w:rPr>
            <w:t>Depósito(s) de Garantia</w:t>
          </w:r>
        </w:p>
      </w:docPartBody>
    </w:docPart>
    <w:docPart>
      <w:docPartPr>
        <w:name w:val="4D6FCC66A5D345D4923562CB42480015"/>
        <w:category>
          <w:name w:val="Geral"/>
          <w:gallery w:val="placeholder"/>
        </w:category>
        <w:types>
          <w:type w:val="bbPlcHdr"/>
        </w:types>
        <w:behaviors>
          <w:behavior w:val="content"/>
        </w:behaviors>
        <w:guid w:val="{9F60BF38-7A06-4210-A4B5-95C0AA2A27D1}"/>
      </w:docPartPr>
      <w:docPartBody>
        <w:p w:rsidR="009A66FC" w:rsidRDefault="009A66FC">
          <w:pPr>
            <w:pStyle w:val="4D6FCC66A5D345D4923562CB42480015"/>
          </w:pPr>
          <w:r w:rsidRPr="006A795E">
            <w:rPr>
              <w:noProof/>
              <w:lang w:bidi="pt-BR"/>
            </w:rPr>
            <w:t>R$ 0</w:t>
          </w:r>
        </w:p>
      </w:docPartBody>
    </w:docPart>
    <w:docPart>
      <w:docPartPr>
        <w:name w:val="7C30B7DF972F470EA3A892668EDB4295"/>
        <w:category>
          <w:name w:val="Geral"/>
          <w:gallery w:val="placeholder"/>
        </w:category>
        <w:types>
          <w:type w:val="bbPlcHdr"/>
        </w:types>
        <w:behaviors>
          <w:behavior w:val="content"/>
        </w:behaviors>
        <w:guid w:val="{27E4DDAE-6FDD-487C-B22F-3D05CE0536D2}"/>
      </w:docPartPr>
      <w:docPartBody>
        <w:p w:rsidR="009A66FC" w:rsidRDefault="009A66FC">
          <w:pPr>
            <w:pStyle w:val="7C30B7DF972F470EA3A892668EDB4295"/>
          </w:pPr>
          <w:r w:rsidRPr="006A795E">
            <w:rPr>
              <w:noProof/>
              <w:lang w:bidi="pt-BR"/>
            </w:rPr>
            <w:t>R$ 0</w:t>
          </w:r>
        </w:p>
      </w:docPartBody>
    </w:docPart>
    <w:docPart>
      <w:docPartPr>
        <w:name w:val="74D60000336443BF941F131D1BEEAF85"/>
        <w:category>
          <w:name w:val="Geral"/>
          <w:gallery w:val="placeholder"/>
        </w:category>
        <w:types>
          <w:type w:val="bbPlcHdr"/>
        </w:types>
        <w:behaviors>
          <w:behavior w:val="content"/>
        </w:behaviors>
        <w:guid w:val="{03C54356-C827-4080-879F-15E1833B76AC}"/>
      </w:docPartPr>
      <w:docPartBody>
        <w:p w:rsidR="009A66FC" w:rsidRDefault="009A66FC">
          <w:pPr>
            <w:pStyle w:val="74D60000336443BF941F131D1BEEAF85"/>
          </w:pPr>
          <w:r w:rsidRPr="006A795E">
            <w:rPr>
              <w:noProof/>
              <w:lang w:bidi="pt-BR"/>
            </w:rPr>
            <w:t>R$ 0</w:t>
          </w:r>
        </w:p>
      </w:docPartBody>
    </w:docPart>
    <w:docPart>
      <w:docPartPr>
        <w:name w:val="7D0C6B4EAABA43399289B8A539207B33"/>
        <w:category>
          <w:name w:val="Geral"/>
          <w:gallery w:val="placeholder"/>
        </w:category>
        <w:types>
          <w:type w:val="bbPlcHdr"/>
        </w:types>
        <w:behaviors>
          <w:behavior w:val="content"/>
        </w:behaviors>
        <w:guid w:val="{D724A774-92B4-4A49-BD87-5664EA682E70}"/>
      </w:docPartPr>
      <w:docPartBody>
        <w:p w:rsidR="009A66FC" w:rsidRDefault="009A66FC">
          <w:pPr>
            <w:pStyle w:val="7D0C6B4EAABA43399289B8A539207B33"/>
          </w:pPr>
          <w:r w:rsidRPr="006A795E">
            <w:rPr>
              <w:noProof/>
              <w:lang w:bidi="pt-BR"/>
            </w:rPr>
            <w:t>Licenças/Permissões/Taxas de Negócios</w:t>
          </w:r>
        </w:p>
      </w:docPartBody>
    </w:docPart>
    <w:docPart>
      <w:docPartPr>
        <w:name w:val="3CE00D65921A4625B5ED74870404044A"/>
        <w:category>
          <w:name w:val="Geral"/>
          <w:gallery w:val="placeholder"/>
        </w:category>
        <w:types>
          <w:type w:val="bbPlcHdr"/>
        </w:types>
        <w:behaviors>
          <w:behavior w:val="content"/>
        </w:behaviors>
        <w:guid w:val="{874AA799-8333-4BC2-BC64-C730C785BEA0}"/>
      </w:docPartPr>
      <w:docPartBody>
        <w:p w:rsidR="009A66FC" w:rsidRDefault="009A66FC">
          <w:pPr>
            <w:pStyle w:val="3CE00D65921A4625B5ED74870404044A"/>
          </w:pPr>
          <w:r w:rsidRPr="006A795E">
            <w:rPr>
              <w:noProof/>
              <w:lang w:bidi="pt-BR"/>
            </w:rPr>
            <w:t>R$ 0</w:t>
          </w:r>
        </w:p>
      </w:docPartBody>
    </w:docPart>
    <w:docPart>
      <w:docPartPr>
        <w:name w:val="0C235A26DC554A75B6EA13B5E0126FFF"/>
        <w:category>
          <w:name w:val="Geral"/>
          <w:gallery w:val="placeholder"/>
        </w:category>
        <w:types>
          <w:type w:val="bbPlcHdr"/>
        </w:types>
        <w:behaviors>
          <w:behavior w:val="content"/>
        </w:behaviors>
        <w:guid w:val="{8963E183-B42D-4659-9782-BD73136BBB26}"/>
      </w:docPartPr>
      <w:docPartBody>
        <w:p w:rsidR="009A66FC" w:rsidRDefault="009A66FC">
          <w:pPr>
            <w:pStyle w:val="0C235A26DC554A75B6EA13B5E0126FFF"/>
          </w:pPr>
          <w:r w:rsidRPr="006A795E">
            <w:rPr>
              <w:noProof/>
              <w:lang w:bidi="pt-BR"/>
            </w:rPr>
            <w:t>R$ 5.000</w:t>
          </w:r>
        </w:p>
      </w:docPartBody>
    </w:docPart>
    <w:docPart>
      <w:docPartPr>
        <w:name w:val="E34409AD3CD0487C88B15BAD5EF045B8"/>
        <w:category>
          <w:name w:val="Geral"/>
          <w:gallery w:val="placeholder"/>
        </w:category>
        <w:types>
          <w:type w:val="bbPlcHdr"/>
        </w:types>
        <w:behaviors>
          <w:behavior w:val="content"/>
        </w:behaviors>
        <w:guid w:val="{E1DA0761-F12A-4969-A7D8-2AED3D17B7B9}"/>
      </w:docPartPr>
      <w:docPartBody>
        <w:p w:rsidR="009A66FC" w:rsidRDefault="009A66FC">
          <w:pPr>
            <w:pStyle w:val="E34409AD3CD0487C88B15BAD5EF045B8"/>
          </w:pPr>
          <w:r w:rsidRPr="006A795E">
            <w:rPr>
              <w:noProof/>
              <w:lang w:bidi="pt-BR"/>
            </w:rPr>
            <w:t>R$ 5.000</w:t>
          </w:r>
        </w:p>
      </w:docPartBody>
    </w:docPart>
    <w:docPart>
      <w:docPartPr>
        <w:name w:val="B5CC9726BE474562A2443CC98312FE0D"/>
        <w:category>
          <w:name w:val="Geral"/>
          <w:gallery w:val="placeholder"/>
        </w:category>
        <w:types>
          <w:type w:val="bbPlcHdr"/>
        </w:types>
        <w:behaviors>
          <w:behavior w:val="content"/>
        </w:behaviors>
        <w:guid w:val="{4F2739EE-4799-4A00-817D-DB718DE304B1}"/>
      </w:docPartPr>
      <w:docPartBody>
        <w:p w:rsidR="009A66FC" w:rsidRDefault="009A66FC">
          <w:pPr>
            <w:pStyle w:val="B5CC9726BE474562A2443CC98312FE0D"/>
          </w:pPr>
          <w:r w:rsidRPr="006A795E">
            <w:rPr>
              <w:noProof/>
              <w:lang w:bidi="pt-BR"/>
            </w:rPr>
            <w:t>Serviços Profissionais - Jurídico, Contabilidade</w:t>
          </w:r>
        </w:p>
      </w:docPartBody>
    </w:docPart>
    <w:docPart>
      <w:docPartPr>
        <w:name w:val="07DF7AFB2EE74952A8AE314B5858AFA8"/>
        <w:category>
          <w:name w:val="Geral"/>
          <w:gallery w:val="placeholder"/>
        </w:category>
        <w:types>
          <w:type w:val="bbPlcHdr"/>
        </w:types>
        <w:behaviors>
          <w:behavior w:val="content"/>
        </w:behaviors>
        <w:guid w:val="{6F5070FF-2328-495C-A74F-35BE908C2B90}"/>
      </w:docPartPr>
      <w:docPartBody>
        <w:p w:rsidR="009A66FC" w:rsidRDefault="009A66FC">
          <w:pPr>
            <w:pStyle w:val="07DF7AFB2EE74952A8AE314B5858AFA8"/>
          </w:pPr>
          <w:r w:rsidRPr="006A795E">
            <w:rPr>
              <w:noProof/>
              <w:lang w:bidi="pt-BR"/>
            </w:rPr>
            <w:t>R$ 0</w:t>
          </w:r>
        </w:p>
      </w:docPartBody>
    </w:docPart>
    <w:docPart>
      <w:docPartPr>
        <w:name w:val="6584825FB241401FBC37F7C1DE9BF73A"/>
        <w:category>
          <w:name w:val="Geral"/>
          <w:gallery w:val="placeholder"/>
        </w:category>
        <w:types>
          <w:type w:val="bbPlcHdr"/>
        </w:types>
        <w:behaviors>
          <w:behavior w:val="content"/>
        </w:behaviors>
        <w:guid w:val="{3FF85575-D2A4-4AA9-83FE-A9A1E49B8319}"/>
      </w:docPartPr>
      <w:docPartBody>
        <w:p w:rsidR="009A66FC" w:rsidRDefault="009A66FC">
          <w:pPr>
            <w:pStyle w:val="6584825FB241401FBC37F7C1DE9BF73A"/>
          </w:pPr>
          <w:r w:rsidRPr="006A795E">
            <w:rPr>
              <w:noProof/>
              <w:lang w:bidi="pt-BR"/>
            </w:rPr>
            <w:t>R$ 1.500</w:t>
          </w:r>
        </w:p>
      </w:docPartBody>
    </w:docPart>
    <w:docPart>
      <w:docPartPr>
        <w:name w:val="D90404B484894EA288F58C6F53EEAA33"/>
        <w:category>
          <w:name w:val="Geral"/>
          <w:gallery w:val="placeholder"/>
        </w:category>
        <w:types>
          <w:type w:val="bbPlcHdr"/>
        </w:types>
        <w:behaviors>
          <w:behavior w:val="content"/>
        </w:behaviors>
        <w:guid w:val="{59F9E9DB-845C-4BCA-B379-6471D46BA6EE}"/>
      </w:docPartPr>
      <w:docPartBody>
        <w:p w:rsidR="009A66FC" w:rsidRDefault="009A66FC">
          <w:pPr>
            <w:pStyle w:val="D90404B484894EA288F58C6F53EEAA33"/>
          </w:pPr>
          <w:r w:rsidRPr="006A795E">
            <w:rPr>
              <w:noProof/>
              <w:lang w:bidi="pt-BR"/>
            </w:rPr>
            <w:t>R$ 1.500</w:t>
          </w:r>
        </w:p>
      </w:docPartBody>
    </w:docPart>
    <w:docPart>
      <w:docPartPr>
        <w:name w:val="AE00E3C6B16B479A85832508CC058B79"/>
        <w:category>
          <w:name w:val="Geral"/>
          <w:gallery w:val="placeholder"/>
        </w:category>
        <w:types>
          <w:type w:val="bbPlcHdr"/>
        </w:types>
        <w:behaviors>
          <w:behavior w:val="content"/>
        </w:behaviors>
        <w:guid w:val="{2B86586F-91FA-46DD-948E-BA20AA2BA7E5}"/>
      </w:docPartPr>
      <w:docPartBody>
        <w:p w:rsidR="009A66FC" w:rsidRDefault="009A66FC">
          <w:pPr>
            <w:pStyle w:val="AE00E3C6B16B479A85832508CC058B79"/>
          </w:pPr>
          <w:r w:rsidRPr="006A795E">
            <w:rPr>
              <w:noProof/>
              <w:lang w:bidi="pt-BR"/>
            </w:rPr>
            <w:t>Consultor(es)</w:t>
          </w:r>
        </w:p>
      </w:docPartBody>
    </w:docPart>
    <w:docPart>
      <w:docPartPr>
        <w:name w:val="B3CE5AD572634BE9A81AF70B1C497DFB"/>
        <w:category>
          <w:name w:val="Geral"/>
          <w:gallery w:val="placeholder"/>
        </w:category>
        <w:types>
          <w:type w:val="bbPlcHdr"/>
        </w:types>
        <w:behaviors>
          <w:behavior w:val="content"/>
        </w:behaviors>
        <w:guid w:val="{6B641DC0-677D-4F4D-8A58-CDCB358A226F}"/>
      </w:docPartPr>
      <w:docPartBody>
        <w:p w:rsidR="009A66FC" w:rsidRDefault="009A66FC">
          <w:pPr>
            <w:pStyle w:val="B3CE5AD572634BE9A81AF70B1C497DFB"/>
          </w:pPr>
          <w:r w:rsidRPr="006A795E">
            <w:rPr>
              <w:noProof/>
              <w:lang w:bidi="pt-BR"/>
            </w:rPr>
            <w:t>R$ 0</w:t>
          </w:r>
        </w:p>
      </w:docPartBody>
    </w:docPart>
    <w:docPart>
      <w:docPartPr>
        <w:name w:val="3ACFA0F0DF39484DB7E3E05BE3DA99C1"/>
        <w:category>
          <w:name w:val="Geral"/>
          <w:gallery w:val="placeholder"/>
        </w:category>
        <w:types>
          <w:type w:val="bbPlcHdr"/>
        </w:types>
        <w:behaviors>
          <w:behavior w:val="content"/>
        </w:behaviors>
        <w:guid w:val="{83B65079-C21E-44A6-941E-7822F23D335A}"/>
      </w:docPartPr>
      <w:docPartBody>
        <w:p w:rsidR="009A66FC" w:rsidRDefault="009A66FC">
          <w:pPr>
            <w:pStyle w:val="3ACFA0F0DF39484DB7E3E05BE3DA99C1"/>
          </w:pPr>
          <w:r w:rsidRPr="006A795E">
            <w:rPr>
              <w:noProof/>
              <w:lang w:bidi="pt-BR"/>
            </w:rPr>
            <w:t>R$ 0</w:t>
          </w:r>
        </w:p>
      </w:docPartBody>
    </w:docPart>
    <w:docPart>
      <w:docPartPr>
        <w:name w:val="157B96921B094E5BADC0168717CB65C9"/>
        <w:category>
          <w:name w:val="Geral"/>
          <w:gallery w:val="placeholder"/>
        </w:category>
        <w:types>
          <w:type w:val="bbPlcHdr"/>
        </w:types>
        <w:behaviors>
          <w:behavior w:val="content"/>
        </w:behaviors>
        <w:guid w:val="{DD920E01-844D-49CD-A03C-E2182B15B931}"/>
      </w:docPartPr>
      <w:docPartBody>
        <w:p w:rsidR="009A66FC" w:rsidRDefault="009A66FC">
          <w:pPr>
            <w:pStyle w:val="157B96921B094E5BADC0168717CB65C9"/>
          </w:pPr>
          <w:r w:rsidRPr="006A795E">
            <w:rPr>
              <w:noProof/>
              <w:lang w:bidi="pt-BR"/>
            </w:rPr>
            <w:t>R$ 0</w:t>
          </w:r>
        </w:p>
      </w:docPartBody>
    </w:docPart>
    <w:docPart>
      <w:docPartPr>
        <w:name w:val="B977360CB7DD4A598AE7AAFF9C6D9A56"/>
        <w:category>
          <w:name w:val="Geral"/>
          <w:gallery w:val="placeholder"/>
        </w:category>
        <w:types>
          <w:type w:val="bbPlcHdr"/>
        </w:types>
        <w:behaviors>
          <w:behavior w:val="content"/>
        </w:behaviors>
        <w:guid w:val="{1FC86A97-894C-4062-9590-CB52A13EB5C6}"/>
      </w:docPartPr>
      <w:docPartBody>
        <w:p w:rsidR="009A66FC" w:rsidRDefault="009A66FC">
          <w:pPr>
            <w:pStyle w:val="B977360CB7DD4A598AE7AAFF9C6D9A56"/>
          </w:pPr>
          <w:r w:rsidRPr="006A795E">
            <w:rPr>
              <w:noProof/>
              <w:lang w:bidi="pt-BR"/>
            </w:rPr>
            <w:t>Inventário</w:t>
          </w:r>
        </w:p>
      </w:docPartBody>
    </w:docPart>
    <w:docPart>
      <w:docPartPr>
        <w:name w:val="D3DE6DD1E068447097460AFA35214B38"/>
        <w:category>
          <w:name w:val="Geral"/>
          <w:gallery w:val="placeholder"/>
        </w:category>
        <w:types>
          <w:type w:val="bbPlcHdr"/>
        </w:types>
        <w:behaviors>
          <w:behavior w:val="content"/>
        </w:behaviors>
        <w:guid w:val="{735C117E-35B4-4ECC-B1ED-C3AC6E62E367}"/>
      </w:docPartPr>
      <w:docPartBody>
        <w:p w:rsidR="009A66FC" w:rsidRDefault="009A66FC">
          <w:pPr>
            <w:pStyle w:val="D3DE6DD1E068447097460AFA35214B38"/>
          </w:pPr>
          <w:r w:rsidRPr="006A795E">
            <w:rPr>
              <w:noProof/>
              <w:lang w:bidi="pt-BR"/>
            </w:rPr>
            <w:t>R$ 0</w:t>
          </w:r>
        </w:p>
      </w:docPartBody>
    </w:docPart>
    <w:docPart>
      <w:docPartPr>
        <w:name w:val="FDBD3912677B41AF89528BF401F6E3FF"/>
        <w:category>
          <w:name w:val="Geral"/>
          <w:gallery w:val="placeholder"/>
        </w:category>
        <w:types>
          <w:type w:val="bbPlcHdr"/>
        </w:types>
        <w:behaviors>
          <w:behavior w:val="content"/>
        </w:behaviors>
        <w:guid w:val="{15F592C4-C709-4061-A919-7D2E7C62D935}"/>
      </w:docPartPr>
      <w:docPartBody>
        <w:p w:rsidR="009A66FC" w:rsidRDefault="009A66FC">
          <w:pPr>
            <w:pStyle w:val="FDBD3912677B41AF89528BF401F6E3FF"/>
          </w:pPr>
          <w:r w:rsidRPr="006A795E">
            <w:rPr>
              <w:noProof/>
              <w:lang w:bidi="pt-BR"/>
            </w:rPr>
            <w:t>R$ 0</w:t>
          </w:r>
        </w:p>
      </w:docPartBody>
    </w:docPart>
    <w:docPart>
      <w:docPartPr>
        <w:name w:val="7059EF09044D4618A682DD4913D322FD"/>
        <w:category>
          <w:name w:val="Geral"/>
          <w:gallery w:val="placeholder"/>
        </w:category>
        <w:types>
          <w:type w:val="bbPlcHdr"/>
        </w:types>
        <w:behaviors>
          <w:behavior w:val="content"/>
        </w:behaviors>
        <w:guid w:val="{7E158EC3-C542-4234-9AC3-F76C4994CE5F}"/>
      </w:docPartPr>
      <w:docPartBody>
        <w:p w:rsidR="009A66FC" w:rsidRDefault="009A66FC">
          <w:pPr>
            <w:pStyle w:val="7059EF09044D4618A682DD4913D322FD"/>
          </w:pPr>
          <w:r w:rsidRPr="006A795E">
            <w:rPr>
              <w:noProof/>
              <w:lang w:bidi="pt-BR"/>
            </w:rPr>
            <w:t>R$ 0</w:t>
          </w:r>
        </w:p>
      </w:docPartBody>
    </w:docPart>
    <w:docPart>
      <w:docPartPr>
        <w:name w:val="CA544A7FB673403ABB1A254B66F249C2"/>
        <w:category>
          <w:name w:val="Geral"/>
          <w:gallery w:val="placeholder"/>
        </w:category>
        <w:types>
          <w:type w:val="bbPlcHdr"/>
        </w:types>
        <w:behaviors>
          <w:behavior w:val="content"/>
        </w:behaviors>
        <w:guid w:val="{D241C16C-F2FA-419C-8485-D966932E3A04}"/>
      </w:docPartPr>
      <w:docPartBody>
        <w:p w:rsidR="009A66FC" w:rsidRDefault="009A66FC">
          <w:pPr>
            <w:pStyle w:val="CA544A7FB673403ABB1A254B66F249C2"/>
          </w:pPr>
          <w:r w:rsidRPr="006A795E">
            <w:rPr>
              <w:noProof/>
              <w:lang w:bidi="pt-BR"/>
            </w:rPr>
            <w:t>Dinheiro em Caixa (Capital de Giro)</w:t>
          </w:r>
        </w:p>
      </w:docPartBody>
    </w:docPart>
    <w:docPart>
      <w:docPartPr>
        <w:name w:val="972B5D2495C24810B3C9A5731E6EAD18"/>
        <w:category>
          <w:name w:val="Geral"/>
          <w:gallery w:val="placeholder"/>
        </w:category>
        <w:types>
          <w:type w:val="bbPlcHdr"/>
        </w:types>
        <w:behaviors>
          <w:behavior w:val="content"/>
        </w:behaviors>
        <w:guid w:val="{55909B7E-CA4B-44B2-A75F-DCABA52CEE8F}"/>
      </w:docPartPr>
      <w:docPartBody>
        <w:p w:rsidR="009A66FC" w:rsidRDefault="009A66FC">
          <w:pPr>
            <w:pStyle w:val="972B5D2495C24810B3C9A5731E6EAD18"/>
          </w:pPr>
          <w:r w:rsidRPr="006A795E">
            <w:rPr>
              <w:noProof/>
              <w:lang w:bidi="pt-BR"/>
            </w:rPr>
            <w:t>R$ 0</w:t>
          </w:r>
        </w:p>
      </w:docPartBody>
    </w:docPart>
    <w:docPart>
      <w:docPartPr>
        <w:name w:val="1EDE0A6C48984752B1D6FD05F238E4C0"/>
        <w:category>
          <w:name w:val="Geral"/>
          <w:gallery w:val="placeholder"/>
        </w:category>
        <w:types>
          <w:type w:val="bbPlcHdr"/>
        </w:types>
        <w:behaviors>
          <w:behavior w:val="content"/>
        </w:behaviors>
        <w:guid w:val="{8FCE55D3-CAC8-4B34-BDC0-895F23F35175}"/>
      </w:docPartPr>
      <w:docPartBody>
        <w:p w:rsidR="009A66FC" w:rsidRDefault="009A66FC">
          <w:pPr>
            <w:pStyle w:val="1EDE0A6C48984752B1D6FD05F238E4C0"/>
          </w:pPr>
          <w:r w:rsidRPr="006A795E">
            <w:rPr>
              <w:noProof/>
              <w:lang w:bidi="pt-BR"/>
            </w:rPr>
            <w:t>R$ 1.000</w:t>
          </w:r>
        </w:p>
      </w:docPartBody>
    </w:docPart>
    <w:docPart>
      <w:docPartPr>
        <w:name w:val="4A66CD71E83A4F02A8B0340C10E48E58"/>
        <w:category>
          <w:name w:val="Geral"/>
          <w:gallery w:val="placeholder"/>
        </w:category>
        <w:types>
          <w:type w:val="bbPlcHdr"/>
        </w:types>
        <w:behaviors>
          <w:behavior w:val="content"/>
        </w:behaviors>
        <w:guid w:val="{C33ED114-484D-4178-8558-48186FAEAE34}"/>
      </w:docPartPr>
      <w:docPartBody>
        <w:p w:rsidR="009A66FC" w:rsidRDefault="009A66FC">
          <w:pPr>
            <w:pStyle w:val="4A66CD71E83A4F02A8B0340C10E48E58"/>
          </w:pPr>
          <w:r w:rsidRPr="006A795E">
            <w:rPr>
              <w:noProof/>
              <w:lang w:bidi="pt-BR"/>
            </w:rPr>
            <w:t>R$ 1.000</w:t>
          </w:r>
        </w:p>
      </w:docPartBody>
    </w:docPart>
    <w:docPart>
      <w:docPartPr>
        <w:name w:val="2ACA4EC3307F48E281864E9E1C598438"/>
        <w:category>
          <w:name w:val="Geral"/>
          <w:gallery w:val="placeholder"/>
        </w:category>
        <w:types>
          <w:type w:val="bbPlcHdr"/>
        </w:types>
        <w:behaviors>
          <w:behavior w:val="content"/>
        </w:behaviors>
        <w:guid w:val="{7F9CB2A5-8211-4614-9DFD-CFD6953A94FE}"/>
      </w:docPartPr>
      <w:docPartBody>
        <w:p w:rsidR="009A66FC" w:rsidRDefault="009A66FC">
          <w:pPr>
            <w:pStyle w:val="2ACA4EC3307F48E281864E9E1C598438"/>
          </w:pPr>
          <w:r w:rsidRPr="006A795E">
            <w:rPr>
              <w:noProof/>
              <w:lang w:bidi="pt-BR"/>
            </w:rPr>
            <w:t>Diversos</w:t>
          </w:r>
        </w:p>
      </w:docPartBody>
    </w:docPart>
    <w:docPart>
      <w:docPartPr>
        <w:name w:val="A828EDA9125E4A8FBFA8EDE91C5790ED"/>
        <w:category>
          <w:name w:val="Geral"/>
          <w:gallery w:val="placeholder"/>
        </w:category>
        <w:types>
          <w:type w:val="bbPlcHdr"/>
        </w:types>
        <w:behaviors>
          <w:behavior w:val="content"/>
        </w:behaviors>
        <w:guid w:val="{EBD1F305-8829-437D-970D-0EB9CD4A2940}"/>
      </w:docPartPr>
      <w:docPartBody>
        <w:p w:rsidR="009A66FC" w:rsidRDefault="009A66FC">
          <w:pPr>
            <w:pStyle w:val="A828EDA9125E4A8FBFA8EDE91C5790ED"/>
          </w:pPr>
          <w:r w:rsidRPr="006A795E">
            <w:rPr>
              <w:noProof/>
              <w:lang w:bidi="pt-BR"/>
            </w:rPr>
            <w:t>R$ 0</w:t>
          </w:r>
        </w:p>
      </w:docPartBody>
    </w:docPart>
    <w:docPart>
      <w:docPartPr>
        <w:name w:val="71D3C638F01C4954914E13C27E9A36DA"/>
        <w:category>
          <w:name w:val="Geral"/>
          <w:gallery w:val="placeholder"/>
        </w:category>
        <w:types>
          <w:type w:val="bbPlcHdr"/>
        </w:types>
        <w:behaviors>
          <w:behavior w:val="content"/>
        </w:behaviors>
        <w:guid w:val="{309097BB-36E2-4DDC-9231-DDABB0995E54}"/>
      </w:docPartPr>
      <w:docPartBody>
        <w:p w:rsidR="009A66FC" w:rsidRDefault="009A66FC">
          <w:pPr>
            <w:pStyle w:val="71D3C638F01C4954914E13C27E9A36DA"/>
          </w:pPr>
          <w:r w:rsidRPr="006A795E">
            <w:rPr>
              <w:noProof/>
              <w:lang w:bidi="pt-BR"/>
            </w:rPr>
            <w:t>R$ 2.000</w:t>
          </w:r>
        </w:p>
      </w:docPartBody>
    </w:docPart>
    <w:docPart>
      <w:docPartPr>
        <w:name w:val="EAAC0BE7F5114119B736E33E564C0097"/>
        <w:category>
          <w:name w:val="Geral"/>
          <w:gallery w:val="placeholder"/>
        </w:category>
        <w:types>
          <w:type w:val="bbPlcHdr"/>
        </w:types>
        <w:behaviors>
          <w:behavior w:val="content"/>
        </w:behaviors>
        <w:guid w:val="{7D5E55EC-3ABA-4BD6-87E3-58F7F82B5C71}"/>
      </w:docPartPr>
      <w:docPartBody>
        <w:p w:rsidR="009A66FC" w:rsidRDefault="009A66FC">
          <w:pPr>
            <w:pStyle w:val="EAAC0BE7F5114119B736E33E564C0097"/>
          </w:pPr>
          <w:r w:rsidRPr="006A795E">
            <w:rPr>
              <w:noProof/>
              <w:lang w:bidi="pt-BR"/>
            </w:rPr>
            <w:t>R$ 2.000</w:t>
          </w:r>
        </w:p>
      </w:docPartBody>
    </w:docPart>
    <w:docPart>
      <w:docPartPr>
        <w:name w:val="EE0093CCB059476CAD1C1D05EC070909"/>
        <w:category>
          <w:name w:val="Geral"/>
          <w:gallery w:val="placeholder"/>
        </w:category>
        <w:types>
          <w:type w:val="bbPlcHdr"/>
        </w:types>
        <w:behaviors>
          <w:behavior w:val="content"/>
        </w:behaviors>
        <w:guid w:val="{D6627EF7-0A03-4A04-990A-C27C8BA0B04C}"/>
      </w:docPartPr>
      <w:docPartBody>
        <w:p w:rsidR="009A66FC" w:rsidRDefault="009A66FC">
          <w:pPr>
            <w:pStyle w:val="EE0093CCB059476CAD1C1D05EC070909"/>
          </w:pPr>
          <w:r w:rsidRPr="006A795E">
            <w:rPr>
              <w:noProof/>
              <w:lang w:bidi="pt-BR"/>
            </w:rPr>
            <w:t>ORÇAMENTO ESTIMADO DE CRIAÇÃO DA EMPRESA</w:t>
          </w:r>
        </w:p>
      </w:docPartBody>
    </w:docPart>
    <w:docPart>
      <w:docPartPr>
        <w:name w:val="464A51F13919485197AF75158EF65924"/>
        <w:category>
          <w:name w:val="Geral"/>
          <w:gallery w:val="placeholder"/>
        </w:category>
        <w:types>
          <w:type w:val="bbPlcHdr"/>
        </w:types>
        <w:behaviors>
          <w:behavior w:val="content"/>
        </w:behaviors>
        <w:guid w:val="{54C584A4-4A96-496C-AC9A-D1ECFCF77C04}"/>
      </w:docPartPr>
      <w:docPartBody>
        <w:p w:rsidR="009A66FC" w:rsidRDefault="009A66FC">
          <w:pPr>
            <w:pStyle w:val="464A51F13919485197AF75158EF65924"/>
          </w:pPr>
          <w:r w:rsidRPr="006A795E">
            <w:rPr>
              <w:noProof/>
              <w:lang w:bidi="pt-BR"/>
            </w:rPr>
            <w:t>R$ 26.472</w:t>
          </w:r>
        </w:p>
      </w:docPartBody>
    </w:docPart>
    <w:docPart>
      <w:docPartPr>
        <w:name w:val="C1BB76758C69461DB31A706D33D128E4"/>
        <w:category>
          <w:name w:val="Geral"/>
          <w:gallery w:val="placeholder"/>
        </w:category>
        <w:types>
          <w:type w:val="bbPlcHdr"/>
        </w:types>
        <w:behaviors>
          <w:behavior w:val="content"/>
        </w:behaviors>
        <w:guid w:val="{1021CF61-7606-4388-B70A-D3F956647D3E}"/>
      </w:docPartPr>
      <w:docPartBody>
        <w:p w:rsidR="009A66FC" w:rsidRDefault="009A66FC">
          <w:pPr>
            <w:pStyle w:val="C1BB76758C69461DB31A706D33D128E4"/>
          </w:pPr>
          <w:r w:rsidRPr="006A795E">
            <w:rPr>
              <w:noProof/>
              <w:lang w:bidi="pt-BR"/>
            </w:rPr>
            <w:t>* Com base em funcionários de meio expediente. Isso poderá ser alterado depois que você alcançar o seu benchmark de crescimento.</w:t>
          </w:r>
        </w:p>
      </w:docPartBody>
    </w:docPart>
    <w:docPart>
      <w:docPartPr>
        <w:name w:val="86B90BC09CC24C8A99CDC669F24DB4CA"/>
        <w:category>
          <w:name w:val="Geral"/>
          <w:gallery w:val="placeholder"/>
        </w:category>
        <w:types>
          <w:type w:val="bbPlcHdr"/>
        </w:types>
        <w:behaviors>
          <w:behavior w:val="content"/>
        </w:behaviors>
        <w:guid w:val="{A90A3EEB-76E2-4754-A0B3-CA87A8E1ABC6}"/>
      </w:docPartPr>
      <w:docPartBody>
        <w:p w:rsidR="009A66FC" w:rsidRDefault="009A66FC">
          <w:pPr>
            <w:pStyle w:val="86B90BC09CC24C8A99CDC669F24DB4CA"/>
          </w:pPr>
          <w:r w:rsidRPr="006A795E">
            <w:rPr>
              <w:b/>
              <w:noProof/>
              <w:lang w:bidi="pt-BR"/>
            </w:rPr>
            <w:t>Modelo de Lucros e Perdas Projetados:</w:t>
          </w:r>
        </w:p>
      </w:docPartBody>
    </w:docPart>
    <w:docPart>
      <w:docPartPr>
        <w:name w:val="B07470C25055403BB9362CFCA2FCC6A6"/>
        <w:category>
          <w:name w:val="Geral"/>
          <w:gallery w:val="placeholder"/>
        </w:category>
        <w:types>
          <w:type w:val="bbPlcHdr"/>
        </w:types>
        <w:behaviors>
          <w:behavior w:val="content"/>
        </w:behaviors>
        <w:guid w:val="{954D5EA5-D5B3-40DF-89B3-240B619AC00A}"/>
      </w:docPartPr>
      <w:docPartBody>
        <w:p w:rsidR="009A66FC" w:rsidRDefault="009A66FC">
          <w:pPr>
            <w:pStyle w:val="B07470C25055403BB9362CFCA2FCC6A6"/>
          </w:pPr>
          <w:r w:rsidRPr="006A795E">
            <w:rPr>
              <w:noProof/>
              <w:lang w:bidi="pt-BR"/>
            </w:rPr>
            <w:t>O modelo abaixo mostra um exemplo das projeções que uma pequena empresa está realizando para seus primeiros 12 meses de operação. A parte superior da tabela mostra as vendas projetadas e o lucro bruto. Este é um bom lugar para começar a criar a previsão de vendas da empresa. A próxima seção lista as despesas recorrentes que a empresa está projetando para os mesmos meses. Estas devem ser consistentes com os custos iniciais estimados que preenchidos na seção anterior. Na parte inferior deste modelo, é possível ver quando a empresa está se tornando lucrativa e quais itens de despesas têm maior impacto sobre a rentabilidade. Há uma tabela em branco no Apêndice para completar as próprias projeções de custos iniciais.</w:t>
          </w:r>
        </w:p>
      </w:docPartBody>
    </w:docPart>
    <w:docPart>
      <w:docPartPr>
        <w:name w:val="F070E0AF2BDF4AC3A3EB02207A3EA0F3"/>
        <w:category>
          <w:name w:val="Geral"/>
          <w:gallery w:val="placeholder"/>
        </w:category>
        <w:types>
          <w:type w:val="bbPlcHdr"/>
        </w:types>
        <w:behaviors>
          <w:behavior w:val="content"/>
        </w:behaviors>
        <w:guid w:val="{CFE2ECC8-2413-4D06-A78C-69C1D5A9D08D}"/>
      </w:docPartPr>
      <w:docPartBody>
        <w:p w:rsidR="009A66FC" w:rsidRDefault="009A66FC">
          <w:pPr>
            <w:pStyle w:val="F070E0AF2BDF4AC3A3EB02207A3EA0F3"/>
          </w:pPr>
          <w:r w:rsidRPr="006A795E">
            <w:rPr>
              <w:noProof/>
              <w:lang w:bidi="pt-BR"/>
            </w:rPr>
            <w:t>CUSTOS DE CRIAÇÃO DA EMPRESA</w:t>
          </w:r>
        </w:p>
      </w:docPartBody>
    </w:docPart>
    <w:docPart>
      <w:docPartPr>
        <w:name w:val="C9FC58669B8A474EBDDCE6F3C6F03633"/>
        <w:category>
          <w:name w:val="Geral"/>
          <w:gallery w:val="placeholder"/>
        </w:category>
        <w:types>
          <w:type w:val="bbPlcHdr"/>
        </w:types>
        <w:behaviors>
          <w:behavior w:val="content"/>
        </w:behaviors>
        <w:guid w:val="{1F7542DA-A6FA-4E61-ACC1-62D7F8FB6EC5}"/>
      </w:docPartPr>
      <w:docPartBody>
        <w:p w:rsidR="009A66FC" w:rsidRDefault="009A66FC">
          <w:pPr>
            <w:pStyle w:val="C9FC58669B8A474EBDDCE6F3C6F03633"/>
          </w:pPr>
          <w:r w:rsidRPr="006A795E">
            <w:rPr>
              <w:noProof/>
              <w:lang w:bidi="pt-BR"/>
            </w:rPr>
            <w:t>Sua agência baseada no Office</w:t>
          </w:r>
        </w:p>
      </w:docPartBody>
    </w:docPart>
    <w:docPart>
      <w:docPartPr>
        <w:name w:val="4D64099C1CBA4523B7DAFFD7CB85100B"/>
        <w:category>
          <w:name w:val="Geral"/>
          <w:gallery w:val="placeholder"/>
        </w:category>
        <w:types>
          <w:type w:val="bbPlcHdr"/>
        </w:types>
        <w:behaviors>
          <w:behavior w:val="content"/>
        </w:behaviors>
        <w:guid w:val="{318FB6FC-3C31-43E7-B10B-2E96F92A0851}"/>
      </w:docPartPr>
      <w:docPartBody>
        <w:p w:rsidR="009A66FC" w:rsidRDefault="009A66FC">
          <w:pPr>
            <w:pStyle w:val="4D64099C1CBA4523B7DAFFD7CB85100B"/>
          </w:pPr>
          <w:r w:rsidRPr="006A795E">
            <w:rPr>
              <w:noProof/>
              <w:lang w:bidi="pt-BR"/>
            </w:rPr>
            <w:t>1º de janeiro de 20xx</w:t>
          </w:r>
        </w:p>
      </w:docPartBody>
    </w:docPart>
    <w:docPart>
      <w:docPartPr>
        <w:name w:val="8B00E8697B8A46DBA0B5707E1589CD28"/>
        <w:category>
          <w:name w:val="Geral"/>
          <w:gallery w:val="placeholder"/>
        </w:category>
        <w:types>
          <w:type w:val="bbPlcHdr"/>
        </w:types>
        <w:behaviors>
          <w:behavior w:val="content"/>
        </w:behaviors>
        <w:guid w:val="{14EC768D-30B1-4ADC-B104-B205DA76C238}"/>
      </w:docPartPr>
      <w:docPartBody>
        <w:p w:rsidR="009A66FC" w:rsidRDefault="009A66FC">
          <w:pPr>
            <w:pStyle w:val="8B00E8697B8A46DBA0B5707E1589CD28"/>
          </w:pPr>
          <w:r w:rsidRPr="006A795E">
            <w:rPr>
              <w:noProof/>
              <w:lang w:bidi="pt-BR"/>
            </w:rPr>
            <w:t>RECEITA</w:t>
          </w:r>
        </w:p>
      </w:docPartBody>
    </w:docPart>
    <w:docPart>
      <w:docPartPr>
        <w:name w:val="CB959E1457AD47F7861A560D45EDEB4C"/>
        <w:category>
          <w:name w:val="Geral"/>
          <w:gallery w:val="placeholder"/>
        </w:category>
        <w:types>
          <w:type w:val="bbPlcHdr"/>
        </w:types>
        <w:behaviors>
          <w:behavior w:val="content"/>
        </w:behaviors>
        <w:guid w:val="{17145BD5-C08D-4E77-8058-8EDE0CCC15C9}"/>
      </w:docPartPr>
      <w:docPartBody>
        <w:p w:rsidR="009A66FC" w:rsidRDefault="009A66FC">
          <w:pPr>
            <w:pStyle w:val="CB959E1457AD47F7861A560D45EDEB4C"/>
          </w:pPr>
          <w:r w:rsidRPr="006A795E">
            <w:rPr>
              <w:noProof/>
              <w:lang w:bidi="pt-BR"/>
            </w:rPr>
            <w:t>JAN</w:t>
          </w:r>
        </w:p>
      </w:docPartBody>
    </w:docPart>
    <w:docPart>
      <w:docPartPr>
        <w:name w:val="A5BC3058A2BC4083A573405FE4AA9952"/>
        <w:category>
          <w:name w:val="Geral"/>
          <w:gallery w:val="placeholder"/>
        </w:category>
        <w:types>
          <w:type w:val="bbPlcHdr"/>
        </w:types>
        <w:behaviors>
          <w:behavior w:val="content"/>
        </w:behaviors>
        <w:guid w:val="{A50A7C04-7470-418A-BEDD-688C7C0541CD}"/>
      </w:docPartPr>
      <w:docPartBody>
        <w:p w:rsidR="009A66FC" w:rsidRDefault="009A66FC">
          <w:pPr>
            <w:pStyle w:val="A5BC3058A2BC4083A573405FE4AA9952"/>
          </w:pPr>
          <w:r w:rsidRPr="006A795E">
            <w:rPr>
              <w:noProof/>
              <w:lang w:bidi="pt-BR"/>
            </w:rPr>
            <w:t>FEV</w:t>
          </w:r>
        </w:p>
      </w:docPartBody>
    </w:docPart>
    <w:docPart>
      <w:docPartPr>
        <w:name w:val="606685142A6D4D929615A00AD4CA36D8"/>
        <w:category>
          <w:name w:val="Geral"/>
          <w:gallery w:val="placeholder"/>
        </w:category>
        <w:types>
          <w:type w:val="bbPlcHdr"/>
        </w:types>
        <w:behaviors>
          <w:behavior w:val="content"/>
        </w:behaviors>
        <w:guid w:val="{870D6E76-12D0-4C66-B36C-4595D8A093F6}"/>
      </w:docPartPr>
      <w:docPartBody>
        <w:p w:rsidR="009A66FC" w:rsidRDefault="009A66FC">
          <w:pPr>
            <w:pStyle w:val="606685142A6D4D929615A00AD4CA36D8"/>
          </w:pPr>
          <w:r w:rsidRPr="006A795E">
            <w:rPr>
              <w:noProof/>
              <w:lang w:bidi="pt-BR"/>
            </w:rPr>
            <w:t>MAR</w:t>
          </w:r>
        </w:p>
      </w:docPartBody>
    </w:docPart>
    <w:docPart>
      <w:docPartPr>
        <w:name w:val="C2401922F6A54592834C6C27A02F6130"/>
        <w:category>
          <w:name w:val="Geral"/>
          <w:gallery w:val="placeholder"/>
        </w:category>
        <w:types>
          <w:type w:val="bbPlcHdr"/>
        </w:types>
        <w:behaviors>
          <w:behavior w:val="content"/>
        </w:behaviors>
        <w:guid w:val="{4E18DBE8-3145-440F-B5F6-B111A6930322}"/>
      </w:docPartPr>
      <w:docPartBody>
        <w:p w:rsidR="009A66FC" w:rsidRDefault="009A66FC">
          <w:pPr>
            <w:pStyle w:val="C2401922F6A54592834C6C27A02F6130"/>
          </w:pPr>
          <w:r w:rsidRPr="006A795E">
            <w:rPr>
              <w:noProof/>
              <w:lang w:bidi="pt-BR"/>
            </w:rPr>
            <w:t>ABR</w:t>
          </w:r>
        </w:p>
      </w:docPartBody>
    </w:docPart>
    <w:docPart>
      <w:docPartPr>
        <w:name w:val="92BA41193A3A48D3AABE5185576094B1"/>
        <w:category>
          <w:name w:val="Geral"/>
          <w:gallery w:val="placeholder"/>
        </w:category>
        <w:types>
          <w:type w:val="bbPlcHdr"/>
        </w:types>
        <w:behaviors>
          <w:behavior w:val="content"/>
        </w:behaviors>
        <w:guid w:val="{A65965FF-992D-451A-B289-CA2880FD94D9}"/>
      </w:docPartPr>
      <w:docPartBody>
        <w:p w:rsidR="009A66FC" w:rsidRDefault="009A66FC">
          <w:pPr>
            <w:pStyle w:val="92BA41193A3A48D3AABE5185576094B1"/>
          </w:pPr>
          <w:r w:rsidRPr="006A795E">
            <w:rPr>
              <w:noProof/>
              <w:lang w:bidi="pt-BR"/>
            </w:rPr>
            <w:t>MAIO</w:t>
          </w:r>
        </w:p>
      </w:docPartBody>
    </w:docPart>
    <w:docPart>
      <w:docPartPr>
        <w:name w:val="C100F766F80C449C93D9335F6ED9631F"/>
        <w:category>
          <w:name w:val="Geral"/>
          <w:gallery w:val="placeholder"/>
        </w:category>
        <w:types>
          <w:type w:val="bbPlcHdr"/>
        </w:types>
        <w:behaviors>
          <w:behavior w:val="content"/>
        </w:behaviors>
        <w:guid w:val="{34ECBADA-700C-4F4D-9C1F-51759462CED9}"/>
      </w:docPartPr>
      <w:docPartBody>
        <w:p w:rsidR="009A66FC" w:rsidRDefault="009A66FC">
          <w:pPr>
            <w:pStyle w:val="C100F766F80C449C93D9335F6ED9631F"/>
          </w:pPr>
          <w:r w:rsidRPr="006A795E">
            <w:rPr>
              <w:noProof/>
              <w:lang w:bidi="pt-BR"/>
            </w:rPr>
            <w:t>JUN</w:t>
          </w:r>
        </w:p>
      </w:docPartBody>
    </w:docPart>
    <w:docPart>
      <w:docPartPr>
        <w:name w:val="403C45F0BC4C480C925E3C38EBC6491A"/>
        <w:category>
          <w:name w:val="Geral"/>
          <w:gallery w:val="placeholder"/>
        </w:category>
        <w:types>
          <w:type w:val="bbPlcHdr"/>
        </w:types>
        <w:behaviors>
          <w:behavior w:val="content"/>
        </w:behaviors>
        <w:guid w:val="{8492F30A-9243-4F48-9BDE-304CA49E0052}"/>
      </w:docPartPr>
      <w:docPartBody>
        <w:p w:rsidR="009A66FC" w:rsidRDefault="009A66FC">
          <w:pPr>
            <w:pStyle w:val="403C45F0BC4C480C925E3C38EBC6491A"/>
          </w:pPr>
          <w:r w:rsidRPr="006A795E">
            <w:rPr>
              <w:noProof/>
              <w:lang w:bidi="pt-BR"/>
            </w:rPr>
            <w:t>JUL</w:t>
          </w:r>
        </w:p>
      </w:docPartBody>
    </w:docPart>
    <w:docPart>
      <w:docPartPr>
        <w:name w:val="D9397C18406140D7BF938A03864469AB"/>
        <w:category>
          <w:name w:val="Geral"/>
          <w:gallery w:val="placeholder"/>
        </w:category>
        <w:types>
          <w:type w:val="bbPlcHdr"/>
        </w:types>
        <w:behaviors>
          <w:behavior w:val="content"/>
        </w:behaviors>
        <w:guid w:val="{317EB29C-6E17-4136-A673-DE64B2FF9F5F}"/>
      </w:docPartPr>
      <w:docPartBody>
        <w:p w:rsidR="009A66FC" w:rsidRDefault="009A66FC">
          <w:pPr>
            <w:pStyle w:val="D9397C18406140D7BF938A03864469AB"/>
          </w:pPr>
          <w:r w:rsidRPr="006A795E">
            <w:rPr>
              <w:noProof/>
              <w:lang w:bidi="pt-BR"/>
            </w:rPr>
            <w:t>AGO</w:t>
          </w:r>
        </w:p>
      </w:docPartBody>
    </w:docPart>
    <w:docPart>
      <w:docPartPr>
        <w:name w:val="7BF1D6594E67497EA9417D76E5BA9F1F"/>
        <w:category>
          <w:name w:val="Geral"/>
          <w:gallery w:val="placeholder"/>
        </w:category>
        <w:types>
          <w:type w:val="bbPlcHdr"/>
        </w:types>
        <w:behaviors>
          <w:behavior w:val="content"/>
        </w:behaviors>
        <w:guid w:val="{32A70D53-4761-4224-ABE1-FD856573F194}"/>
      </w:docPartPr>
      <w:docPartBody>
        <w:p w:rsidR="009A66FC" w:rsidRDefault="009A66FC">
          <w:pPr>
            <w:pStyle w:val="7BF1D6594E67497EA9417D76E5BA9F1F"/>
          </w:pPr>
          <w:r w:rsidRPr="006A795E">
            <w:rPr>
              <w:noProof/>
              <w:lang w:bidi="pt-BR"/>
            </w:rPr>
            <w:t>SET</w:t>
          </w:r>
        </w:p>
      </w:docPartBody>
    </w:docPart>
    <w:docPart>
      <w:docPartPr>
        <w:name w:val="7EA10DA3B357427AA816DC61DF8F5606"/>
        <w:category>
          <w:name w:val="Geral"/>
          <w:gallery w:val="placeholder"/>
        </w:category>
        <w:types>
          <w:type w:val="bbPlcHdr"/>
        </w:types>
        <w:behaviors>
          <w:behavior w:val="content"/>
        </w:behaviors>
        <w:guid w:val="{C62FC5B6-A95C-4062-8961-E7D28FF5BCE9}"/>
      </w:docPartPr>
      <w:docPartBody>
        <w:p w:rsidR="009A66FC" w:rsidRDefault="009A66FC">
          <w:pPr>
            <w:pStyle w:val="7EA10DA3B357427AA816DC61DF8F5606"/>
          </w:pPr>
          <w:r w:rsidRPr="006A795E">
            <w:rPr>
              <w:noProof/>
              <w:lang w:bidi="pt-BR"/>
            </w:rPr>
            <w:t>OUT</w:t>
          </w:r>
        </w:p>
      </w:docPartBody>
    </w:docPart>
    <w:docPart>
      <w:docPartPr>
        <w:name w:val="235BDDFA07964FDE8E5DD118B4CCC9E9"/>
        <w:category>
          <w:name w:val="Geral"/>
          <w:gallery w:val="placeholder"/>
        </w:category>
        <w:types>
          <w:type w:val="bbPlcHdr"/>
        </w:types>
        <w:behaviors>
          <w:behavior w:val="content"/>
        </w:behaviors>
        <w:guid w:val="{162552E9-EAB4-44E8-8756-635D0D8F640F}"/>
      </w:docPartPr>
      <w:docPartBody>
        <w:p w:rsidR="009A66FC" w:rsidRDefault="009A66FC">
          <w:pPr>
            <w:pStyle w:val="235BDDFA07964FDE8E5DD118B4CCC9E9"/>
          </w:pPr>
          <w:r w:rsidRPr="006A795E">
            <w:rPr>
              <w:noProof/>
              <w:lang w:bidi="pt-BR"/>
            </w:rPr>
            <w:t>NOV</w:t>
          </w:r>
        </w:p>
      </w:docPartBody>
    </w:docPart>
    <w:docPart>
      <w:docPartPr>
        <w:name w:val="036213BF5F9140098C20D2277513DF9D"/>
        <w:category>
          <w:name w:val="Geral"/>
          <w:gallery w:val="placeholder"/>
        </w:category>
        <w:types>
          <w:type w:val="bbPlcHdr"/>
        </w:types>
        <w:behaviors>
          <w:behavior w:val="content"/>
        </w:behaviors>
        <w:guid w:val="{74440D96-75EA-4C14-9761-10B43FE7F031}"/>
      </w:docPartPr>
      <w:docPartBody>
        <w:p w:rsidR="009A66FC" w:rsidRDefault="009A66FC">
          <w:pPr>
            <w:pStyle w:val="036213BF5F9140098C20D2277513DF9D"/>
          </w:pPr>
          <w:r w:rsidRPr="006A795E">
            <w:rPr>
              <w:noProof/>
              <w:lang w:bidi="pt-BR"/>
            </w:rPr>
            <w:t>DEZ</w:t>
          </w:r>
        </w:p>
      </w:docPartBody>
    </w:docPart>
    <w:docPart>
      <w:docPartPr>
        <w:name w:val="7E73B8549B304A6293CADCBC003E19DA"/>
        <w:category>
          <w:name w:val="Geral"/>
          <w:gallery w:val="placeholder"/>
        </w:category>
        <w:types>
          <w:type w:val="bbPlcHdr"/>
        </w:types>
        <w:behaviors>
          <w:behavior w:val="content"/>
        </w:behaviors>
        <w:guid w:val="{E4290B88-0A55-4633-A400-096E1E86C544}"/>
      </w:docPartPr>
      <w:docPartBody>
        <w:p w:rsidR="009A66FC" w:rsidRDefault="009A66FC">
          <w:pPr>
            <w:pStyle w:val="7E73B8549B304A6293CADCBC003E19DA"/>
          </w:pPr>
          <w:r w:rsidRPr="006A795E">
            <w:rPr>
              <w:noProof/>
              <w:lang w:bidi="pt-BR"/>
            </w:rPr>
            <w:t>AAD</w:t>
          </w:r>
        </w:p>
      </w:docPartBody>
    </w:docPart>
    <w:docPart>
      <w:docPartPr>
        <w:name w:val="D741E018248340AA8F68309CE52E6597"/>
        <w:category>
          <w:name w:val="Geral"/>
          <w:gallery w:val="placeholder"/>
        </w:category>
        <w:types>
          <w:type w:val="bbPlcHdr"/>
        </w:types>
        <w:behaviors>
          <w:behavior w:val="content"/>
        </w:behaviors>
        <w:guid w:val="{FD524139-43FD-4BE1-80CA-1D602AA5A67A}"/>
      </w:docPartPr>
      <w:docPartBody>
        <w:p w:rsidR="009A66FC" w:rsidRDefault="009A66FC">
          <w:pPr>
            <w:pStyle w:val="D741E018248340AA8F68309CE52E6597"/>
          </w:pPr>
          <w:r w:rsidRPr="006A795E">
            <w:rPr>
              <w:noProof/>
              <w:lang w:bidi="pt-BR"/>
            </w:rPr>
            <w:t>Vendas Estimadas</w:t>
          </w:r>
        </w:p>
      </w:docPartBody>
    </w:docPart>
    <w:docPart>
      <w:docPartPr>
        <w:name w:val="97B58ADABC4E4ADE828B6A7D7D9B3CEE"/>
        <w:category>
          <w:name w:val="Geral"/>
          <w:gallery w:val="placeholder"/>
        </w:category>
        <w:types>
          <w:type w:val="bbPlcHdr"/>
        </w:types>
        <w:behaviors>
          <w:behavior w:val="content"/>
        </w:behaviors>
        <w:guid w:val="{ABA076D3-BC70-477F-A38E-1FD3DEDE22B1}"/>
      </w:docPartPr>
      <w:docPartBody>
        <w:p w:rsidR="009A66FC" w:rsidRDefault="009A66FC">
          <w:pPr>
            <w:pStyle w:val="97B58ADABC4E4ADE828B6A7D7D9B3CEE"/>
          </w:pPr>
          <w:r w:rsidRPr="006A795E">
            <w:rPr>
              <w:noProof/>
              <w:lang w:bidi="pt-BR"/>
            </w:rPr>
            <w:t>R$ 5.000</w:t>
          </w:r>
        </w:p>
      </w:docPartBody>
    </w:docPart>
    <w:docPart>
      <w:docPartPr>
        <w:name w:val="DA358C907183451898127997BC19A65D"/>
        <w:category>
          <w:name w:val="Geral"/>
          <w:gallery w:val="placeholder"/>
        </w:category>
        <w:types>
          <w:type w:val="bbPlcHdr"/>
        </w:types>
        <w:behaviors>
          <w:behavior w:val="content"/>
        </w:behaviors>
        <w:guid w:val="{5819322A-883B-4CCF-9A4A-62CA9B489023}"/>
      </w:docPartPr>
      <w:docPartBody>
        <w:p w:rsidR="009A66FC" w:rsidRDefault="009A66FC">
          <w:pPr>
            <w:pStyle w:val="DA358C907183451898127997BC19A65D"/>
          </w:pPr>
          <w:r w:rsidRPr="006A795E">
            <w:rPr>
              <w:noProof/>
              <w:lang w:bidi="pt-BR"/>
            </w:rPr>
            <w:t>R$ 13.000</w:t>
          </w:r>
        </w:p>
      </w:docPartBody>
    </w:docPart>
    <w:docPart>
      <w:docPartPr>
        <w:name w:val="0905024F2A0B4998B1A93D1859042A97"/>
        <w:category>
          <w:name w:val="Geral"/>
          <w:gallery w:val="placeholder"/>
        </w:category>
        <w:types>
          <w:type w:val="bbPlcHdr"/>
        </w:types>
        <w:behaviors>
          <w:behavior w:val="content"/>
        </w:behaviors>
        <w:guid w:val="{CA5CB839-6872-46BF-B872-7332C2F08496}"/>
      </w:docPartPr>
      <w:docPartBody>
        <w:p w:rsidR="009A66FC" w:rsidRDefault="009A66FC">
          <w:pPr>
            <w:pStyle w:val="0905024F2A0B4998B1A93D1859042A97"/>
          </w:pPr>
          <w:r w:rsidRPr="006A795E">
            <w:rPr>
              <w:noProof/>
              <w:lang w:bidi="pt-BR"/>
            </w:rPr>
            <w:t>R$ 16.000</w:t>
          </w:r>
        </w:p>
      </w:docPartBody>
    </w:docPart>
    <w:docPart>
      <w:docPartPr>
        <w:name w:val="A2425873BFD840068185DD57CC6E7AF6"/>
        <w:category>
          <w:name w:val="Geral"/>
          <w:gallery w:val="placeholder"/>
        </w:category>
        <w:types>
          <w:type w:val="bbPlcHdr"/>
        </w:types>
        <w:behaviors>
          <w:behavior w:val="content"/>
        </w:behaviors>
        <w:guid w:val="{D4BC36B8-0C90-4C17-9BC1-8A55787373CF}"/>
      </w:docPartPr>
      <w:docPartBody>
        <w:p w:rsidR="009A66FC" w:rsidRDefault="009A66FC">
          <w:pPr>
            <w:pStyle w:val="A2425873BFD840068185DD57CC6E7AF6"/>
          </w:pPr>
          <w:r w:rsidRPr="006A795E">
            <w:rPr>
              <w:noProof/>
              <w:lang w:bidi="pt-BR"/>
            </w:rPr>
            <w:t>R$ 7.000</w:t>
          </w:r>
        </w:p>
      </w:docPartBody>
    </w:docPart>
    <w:docPart>
      <w:docPartPr>
        <w:name w:val="EF20FA7C7AE747AD94425A710BAE1A96"/>
        <w:category>
          <w:name w:val="Geral"/>
          <w:gallery w:val="placeholder"/>
        </w:category>
        <w:types>
          <w:type w:val="bbPlcHdr"/>
        </w:types>
        <w:behaviors>
          <w:behavior w:val="content"/>
        </w:behaviors>
        <w:guid w:val="{1079D0FE-27FD-43BB-B6BA-FCF9FEA7A67D}"/>
      </w:docPartPr>
      <w:docPartBody>
        <w:p w:rsidR="009A66FC" w:rsidRDefault="009A66FC">
          <w:pPr>
            <w:pStyle w:val="EF20FA7C7AE747AD94425A710BAE1A96"/>
          </w:pPr>
          <w:r w:rsidRPr="006A795E">
            <w:rPr>
              <w:noProof/>
              <w:lang w:bidi="pt-BR"/>
            </w:rPr>
            <w:t>R$ 14.500</w:t>
          </w:r>
        </w:p>
      </w:docPartBody>
    </w:docPart>
    <w:docPart>
      <w:docPartPr>
        <w:name w:val="605BEB56F7B8431DA4C5948051F9CF93"/>
        <w:category>
          <w:name w:val="Geral"/>
          <w:gallery w:val="placeholder"/>
        </w:category>
        <w:types>
          <w:type w:val="bbPlcHdr"/>
        </w:types>
        <w:behaviors>
          <w:behavior w:val="content"/>
        </w:behaviors>
        <w:guid w:val="{C024AB79-2F9B-48A8-87DA-B9FC61CCD8C7}"/>
      </w:docPartPr>
      <w:docPartBody>
        <w:p w:rsidR="009A66FC" w:rsidRDefault="009A66FC">
          <w:pPr>
            <w:pStyle w:val="605BEB56F7B8431DA4C5948051F9CF93"/>
          </w:pPr>
          <w:r w:rsidRPr="006A795E">
            <w:rPr>
              <w:noProof/>
              <w:lang w:bidi="pt-BR"/>
            </w:rPr>
            <w:t>R$ 16.400</w:t>
          </w:r>
        </w:p>
      </w:docPartBody>
    </w:docPart>
    <w:docPart>
      <w:docPartPr>
        <w:name w:val="73321F767796472DB6620AB7C82EE311"/>
        <w:category>
          <w:name w:val="Geral"/>
          <w:gallery w:val="placeholder"/>
        </w:category>
        <w:types>
          <w:type w:val="bbPlcHdr"/>
        </w:types>
        <w:behaviors>
          <w:behavior w:val="content"/>
        </w:behaviors>
        <w:guid w:val="{A234AB53-40D1-4BB5-9617-AD9A0D259DB9}"/>
      </w:docPartPr>
      <w:docPartBody>
        <w:p w:rsidR="009A66FC" w:rsidRDefault="009A66FC">
          <w:pPr>
            <w:pStyle w:val="73321F767796472DB6620AB7C82EE311"/>
          </w:pPr>
          <w:r w:rsidRPr="006A795E">
            <w:rPr>
              <w:noProof/>
              <w:lang w:bidi="pt-BR"/>
            </w:rPr>
            <w:t>R$ 22.500</w:t>
          </w:r>
        </w:p>
      </w:docPartBody>
    </w:docPart>
    <w:docPart>
      <w:docPartPr>
        <w:name w:val="580D0F24A29A4A6C8BAC4D030F5B6B5C"/>
        <w:category>
          <w:name w:val="Geral"/>
          <w:gallery w:val="placeholder"/>
        </w:category>
        <w:types>
          <w:type w:val="bbPlcHdr"/>
        </w:types>
        <w:behaviors>
          <w:behavior w:val="content"/>
        </w:behaviors>
        <w:guid w:val="{F7E7A4C7-0C77-405F-80A3-15E85DC0648A}"/>
      </w:docPartPr>
      <w:docPartBody>
        <w:p w:rsidR="009A66FC" w:rsidRDefault="009A66FC">
          <w:pPr>
            <w:pStyle w:val="580D0F24A29A4A6C8BAC4D030F5B6B5C"/>
          </w:pPr>
          <w:r w:rsidRPr="006A795E">
            <w:rPr>
              <w:noProof/>
              <w:lang w:bidi="pt-BR"/>
            </w:rPr>
            <w:t>R$ 23.125</w:t>
          </w:r>
        </w:p>
      </w:docPartBody>
    </w:docPart>
    <w:docPart>
      <w:docPartPr>
        <w:name w:val="885058462291480DB6BFEA0BE5ABD0C1"/>
        <w:category>
          <w:name w:val="Geral"/>
          <w:gallery w:val="placeholder"/>
        </w:category>
        <w:types>
          <w:type w:val="bbPlcHdr"/>
        </w:types>
        <w:behaviors>
          <w:behavior w:val="content"/>
        </w:behaviors>
        <w:guid w:val="{F45FDC90-8CD1-4413-BED4-054DD0897DF6}"/>
      </w:docPartPr>
      <w:docPartBody>
        <w:p w:rsidR="009A66FC" w:rsidRDefault="009A66FC">
          <w:pPr>
            <w:pStyle w:val="885058462291480DB6BFEA0BE5ABD0C1"/>
          </w:pPr>
          <w:r w:rsidRPr="006A795E">
            <w:rPr>
              <w:noProof/>
              <w:lang w:bidi="pt-BR"/>
            </w:rPr>
            <w:t>R$ 24.549</w:t>
          </w:r>
        </w:p>
      </w:docPartBody>
    </w:docPart>
    <w:docPart>
      <w:docPartPr>
        <w:name w:val="2271EC714E6C4D62BB46D6B115EE7BCB"/>
        <w:category>
          <w:name w:val="Geral"/>
          <w:gallery w:val="placeholder"/>
        </w:category>
        <w:types>
          <w:type w:val="bbPlcHdr"/>
        </w:types>
        <w:behaviors>
          <w:behavior w:val="content"/>
        </w:behaviors>
        <w:guid w:val="{870A932A-10A2-412F-A7BC-4A2C84ED13C0}"/>
      </w:docPartPr>
      <w:docPartBody>
        <w:p w:rsidR="009A66FC" w:rsidRDefault="009A66FC">
          <w:pPr>
            <w:pStyle w:val="2271EC714E6C4D62BB46D6B115EE7BCB"/>
          </w:pPr>
          <w:r w:rsidRPr="006A795E">
            <w:rPr>
              <w:noProof/>
              <w:lang w:bidi="pt-BR"/>
            </w:rPr>
            <w:t>R$ 22.000</w:t>
          </w:r>
        </w:p>
      </w:docPartBody>
    </w:docPart>
    <w:docPart>
      <w:docPartPr>
        <w:name w:val="A665BE103B6F40579FD20F94F0F3EEC1"/>
        <w:category>
          <w:name w:val="Geral"/>
          <w:gallery w:val="placeholder"/>
        </w:category>
        <w:types>
          <w:type w:val="bbPlcHdr"/>
        </w:types>
        <w:behaviors>
          <w:behavior w:val="content"/>
        </w:behaviors>
        <w:guid w:val="{16BD76B9-D285-4A16-95C5-BEA8C7097F10}"/>
      </w:docPartPr>
      <w:docPartBody>
        <w:p w:rsidR="009A66FC" w:rsidRDefault="009A66FC">
          <w:pPr>
            <w:pStyle w:val="A665BE103B6F40579FD20F94F0F3EEC1"/>
          </w:pPr>
          <w:r w:rsidRPr="006A795E">
            <w:rPr>
              <w:noProof/>
              <w:lang w:bidi="pt-BR"/>
            </w:rPr>
            <w:t>R$ 25.000</w:t>
          </w:r>
        </w:p>
      </w:docPartBody>
    </w:docPart>
    <w:docPart>
      <w:docPartPr>
        <w:name w:val="F3A95E03D94B4664A15C0F2AE092560A"/>
        <w:category>
          <w:name w:val="Geral"/>
          <w:gallery w:val="placeholder"/>
        </w:category>
        <w:types>
          <w:type w:val="bbPlcHdr"/>
        </w:types>
        <w:behaviors>
          <w:behavior w:val="content"/>
        </w:behaviors>
        <w:guid w:val="{90686027-2235-45FD-AE81-620096ECA4A5}"/>
      </w:docPartPr>
      <w:docPartBody>
        <w:p w:rsidR="009A66FC" w:rsidRDefault="009A66FC">
          <w:pPr>
            <w:pStyle w:val="F3A95E03D94B4664A15C0F2AE092560A"/>
          </w:pPr>
          <w:r w:rsidRPr="006A795E">
            <w:rPr>
              <w:noProof/>
              <w:lang w:bidi="pt-BR"/>
            </w:rPr>
            <w:t>R$ 27.349</w:t>
          </w:r>
        </w:p>
      </w:docPartBody>
    </w:docPart>
    <w:docPart>
      <w:docPartPr>
        <w:name w:val="889A05CAC419430AB140C2FFEC1334CB"/>
        <w:category>
          <w:name w:val="Geral"/>
          <w:gallery w:val="placeholder"/>
        </w:category>
        <w:types>
          <w:type w:val="bbPlcHdr"/>
        </w:types>
        <w:behaviors>
          <w:behavior w:val="content"/>
        </w:behaviors>
        <w:guid w:val="{6FE7A1DE-5009-4876-B390-8F0718284966}"/>
      </w:docPartPr>
      <w:docPartBody>
        <w:p w:rsidR="009A66FC" w:rsidRDefault="009A66FC">
          <w:pPr>
            <w:pStyle w:val="889A05CAC419430AB140C2FFEC1334CB"/>
          </w:pPr>
          <w:r w:rsidRPr="006A795E">
            <w:rPr>
              <w:noProof/>
              <w:lang w:bidi="pt-BR"/>
            </w:rPr>
            <w:t>R$ 216.423</w:t>
          </w:r>
        </w:p>
      </w:docPartBody>
    </w:docPart>
    <w:docPart>
      <w:docPartPr>
        <w:name w:val="5EC1BC0E21F44F2790A7ADD09C97D912"/>
        <w:category>
          <w:name w:val="Geral"/>
          <w:gallery w:val="placeholder"/>
        </w:category>
        <w:types>
          <w:type w:val="bbPlcHdr"/>
        </w:types>
        <w:behaviors>
          <w:behavior w:val="content"/>
        </w:behaviors>
        <w:guid w:val="{D5F009A7-FD61-44CD-8798-1A9D15C1A980}"/>
      </w:docPartPr>
      <w:docPartBody>
        <w:p w:rsidR="009A66FC" w:rsidRDefault="009A66FC">
          <w:pPr>
            <w:pStyle w:val="5EC1BC0E21F44F2790A7ADD09C97D912"/>
          </w:pPr>
          <w:r w:rsidRPr="006A795E">
            <w:rPr>
              <w:noProof/>
              <w:lang w:bidi="pt-BR"/>
            </w:rPr>
            <w:t>Menos Devoluções e Descontos de Vendas</w:t>
          </w:r>
        </w:p>
      </w:docPartBody>
    </w:docPart>
    <w:docPart>
      <w:docPartPr>
        <w:name w:val="1F8002D517124E05B6492220F708EE83"/>
        <w:category>
          <w:name w:val="Geral"/>
          <w:gallery w:val="placeholder"/>
        </w:category>
        <w:types>
          <w:type w:val="bbPlcHdr"/>
        </w:types>
        <w:behaviors>
          <w:behavior w:val="content"/>
        </w:behaviors>
        <w:guid w:val="{8ED0C0D0-0330-4E0A-8F9B-03E094474481}"/>
      </w:docPartPr>
      <w:docPartBody>
        <w:p w:rsidR="009A66FC" w:rsidRDefault="009A66FC">
          <w:pPr>
            <w:pStyle w:val="1F8002D517124E05B6492220F708EE83"/>
          </w:pPr>
          <w:r w:rsidRPr="006A795E">
            <w:rPr>
              <w:noProof/>
              <w:lang w:bidi="pt-BR"/>
            </w:rPr>
            <w:t>R$ 0</w:t>
          </w:r>
        </w:p>
      </w:docPartBody>
    </w:docPart>
    <w:docPart>
      <w:docPartPr>
        <w:name w:val="803722CF09554F4A9C853F1065960D3D"/>
        <w:category>
          <w:name w:val="Geral"/>
          <w:gallery w:val="placeholder"/>
        </w:category>
        <w:types>
          <w:type w:val="bbPlcHdr"/>
        </w:types>
        <w:behaviors>
          <w:behavior w:val="content"/>
        </w:behaviors>
        <w:guid w:val="{88EE7C48-8AED-464D-BF92-A7FB497BD08C}"/>
      </w:docPartPr>
      <w:docPartBody>
        <w:p w:rsidR="009A66FC" w:rsidRDefault="009A66FC">
          <w:pPr>
            <w:pStyle w:val="803722CF09554F4A9C853F1065960D3D"/>
          </w:pPr>
          <w:r w:rsidRPr="006A795E">
            <w:rPr>
              <w:noProof/>
              <w:lang w:bidi="pt-BR"/>
            </w:rPr>
            <w:t>(R$ 350)</w:t>
          </w:r>
        </w:p>
      </w:docPartBody>
    </w:docPart>
    <w:docPart>
      <w:docPartPr>
        <w:name w:val="A105917ED26F4A0CA73CC4B6522C7A97"/>
        <w:category>
          <w:name w:val="Geral"/>
          <w:gallery w:val="placeholder"/>
        </w:category>
        <w:types>
          <w:type w:val="bbPlcHdr"/>
        </w:types>
        <w:behaviors>
          <w:behavior w:val="content"/>
        </w:behaviors>
        <w:guid w:val="{4B6C401F-B8FC-4AA3-B2EA-7CA3E39EA586}"/>
      </w:docPartPr>
      <w:docPartBody>
        <w:p w:rsidR="009A66FC" w:rsidRDefault="009A66FC">
          <w:pPr>
            <w:pStyle w:val="A105917ED26F4A0CA73CC4B6522C7A97"/>
          </w:pPr>
          <w:r w:rsidRPr="006A795E">
            <w:rPr>
              <w:noProof/>
              <w:lang w:bidi="pt-BR"/>
            </w:rPr>
            <w:t>R$ 0</w:t>
          </w:r>
        </w:p>
      </w:docPartBody>
    </w:docPart>
    <w:docPart>
      <w:docPartPr>
        <w:name w:val="7D70A66E96FE4F308D38F866D97CBE13"/>
        <w:category>
          <w:name w:val="Geral"/>
          <w:gallery w:val="placeholder"/>
        </w:category>
        <w:types>
          <w:type w:val="bbPlcHdr"/>
        </w:types>
        <w:behaviors>
          <w:behavior w:val="content"/>
        </w:behaviors>
        <w:guid w:val="{8220853D-A6F8-4B9E-947A-32A401D714E5}"/>
      </w:docPartPr>
      <w:docPartBody>
        <w:p w:rsidR="009A66FC" w:rsidRDefault="009A66FC">
          <w:pPr>
            <w:pStyle w:val="7D70A66E96FE4F308D38F866D97CBE13"/>
          </w:pPr>
          <w:r w:rsidRPr="006A795E">
            <w:rPr>
              <w:noProof/>
              <w:lang w:bidi="pt-BR"/>
            </w:rPr>
            <w:t>(R$ 206)</w:t>
          </w:r>
        </w:p>
      </w:docPartBody>
    </w:docPart>
    <w:docPart>
      <w:docPartPr>
        <w:name w:val="297B44ED6BFF4C68A8B8E434EA287BE4"/>
        <w:category>
          <w:name w:val="Geral"/>
          <w:gallery w:val="placeholder"/>
        </w:category>
        <w:types>
          <w:type w:val="bbPlcHdr"/>
        </w:types>
        <w:behaviors>
          <w:behavior w:val="content"/>
        </w:behaviors>
        <w:guid w:val="{E0C01619-6E07-47A8-974D-69D1AA003CCA}"/>
      </w:docPartPr>
      <w:docPartBody>
        <w:p w:rsidR="009A66FC" w:rsidRDefault="009A66FC">
          <w:pPr>
            <w:pStyle w:val="297B44ED6BFF4C68A8B8E434EA287BE4"/>
          </w:pPr>
          <w:r w:rsidRPr="006A795E">
            <w:rPr>
              <w:noProof/>
              <w:lang w:bidi="pt-BR"/>
            </w:rPr>
            <w:t>(R$ 234)</w:t>
          </w:r>
        </w:p>
      </w:docPartBody>
    </w:docPart>
    <w:docPart>
      <w:docPartPr>
        <w:name w:val="309D702F899843FEB1B784CEC741726C"/>
        <w:category>
          <w:name w:val="Geral"/>
          <w:gallery w:val="placeholder"/>
        </w:category>
        <w:types>
          <w:type w:val="bbPlcHdr"/>
        </w:types>
        <w:behaviors>
          <w:behavior w:val="content"/>
        </w:behaviors>
        <w:guid w:val="{A3CCC010-2D25-4D49-B6FC-5AACCDE35ED7}"/>
      </w:docPartPr>
      <w:docPartBody>
        <w:p w:rsidR="009A66FC" w:rsidRDefault="009A66FC">
          <w:pPr>
            <w:pStyle w:val="309D702F899843FEB1B784CEC741726C"/>
          </w:pPr>
          <w:r w:rsidRPr="006A795E">
            <w:rPr>
              <w:noProof/>
              <w:lang w:bidi="pt-BR"/>
            </w:rPr>
            <w:t>R$ 0</w:t>
          </w:r>
        </w:p>
      </w:docPartBody>
    </w:docPart>
    <w:docPart>
      <w:docPartPr>
        <w:name w:val="D3E7D0B8E4314A36BB94877485652E5D"/>
        <w:category>
          <w:name w:val="Geral"/>
          <w:gallery w:val="placeholder"/>
        </w:category>
        <w:types>
          <w:type w:val="bbPlcHdr"/>
        </w:types>
        <w:behaviors>
          <w:behavior w:val="content"/>
        </w:behaviors>
        <w:guid w:val="{138FA508-A609-4D5A-88D5-D1AD0E63C942}"/>
      </w:docPartPr>
      <w:docPartBody>
        <w:p w:rsidR="009A66FC" w:rsidRDefault="009A66FC">
          <w:pPr>
            <w:pStyle w:val="D3E7D0B8E4314A36BB94877485652E5D"/>
          </w:pPr>
          <w:r w:rsidRPr="006A795E">
            <w:rPr>
              <w:noProof/>
              <w:lang w:bidi="pt-BR"/>
            </w:rPr>
            <w:t>R$ 0</w:t>
          </w:r>
        </w:p>
      </w:docPartBody>
    </w:docPart>
    <w:docPart>
      <w:docPartPr>
        <w:name w:val="D37FD837C5454D20A7F414A0E9F3524D"/>
        <w:category>
          <w:name w:val="Geral"/>
          <w:gallery w:val="placeholder"/>
        </w:category>
        <w:types>
          <w:type w:val="bbPlcHdr"/>
        </w:types>
        <w:behaviors>
          <w:behavior w:val="content"/>
        </w:behaviors>
        <w:guid w:val="{F3E656F1-46F0-421D-A1DC-5AC102FA5488}"/>
      </w:docPartPr>
      <w:docPartBody>
        <w:p w:rsidR="009A66FC" w:rsidRDefault="009A66FC">
          <w:pPr>
            <w:pStyle w:val="D37FD837C5454D20A7F414A0E9F3524D"/>
          </w:pPr>
          <w:r w:rsidRPr="006A795E">
            <w:rPr>
              <w:noProof/>
              <w:lang w:bidi="pt-BR"/>
            </w:rPr>
            <w:t>(R$ 280)</w:t>
          </w:r>
        </w:p>
      </w:docPartBody>
    </w:docPart>
    <w:docPart>
      <w:docPartPr>
        <w:name w:val="61667E7AF0C0410A85D42B6DB38B693D"/>
        <w:category>
          <w:name w:val="Geral"/>
          <w:gallery w:val="placeholder"/>
        </w:category>
        <w:types>
          <w:type w:val="bbPlcHdr"/>
        </w:types>
        <w:behaviors>
          <w:behavior w:val="content"/>
        </w:behaviors>
        <w:guid w:val="{815B06E9-8450-49FF-8D11-8E5E5B0EA508}"/>
      </w:docPartPr>
      <w:docPartBody>
        <w:p w:rsidR="009A66FC" w:rsidRDefault="009A66FC">
          <w:pPr>
            <w:pStyle w:val="61667E7AF0C0410A85D42B6DB38B693D"/>
          </w:pPr>
          <w:r w:rsidRPr="006A795E">
            <w:rPr>
              <w:noProof/>
              <w:lang w:bidi="pt-BR"/>
            </w:rPr>
            <w:t>(R$ 1.200)</w:t>
          </w:r>
        </w:p>
      </w:docPartBody>
    </w:docPart>
    <w:docPart>
      <w:docPartPr>
        <w:name w:val="77903145ECCA4B39B7D610EB784DD8C5"/>
        <w:category>
          <w:name w:val="Geral"/>
          <w:gallery w:val="placeholder"/>
        </w:category>
        <w:types>
          <w:type w:val="bbPlcHdr"/>
        </w:types>
        <w:behaviors>
          <w:behavior w:val="content"/>
        </w:behaviors>
        <w:guid w:val="{5E652348-1DC8-4D30-87BF-F4631F7CDE7A}"/>
      </w:docPartPr>
      <w:docPartBody>
        <w:p w:rsidR="009A66FC" w:rsidRDefault="009A66FC">
          <w:pPr>
            <w:pStyle w:val="77903145ECCA4B39B7D610EB784DD8C5"/>
          </w:pPr>
          <w:r w:rsidRPr="006A795E">
            <w:rPr>
              <w:noProof/>
              <w:lang w:bidi="pt-BR"/>
            </w:rPr>
            <w:t>(R$ 1.600)</w:t>
          </w:r>
        </w:p>
      </w:docPartBody>
    </w:docPart>
    <w:docPart>
      <w:docPartPr>
        <w:name w:val="B8361A8DABF04C00BBFF5F72B8875343"/>
        <w:category>
          <w:name w:val="Geral"/>
          <w:gallery w:val="placeholder"/>
        </w:category>
        <w:types>
          <w:type w:val="bbPlcHdr"/>
        </w:types>
        <w:behaviors>
          <w:behavior w:val="content"/>
        </w:behaviors>
        <w:guid w:val="{6AF0A501-7B2C-4DC1-868C-3F65727843CA}"/>
      </w:docPartPr>
      <w:docPartBody>
        <w:p w:rsidR="009A66FC" w:rsidRDefault="009A66FC">
          <w:pPr>
            <w:pStyle w:val="B8361A8DABF04C00BBFF5F72B8875343"/>
          </w:pPr>
          <w:r w:rsidRPr="006A795E">
            <w:rPr>
              <w:noProof/>
              <w:lang w:bidi="pt-BR"/>
            </w:rPr>
            <w:t>R$ 0</w:t>
          </w:r>
        </w:p>
      </w:docPartBody>
    </w:docPart>
    <w:docPart>
      <w:docPartPr>
        <w:name w:val="7434E9D82B294641856A448A93DEDF36"/>
        <w:category>
          <w:name w:val="Geral"/>
          <w:gallery w:val="placeholder"/>
        </w:category>
        <w:types>
          <w:type w:val="bbPlcHdr"/>
        </w:types>
        <w:behaviors>
          <w:behavior w:val="content"/>
        </w:behaviors>
        <w:guid w:val="{049CC7C4-BF01-4D24-8FAF-4F45A7264498}"/>
      </w:docPartPr>
      <w:docPartBody>
        <w:p w:rsidR="009A66FC" w:rsidRDefault="009A66FC">
          <w:pPr>
            <w:pStyle w:val="7434E9D82B294641856A448A93DEDF36"/>
          </w:pPr>
          <w:r w:rsidRPr="006A795E">
            <w:rPr>
              <w:noProof/>
              <w:lang w:bidi="pt-BR"/>
            </w:rPr>
            <w:t>(R$ 2.400)</w:t>
          </w:r>
        </w:p>
      </w:docPartBody>
    </w:docPart>
    <w:docPart>
      <w:docPartPr>
        <w:name w:val="AA07B330B8C54A66B7AB66CC3A714040"/>
        <w:category>
          <w:name w:val="Geral"/>
          <w:gallery w:val="placeholder"/>
        </w:category>
        <w:types>
          <w:type w:val="bbPlcHdr"/>
        </w:types>
        <w:behaviors>
          <w:behavior w:val="content"/>
        </w:behaviors>
        <w:guid w:val="{F71EAF82-4651-454C-AF48-C17895E7AA04}"/>
      </w:docPartPr>
      <w:docPartBody>
        <w:p w:rsidR="009A66FC" w:rsidRDefault="009A66FC">
          <w:pPr>
            <w:pStyle w:val="AA07B330B8C54A66B7AB66CC3A714040"/>
          </w:pPr>
          <w:r w:rsidRPr="006A795E">
            <w:rPr>
              <w:noProof/>
              <w:lang w:bidi="pt-BR"/>
            </w:rPr>
            <w:t>(R$ 6.270)</w:t>
          </w:r>
        </w:p>
      </w:docPartBody>
    </w:docPart>
    <w:docPart>
      <w:docPartPr>
        <w:name w:val="6EDE4C927E7A4C39BCEE318E7765EE5C"/>
        <w:category>
          <w:name w:val="Geral"/>
          <w:gallery w:val="placeholder"/>
        </w:category>
        <w:types>
          <w:type w:val="bbPlcHdr"/>
        </w:types>
        <w:behaviors>
          <w:behavior w:val="content"/>
        </w:behaviors>
        <w:guid w:val="{94BC9E63-53AC-4DD3-A363-111E0AFB9585}"/>
      </w:docPartPr>
      <w:docPartBody>
        <w:p w:rsidR="009A66FC" w:rsidRDefault="009A66FC">
          <w:pPr>
            <w:pStyle w:val="6EDE4C927E7A4C39BCEE318E7765EE5C"/>
          </w:pPr>
          <w:r w:rsidRPr="006A795E">
            <w:rPr>
              <w:noProof/>
              <w:lang w:bidi="pt-BR"/>
            </w:rPr>
            <w:t>Receita de Serviço</w:t>
          </w:r>
        </w:p>
      </w:docPartBody>
    </w:docPart>
    <w:docPart>
      <w:docPartPr>
        <w:name w:val="C9F1F9CE5E2846D49B5D232DC259C5A8"/>
        <w:category>
          <w:name w:val="Geral"/>
          <w:gallery w:val="placeholder"/>
        </w:category>
        <w:types>
          <w:type w:val="bbPlcHdr"/>
        </w:types>
        <w:behaviors>
          <w:behavior w:val="content"/>
        </w:behaviors>
        <w:guid w:val="{027D758A-3CE3-4DAD-A2F8-AF3F5841EA2C}"/>
      </w:docPartPr>
      <w:docPartBody>
        <w:p w:rsidR="009A66FC" w:rsidRDefault="009A66FC">
          <w:pPr>
            <w:pStyle w:val="C9F1F9CE5E2846D49B5D232DC259C5A8"/>
          </w:pPr>
          <w:r w:rsidRPr="006A795E">
            <w:rPr>
              <w:noProof/>
              <w:lang w:bidi="pt-BR"/>
            </w:rPr>
            <w:t>R$ 0</w:t>
          </w:r>
        </w:p>
      </w:docPartBody>
    </w:docPart>
    <w:docPart>
      <w:docPartPr>
        <w:name w:val="385A773CA60A4F8F9DA928547124DA6F"/>
        <w:category>
          <w:name w:val="Geral"/>
          <w:gallery w:val="placeholder"/>
        </w:category>
        <w:types>
          <w:type w:val="bbPlcHdr"/>
        </w:types>
        <w:behaviors>
          <w:behavior w:val="content"/>
        </w:behaviors>
        <w:guid w:val="{C9B1E4EF-D2DC-42F2-8828-C887FCE9BFEF}"/>
      </w:docPartPr>
      <w:docPartBody>
        <w:p w:rsidR="009A66FC" w:rsidRDefault="009A66FC">
          <w:pPr>
            <w:pStyle w:val="385A773CA60A4F8F9DA928547124DA6F"/>
          </w:pPr>
          <w:r w:rsidRPr="006A795E">
            <w:rPr>
              <w:noProof/>
              <w:lang w:bidi="pt-BR"/>
            </w:rPr>
            <w:t>R$ 0</w:t>
          </w:r>
        </w:p>
      </w:docPartBody>
    </w:docPart>
    <w:docPart>
      <w:docPartPr>
        <w:name w:val="9497B3A8243A4AF78988BB5D6F633946"/>
        <w:category>
          <w:name w:val="Geral"/>
          <w:gallery w:val="placeholder"/>
        </w:category>
        <w:types>
          <w:type w:val="bbPlcHdr"/>
        </w:types>
        <w:behaviors>
          <w:behavior w:val="content"/>
        </w:behaviors>
        <w:guid w:val="{335CB03F-9A7C-420B-A7CD-835AA843DA89}"/>
      </w:docPartPr>
      <w:docPartBody>
        <w:p w:rsidR="009A66FC" w:rsidRDefault="009A66FC">
          <w:pPr>
            <w:pStyle w:val="9497B3A8243A4AF78988BB5D6F633946"/>
          </w:pPr>
          <w:r w:rsidRPr="006A795E">
            <w:rPr>
              <w:noProof/>
              <w:lang w:bidi="pt-BR"/>
            </w:rPr>
            <w:t>R$ 0</w:t>
          </w:r>
        </w:p>
      </w:docPartBody>
    </w:docPart>
    <w:docPart>
      <w:docPartPr>
        <w:name w:val="51796F904A5F4BD4BCA0DFB44E617C52"/>
        <w:category>
          <w:name w:val="Geral"/>
          <w:gallery w:val="placeholder"/>
        </w:category>
        <w:types>
          <w:type w:val="bbPlcHdr"/>
        </w:types>
        <w:behaviors>
          <w:behavior w:val="content"/>
        </w:behaviors>
        <w:guid w:val="{8553E9BE-BF7F-4841-BDE6-41534BAF1A47}"/>
      </w:docPartPr>
      <w:docPartBody>
        <w:p w:rsidR="009A66FC" w:rsidRDefault="009A66FC">
          <w:pPr>
            <w:pStyle w:val="51796F904A5F4BD4BCA0DFB44E617C52"/>
          </w:pPr>
          <w:r w:rsidRPr="006A795E">
            <w:rPr>
              <w:noProof/>
              <w:lang w:bidi="pt-BR"/>
            </w:rPr>
            <w:t>R$ 0</w:t>
          </w:r>
        </w:p>
      </w:docPartBody>
    </w:docPart>
    <w:docPart>
      <w:docPartPr>
        <w:name w:val="03471C9F865948A4AFBABA8950E20EB2"/>
        <w:category>
          <w:name w:val="Geral"/>
          <w:gallery w:val="placeholder"/>
        </w:category>
        <w:types>
          <w:type w:val="bbPlcHdr"/>
        </w:types>
        <w:behaviors>
          <w:behavior w:val="content"/>
        </w:behaviors>
        <w:guid w:val="{FAFDB110-B980-4252-BDA4-CCC7FE4F3E44}"/>
      </w:docPartPr>
      <w:docPartBody>
        <w:p w:rsidR="009A66FC" w:rsidRDefault="009A66FC">
          <w:pPr>
            <w:pStyle w:val="03471C9F865948A4AFBABA8950E20EB2"/>
          </w:pPr>
          <w:r w:rsidRPr="006A795E">
            <w:rPr>
              <w:noProof/>
              <w:lang w:bidi="pt-BR"/>
            </w:rPr>
            <w:t>R$ 0</w:t>
          </w:r>
        </w:p>
      </w:docPartBody>
    </w:docPart>
    <w:docPart>
      <w:docPartPr>
        <w:name w:val="FEA8B10F59DB413D8586B73A2DE821B4"/>
        <w:category>
          <w:name w:val="Geral"/>
          <w:gallery w:val="placeholder"/>
        </w:category>
        <w:types>
          <w:type w:val="bbPlcHdr"/>
        </w:types>
        <w:behaviors>
          <w:behavior w:val="content"/>
        </w:behaviors>
        <w:guid w:val="{DCB00489-5E87-4F9F-9460-D0A920FEC3AC}"/>
      </w:docPartPr>
      <w:docPartBody>
        <w:p w:rsidR="009A66FC" w:rsidRDefault="009A66FC">
          <w:pPr>
            <w:pStyle w:val="FEA8B10F59DB413D8586B73A2DE821B4"/>
          </w:pPr>
          <w:r w:rsidRPr="006A795E">
            <w:rPr>
              <w:noProof/>
              <w:lang w:bidi="pt-BR"/>
            </w:rPr>
            <w:t>R$ 250</w:t>
          </w:r>
        </w:p>
      </w:docPartBody>
    </w:docPart>
    <w:docPart>
      <w:docPartPr>
        <w:name w:val="45BC51AC61E14B33B329DB310EE07F46"/>
        <w:category>
          <w:name w:val="Geral"/>
          <w:gallery w:val="placeholder"/>
        </w:category>
        <w:types>
          <w:type w:val="bbPlcHdr"/>
        </w:types>
        <w:behaviors>
          <w:behavior w:val="content"/>
        </w:behaviors>
        <w:guid w:val="{A8C564CA-78DE-4B34-B873-41D9415EE10A}"/>
      </w:docPartPr>
      <w:docPartBody>
        <w:p w:rsidR="009A66FC" w:rsidRDefault="009A66FC">
          <w:pPr>
            <w:pStyle w:val="45BC51AC61E14B33B329DB310EE07F46"/>
          </w:pPr>
          <w:r w:rsidRPr="006A795E">
            <w:rPr>
              <w:noProof/>
              <w:lang w:bidi="pt-BR"/>
            </w:rPr>
            <w:t>R$ 350</w:t>
          </w:r>
        </w:p>
      </w:docPartBody>
    </w:docPart>
    <w:docPart>
      <w:docPartPr>
        <w:name w:val="A9B1C82523C5478AAB5F215BF00D2533"/>
        <w:category>
          <w:name w:val="Geral"/>
          <w:gallery w:val="placeholder"/>
        </w:category>
        <w:types>
          <w:type w:val="bbPlcHdr"/>
        </w:types>
        <w:behaviors>
          <w:behavior w:val="content"/>
        </w:behaviors>
        <w:guid w:val="{25E16849-8B1B-4F65-B2E4-9FAA9D6C8C6D}"/>
      </w:docPartPr>
      <w:docPartBody>
        <w:p w:rsidR="009A66FC" w:rsidRDefault="009A66FC">
          <w:pPr>
            <w:pStyle w:val="A9B1C82523C5478AAB5F215BF00D2533"/>
          </w:pPr>
          <w:r w:rsidRPr="006A795E">
            <w:rPr>
              <w:noProof/>
              <w:lang w:bidi="pt-BR"/>
            </w:rPr>
            <w:t>R$ 100</w:t>
          </w:r>
        </w:p>
      </w:docPartBody>
    </w:docPart>
    <w:docPart>
      <w:docPartPr>
        <w:name w:val="830B3CC990914BF19B55F629E0A27431"/>
        <w:category>
          <w:name w:val="Geral"/>
          <w:gallery w:val="placeholder"/>
        </w:category>
        <w:types>
          <w:type w:val="bbPlcHdr"/>
        </w:types>
        <w:behaviors>
          <w:behavior w:val="content"/>
        </w:behaviors>
        <w:guid w:val="{5BBD22B9-319B-44B5-BBF5-163EC0911B8D}"/>
      </w:docPartPr>
      <w:docPartBody>
        <w:p w:rsidR="009A66FC" w:rsidRDefault="009A66FC">
          <w:pPr>
            <w:pStyle w:val="830B3CC990914BF19B55F629E0A27431"/>
          </w:pPr>
          <w:r w:rsidRPr="006A795E">
            <w:rPr>
              <w:noProof/>
              <w:lang w:bidi="pt-BR"/>
            </w:rPr>
            <w:t>R$ 0</w:t>
          </w:r>
        </w:p>
      </w:docPartBody>
    </w:docPart>
    <w:docPart>
      <w:docPartPr>
        <w:name w:val="E8EEDD9474434A0C8159323268E28EAD"/>
        <w:category>
          <w:name w:val="Geral"/>
          <w:gallery w:val="placeholder"/>
        </w:category>
        <w:types>
          <w:type w:val="bbPlcHdr"/>
        </w:types>
        <w:behaviors>
          <w:behavior w:val="content"/>
        </w:behaviors>
        <w:guid w:val="{9D116B0B-A56B-47E5-9662-8B200101B982}"/>
      </w:docPartPr>
      <w:docPartBody>
        <w:p w:rsidR="009A66FC" w:rsidRDefault="009A66FC">
          <w:pPr>
            <w:pStyle w:val="E8EEDD9474434A0C8159323268E28EAD"/>
          </w:pPr>
          <w:r w:rsidRPr="006A795E">
            <w:rPr>
              <w:noProof/>
              <w:lang w:bidi="pt-BR"/>
            </w:rPr>
            <w:t>R$ 0</w:t>
          </w:r>
        </w:p>
      </w:docPartBody>
    </w:docPart>
    <w:docPart>
      <w:docPartPr>
        <w:name w:val="AD5273B398564DBD96251423B23867D3"/>
        <w:category>
          <w:name w:val="Geral"/>
          <w:gallery w:val="placeholder"/>
        </w:category>
        <w:types>
          <w:type w:val="bbPlcHdr"/>
        </w:types>
        <w:behaviors>
          <w:behavior w:val="content"/>
        </w:behaviors>
        <w:guid w:val="{A8CBF7A9-D8B7-49A6-9574-E8583580E4AE}"/>
      </w:docPartPr>
      <w:docPartBody>
        <w:p w:rsidR="009A66FC" w:rsidRDefault="009A66FC">
          <w:pPr>
            <w:pStyle w:val="AD5273B398564DBD96251423B23867D3"/>
          </w:pPr>
          <w:r w:rsidRPr="006A795E">
            <w:rPr>
              <w:noProof/>
              <w:lang w:bidi="pt-BR"/>
            </w:rPr>
            <w:t>R$ 1.245</w:t>
          </w:r>
        </w:p>
      </w:docPartBody>
    </w:docPart>
    <w:docPart>
      <w:docPartPr>
        <w:name w:val="1DD9159EBA7C414E95D97D37C03D8479"/>
        <w:category>
          <w:name w:val="Geral"/>
          <w:gallery w:val="placeholder"/>
        </w:category>
        <w:types>
          <w:type w:val="bbPlcHdr"/>
        </w:types>
        <w:behaviors>
          <w:behavior w:val="content"/>
        </w:behaviors>
        <w:guid w:val="{900E2C60-6701-4BBA-87F2-A0AF7ACD4E2A}"/>
      </w:docPartPr>
      <w:docPartBody>
        <w:p w:rsidR="009A66FC" w:rsidRDefault="009A66FC">
          <w:pPr>
            <w:pStyle w:val="1DD9159EBA7C414E95D97D37C03D8479"/>
          </w:pPr>
          <w:r w:rsidRPr="006A795E">
            <w:rPr>
              <w:noProof/>
              <w:lang w:bidi="pt-BR"/>
            </w:rPr>
            <w:t>R$ 1.360</w:t>
          </w:r>
        </w:p>
      </w:docPartBody>
    </w:docPart>
    <w:docPart>
      <w:docPartPr>
        <w:name w:val="72FFB3B4148F41B89DD30119AF5F68C9"/>
        <w:category>
          <w:name w:val="Geral"/>
          <w:gallery w:val="placeholder"/>
        </w:category>
        <w:types>
          <w:type w:val="bbPlcHdr"/>
        </w:types>
        <w:behaviors>
          <w:behavior w:val="content"/>
        </w:behaviors>
        <w:guid w:val="{9B545D3F-BDF7-432D-A0C9-1E1913BD0773}"/>
      </w:docPartPr>
      <w:docPartBody>
        <w:p w:rsidR="009A66FC" w:rsidRDefault="009A66FC">
          <w:pPr>
            <w:pStyle w:val="72FFB3B4148F41B89DD30119AF5F68C9"/>
          </w:pPr>
          <w:r w:rsidRPr="006A795E">
            <w:rPr>
              <w:noProof/>
              <w:lang w:bidi="pt-BR"/>
            </w:rPr>
            <w:t>R$ 3.305</w:t>
          </w:r>
        </w:p>
      </w:docPartBody>
    </w:docPart>
    <w:docPart>
      <w:docPartPr>
        <w:name w:val="59000932061C4A969449C6901B8E15C6"/>
        <w:category>
          <w:name w:val="Geral"/>
          <w:gallery w:val="placeholder"/>
        </w:category>
        <w:types>
          <w:type w:val="bbPlcHdr"/>
        </w:types>
        <w:behaviors>
          <w:behavior w:val="content"/>
        </w:behaviors>
        <w:guid w:val="{EF0B5E67-4124-4B1B-84CA-948513A2BB97}"/>
      </w:docPartPr>
      <w:docPartBody>
        <w:p w:rsidR="009A66FC" w:rsidRDefault="009A66FC">
          <w:pPr>
            <w:pStyle w:val="59000932061C4A969449C6901B8E15C6"/>
          </w:pPr>
          <w:r w:rsidRPr="006A795E">
            <w:rPr>
              <w:noProof/>
              <w:lang w:bidi="pt-BR"/>
            </w:rPr>
            <w:t>Outras Receitas</w:t>
          </w:r>
        </w:p>
      </w:docPartBody>
    </w:docPart>
    <w:docPart>
      <w:docPartPr>
        <w:name w:val="10D2BFB95E8B4BCAA5CC3E348FFEA0D1"/>
        <w:category>
          <w:name w:val="Geral"/>
          <w:gallery w:val="placeholder"/>
        </w:category>
        <w:types>
          <w:type w:val="bbPlcHdr"/>
        </w:types>
        <w:behaviors>
          <w:behavior w:val="content"/>
        </w:behaviors>
        <w:guid w:val="{EB515589-89AB-4A3D-8740-5977702832BF}"/>
      </w:docPartPr>
      <w:docPartBody>
        <w:p w:rsidR="009A66FC" w:rsidRDefault="009A66FC">
          <w:pPr>
            <w:pStyle w:val="10D2BFB95E8B4BCAA5CC3E348FFEA0D1"/>
          </w:pPr>
          <w:r w:rsidRPr="006A795E">
            <w:rPr>
              <w:noProof/>
              <w:lang w:bidi="pt-BR"/>
            </w:rPr>
            <w:t>R$ 0</w:t>
          </w:r>
        </w:p>
      </w:docPartBody>
    </w:docPart>
    <w:docPart>
      <w:docPartPr>
        <w:name w:val="544C60FE2A4547EB8E0320140CBC9B5D"/>
        <w:category>
          <w:name w:val="Geral"/>
          <w:gallery w:val="placeholder"/>
        </w:category>
        <w:types>
          <w:type w:val="bbPlcHdr"/>
        </w:types>
        <w:behaviors>
          <w:behavior w:val="content"/>
        </w:behaviors>
        <w:guid w:val="{08DCF469-E856-408E-AE43-4F99A6869319}"/>
      </w:docPartPr>
      <w:docPartBody>
        <w:p w:rsidR="009A66FC" w:rsidRDefault="009A66FC">
          <w:pPr>
            <w:pStyle w:val="544C60FE2A4547EB8E0320140CBC9B5D"/>
          </w:pPr>
          <w:r w:rsidRPr="006A795E">
            <w:rPr>
              <w:noProof/>
              <w:lang w:bidi="pt-BR"/>
            </w:rPr>
            <w:t>R$ 0</w:t>
          </w:r>
        </w:p>
      </w:docPartBody>
    </w:docPart>
    <w:docPart>
      <w:docPartPr>
        <w:name w:val="925FAC6609134F5A83DB2278EF17AA86"/>
        <w:category>
          <w:name w:val="Geral"/>
          <w:gallery w:val="placeholder"/>
        </w:category>
        <w:types>
          <w:type w:val="bbPlcHdr"/>
        </w:types>
        <w:behaviors>
          <w:behavior w:val="content"/>
        </w:behaviors>
        <w:guid w:val="{42853A91-5B11-4E32-BA67-6211D22E9C5F}"/>
      </w:docPartPr>
      <w:docPartBody>
        <w:p w:rsidR="009A66FC" w:rsidRDefault="009A66FC">
          <w:pPr>
            <w:pStyle w:val="925FAC6609134F5A83DB2278EF17AA86"/>
          </w:pPr>
          <w:r w:rsidRPr="006A795E">
            <w:rPr>
              <w:noProof/>
              <w:lang w:bidi="pt-BR"/>
            </w:rPr>
            <w:t>R$ 0</w:t>
          </w:r>
        </w:p>
      </w:docPartBody>
    </w:docPart>
    <w:docPart>
      <w:docPartPr>
        <w:name w:val="2E4B4344C924483B8555F6563E673CDE"/>
        <w:category>
          <w:name w:val="Geral"/>
          <w:gallery w:val="placeholder"/>
        </w:category>
        <w:types>
          <w:type w:val="bbPlcHdr"/>
        </w:types>
        <w:behaviors>
          <w:behavior w:val="content"/>
        </w:behaviors>
        <w:guid w:val="{DE5D980A-C75C-4AA8-B0D7-D04202DD3123}"/>
      </w:docPartPr>
      <w:docPartBody>
        <w:p w:rsidR="009A66FC" w:rsidRDefault="009A66FC">
          <w:pPr>
            <w:pStyle w:val="2E4B4344C924483B8555F6563E673CDE"/>
          </w:pPr>
          <w:r w:rsidRPr="006A795E">
            <w:rPr>
              <w:noProof/>
              <w:lang w:bidi="pt-BR"/>
            </w:rPr>
            <w:t>R$ 0</w:t>
          </w:r>
        </w:p>
      </w:docPartBody>
    </w:docPart>
    <w:docPart>
      <w:docPartPr>
        <w:name w:val="40BFEA6DC57D4537BBE5170C01596D3B"/>
        <w:category>
          <w:name w:val="Geral"/>
          <w:gallery w:val="placeholder"/>
        </w:category>
        <w:types>
          <w:type w:val="bbPlcHdr"/>
        </w:types>
        <w:behaviors>
          <w:behavior w:val="content"/>
        </w:behaviors>
        <w:guid w:val="{B653FABC-B4BC-409D-B55F-E6CA920458DF}"/>
      </w:docPartPr>
      <w:docPartBody>
        <w:p w:rsidR="009A66FC" w:rsidRDefault="009A66FC">
          <w:pPr>
            <w:pStyle w:val="40BFEA6DC57D4537BBE5170C01596D3B"/>
          </w:pPr>
          <w:r w:rsidRPr="006A795E">
            <w:rPr>
              <w:noProof/>
              <w:lang w:bidi="pt-BR"/>
            </w:rPr>
            <w:t>R$ 0</w:t>
          </w:r>
        </w:p>
      </w:docPartBody>
    </w:docPart>
    <w:docPart>
      <w:docPartPr>
        <w:name w:val="071D7484167E4D468F46679C2AB200DB"/>
        <w:category>
          <w:name w:val="Geral"/>
          <w:gallery w:val="placeholder"/>
        </w:category>
        <w:types>
          <w:type w:val="bbPlcHdr"/>
        </w:types>
        <w:behaviors>
          <w:behavior w:val="content"/>
        </w:behaviors>
        <w:guid w:val="{E6BC92F7-FE33-4CF6-890A-4EC1AD5E4B35}"/>
      </w:docPartPr>
      <w:docPartBody>
        <w:p w:rsidR="009A66FC" w:rsidRDefault="009A66FC">
          <w:pPr>
            <w:pStyle w:val="071D7484167E4D468F46679C2AB200DB"/>
          </w:pPr>
          <w:r w:rsidRPr="006A795E">
            <w:rPr>
              <w:noProof/>
              <w:lang w:bidi="pt-BR"/>
            </w:rPr>
            <w:t>R$ 0</w:t>
          </w:r>
        </w:p>
      </w:docPartBody>
    </w:docPart>
    <w:docPart>
      <w:docPartPr>
        <w:name w:val="1BCF45DB48DE444981F98A4B96F388B0"/>
        <w:category>
          <w:name w:val="Geral"/>
          <w:gallery w:val="placeholder"/>
        </w:category>
        <w:types>
          <w:type w:val="bbPlcHdr"/>
        </w:types>
        <w:behaviors>
          <w:behavior w:val="content"/>
        </w:behaviors>
        <w:guid w:val="{46FA2E17-A570-4343-A7D0-B81724B8C389}"/>
      </w:docPartPr>
      <w:docPartBody>
        <w:p w:rsidR="009A66FC" w:rsidRDefault="009A66FC">
          <w:pPr>
            <w:pStyle w:val="1BCF45DB48DE444981F98A4B96F388B0"/>
          </w:pPr>
          <w:r w:rsidRPr="006A795E">
            <w:rPr>
              <w:noProof/>
              <w:lang w:bidi="pt-BR"/>
            </w:rPr>
            <w:t>R$ 0</w:t>
          </w:r>
        </w:p>
      </w:docPartBody>
    </w:docPart>
    <w:docPart>
      <w:docPartPr>
        <w:name w:val="84A22EC70D3949318362D76EDD31DB76"/>
        <w:category>
          <w:name w:val="Geral"/>
          <w:gallery w:val="placeholder"/>
        </w:category>
        <w:types>
          <w:type w:val="bbPlcHdr"/>
        </w:types>
        <w:behaviors>
          <w:behavior w:val="content"/>
        </w:behaviors>
        <w:guid w:val="{0753FA49-757B-4926-93D5-CAD2917E4555}"/>
      </w:docPartPr>
      <w:docPartBody>
        <w:p w:rsidR="009A66FC" w:rsidRDefault="009A66FC">
          <w:pPr>
            <w:pStyle w:val="84A22EC70D3949318362D76EDD31DB76"/>
          </w:pPr>
          <w:r w:rsidRPr="006A795E">
            <w:rPr>
              <w:noProof/>
              <w:lang w:bidi="pt-BR"/>
            </w:rPr>
            <w:t>R$ 1.500</w:t>
          </w:r>
        </w:p>
      </w:docPartBody>
    </w:docPart>
    <w:docPart>
      <w:docPartPr>
        <w:name w:val="61D0361025FA4EDBB968B38FB5B0D730"/>
        <w:category>
          <w:name w:val="Geral"/>
          <w:gallery w:val="placeholder"/>
        </w:category>
        <w:types>
          <w:type w:val="bbPlcHdr"/>
        </w:types>
        <w:behaviors>
          <w:behavior w:val="content"/>
        </w:behaviors>
        <w:guid w:val="{EEC17B87-DA98-44F6-9878-C12C1BB8C549}"/>
      </w:docPartPr>
      <w:docPartBody>
        <w:p w:rsidR="009A66FC" w:rsidRDefault="009A66FC">
          <w:pPr>
            <w:pStyle w:val="61D0361025FA4EDBB968B38FB5B0D730"/>
          </w:pPr>
          <w:r w:rsidRPr="006A795E">
            <w:rPr>
              <w:noProof/>
              <w:lang w:bidi="pt-BR"/>
            </w:rPr>
            <w:t>R$ 0</w:t>
          </w:r>
        </w:p>
      </w:docPartBody>
    </w:docPart>
    <w:docPart>
      <w:docPartPr>
        <w:name w:val="3048A3B224F6486BBB65F5BF6A386952"/>
        <w:category>
          <w:name w:val="Geral"/>
          <w:gallery w:val="placeholder"/>
        </w:category>
        <w:types>
          <w:type w:val="bbPlcHdr"/>
        </w:types>
        <w:behaviors>
          <w:behavior w:val="content"/>
        </w:behaviors>
        <w:guid w:val="{B6319847-1B75-4908-AE91-3C6F8014B850}"/>
      </w:docPartPr>
      <w:docPartBody>
        <w:p w:rsidR="009A66FC" w:rsidRDefault="009A66FC">
          <w:pPr>
            <w:pStyle w:val="3048A3B224F6486BBB65F5BF6A386952"/>
          </w:pPr>
          <w:r w:rsidRPr="006A795E">
            <w:rPr>
              <w:noProof/>
              <w:lang w:bidi="pt-BR"/>
            </w:rPr>
            <w:t>R$ 0</w:t>
          </w:r>
        </w:p>
      </w:docPartBody>
    </w:docPart>
    <w:docPart>
      <w:docPartPr>
        <w:name w:val="7D7F90ED6AAB4F7981EA2ED16FE295E0"/>
        <w:category>
          <w:name w:val="Geral"/>
          <w:gallery w:val="placeholder"/>
        </w:category>
        <w:types>
          <w:type w:val="bbPlcHdr"/>
        </w:types>
        <w:behaviors>
          <w:behavior w:val="content"/>
        </w:behaviors>
        <w:guid w:val="{8F9DDA05-2FF4-45CD-AD1B-FD70DF9EC4A6}"/>
      </w:docPartPr>
      <w:docPartBody>
        <w:p w:rsidR="009A66FC" w:rsidRDefault="009A66FC">
          <w:pPr>
            <w:pStyle w:val="7D7F90ED6AAB4F7981EA2ED16FE295E0"/>
          </w:pPr>
          <w:r w:rsidRPr="006A795E">
            <w:rPr>
              <w:noProof/>
              <w:lang w:bidi="pt-BR"/>
            </w:rPr>
            <w:t>R$ 0</w:t>
          </w:r>
        </w:p>
      </w:docPartBody>
    </w:docPart>
    <w:docPart>
      <w:docPartPr>
        <w:name w:val="5B63613C0BE34CFC8F8488C75BFEAEA6"/>
        <w:category>
          <w:name w:val="Geral"/>
          <w:gallery w:val="placeholder"/>
        </w:category>
        <w:types>
          <w:type w:val="bbPlcHdr"/>
        </w:types>
        <w:behaviors>
          <w:behavior w:val="content"/>
        </w:behaviors>
        <w:guid w:val="{8557D682-8C30-4C37-8551-5597E6198262}"/>
      </w:docPartPr>
      <w:docPartBody>
        <w:p w:rsidR="009A66FC" w:rsidRDefault="009A66FC">
          <w:pPr>
            <w:pStyle w:val="5B63613C0BE34CFC8F8488C75BFEAEA6"/>
          </w:pPr>
          <w:r w:rsidRPr="006A795E">
            <w:rPr>
              <w:noProof/>
              <w:lang w:bidi="pt-BR"/>
            </w:rPr>
            <w:t>R$ 0</w:t>
          </w:r>
        </w:p>
      </w:docPartBody>
    </w:docPart>
    <w:docPart>
      <w:docPartPr>
        <w:name w:val="B1C16AF36B274E64B51A5FBC0BBBDDEB"/>
        <w:category>
          <w:name w:val="Geral"/>
          <w:gallery w:val="placeholder"/>
        </w:category>
        <w:types>
          <w:type w:val="bbPlcHdr"/>
        </w:types>
        <w:behaviors>
          <w:behavior w:val="content"/>
        </w:behaviors>
        <w:guid w:val="{4F47D352-6C3D-4A42-AA8C-5DD4547E6373}"/>
      </w:docPartPr>
      <w:docPartBody>
        <w:p w:rsidR="009A66FC" w:rsidRDefault="009A66FC">
          <w:pPr>
            <w:pStyle w:val="B1C16AF36B274E64B51A5FBC0BBBDDEB"/>
          </w:pPr>
          <w:r w:rsidRPr="006A795E">
            <w:rPr>
              <w:noProof/>
              <w:lang w:bidi="pt-BR"/>
            </w:rPr>
            <w:t>R$ 1.500</w:t>
          </w:r>
        </w:p>
      </w:docPartBody>
    </w:docPart>
    <w:docPart>
      <w:docPartPr>
        <w:name w:val="9B38700904E0441A8585A462E420D5B1"/>
        <w:category>
          <w:name w:val="Geral"/>
          <w:gallery w:val="placeholder"/>
        </w:category>
        <w:types>
          <w:type w:val="bbPlcHdr"/>
        </w:types>
        <w:behaviors>
          <w:behavior w:val="content"/>
        </w:behaviors>
        <w:guid w:val="{35C449D1-2FAC-434F-8567-0DFEC8450352}"/>
      </w:docPartPr>
      <w:docPartBody>
        <w:p w:rsidR="009A66FC" w:rsidRDefault="009A66FC">
          <w:pPr>
            <w:pStyle w:val="9B38700904E0441A8585A462E420D5B1"/>
          </w:pPr>
          <w:r w:rsidRPr="006A795E">
            <w:rPr>
              <w:noProof/>
              <w:lang w:bidi="pt-BR"/>
            </w:rPr>
            <w:t>Vendas Líquidas</w:t>
          </w:r>
        </w:p>
      </w:docPartBody>
    </w:docPart>
    <w:docPart>
      <w:docPartPr>
        <w:name w:val="E4823DF725AE4DB69AD101C5268C43E2"/>
        <w:category>
          <w:name w:val="Geral"/>
          <w:gallery w:val="placeholder"/>
        </w:category>
        <w:types>
          <w:type w:val="bbPlcHdr"/>
        </w:types>
        <w:behaviors>
          <w:behavior w:val="content"/>
        </w:behaviors>
        <w:guid w:val="{A3901BF9-5324-4242-8E5D-4D3957DE7F8A}"/>
      </w:docPartPr>
      <w:docPartBody>
        <w:p w:rsidR="009A66FC" w:rsidRDefault="009A66FC">
          <w:pPr>
            <w:pStyle w:val="E4823DF725AE4DB69AD101C5268C43E2"/>
          </w:pPr>
          <w:r w:rsidRPr="006A795E">
            <w:rPr>
              <w:noProof/>
              <w:lang w:bidi="pt-BR"/>
            </w:rPr>
            <w:t>R$ 5.000</w:t>
          </w:r>
        </w:p>
      </w:docPartBody>
    </w:docPart>
    <w:docPart>
      <w:docPartPr>
        <w:name w:val="D9C99E113A9540F7838326FD5EED9E24"/>
        <w:category>
          <w:name w:val="Geral"/>
          <w:gallery w:val="placeholder"/>
        </w:category>
        <w:types>
          <w:type w:val="bbPlcHdr"/>
        </w:types>
        <w:behaviors>
          <w:behavior w:val="content"/>
        </w:behaviors>
        <w:guid w:val="{E57EC3E0-F353-49BA-9878-534635D02CB8}"/>
      </w:docPartPr>
      <w:docPartBody>
        <w:p w:rsidR="009A66FC" w:rsidRDefault="009A66FC">
          <w:pPr>
            <w:pStyle w:val="D9C99E113A9540F7838326FD5EED9E24"/>
          </w:pPr>
          <w:r w:rsidRPr="006A795E">
            <w:rPr>
              <w:noProof/>
              <w:lang w:bidi="pt-BR"/>
            </w:rPr>
            <w:t>R$ 12.650</w:t>
          </w:r>
        </w:p>
      </w:docPartBody>
    </w:docPart>
    <w:docPart>
      <w:docPartPr>
        <w:name w:val="F6F909A14F0641E0B0B2252D161B2622"/>
        <w:category>
          <w:name w:val="Geral"/>
          <w:gallery w:val="placeholder"/>
        </w:category>
        <w:types>
          <w:type w:val="bbPlcHdr"/>
        </w:types>
        <w:behaviors>
          <w:behavior w:val="content"/>
        </w:behaviors>
        <w:guid w:val="{134326B7-B87C-401D-A02A-2EC64B302316}"/>
      </w:docPartPr>
      <w:docPartBody>
        <w:p w:rsidR="009A66FC" w:rsidRDefault="009A66FC">
          <w:pPr>
            <w:pStyle w:val="F6F909A14F0641E0B0B2252D161B2622"/>
          </w:pPr>
          <w:r w:rsidRPr="006A795E">
            <w:rPr>
              <w:noProof/>
              <w:lang w:bidi="pt-BR"/>
            </w:rPr>
            <w:t>R$ 16.000</w:t>
          </w:r>
        </w:p>
      </w:docPartBody>
    </w:docPart>
    <w:docPart>
      <w:docPartPr>
        <w:name w:val="E705E134161549A0A1DDDD2BCAF1AA34"/>
        <w:category>
          <w:name w:val="Geral"/>
          <w:gallery w:val="placeholder"/>
        </w:category>
        <w:types>
          <w:type w:val="bbPlcHdr"/>
        </w:types>
        <w:behaviors>
          <w:behavior w:val="content"/>
        </w:behaviors>
        <w:guid w:val="{4EACE652-4241-40C3-A643-40430F39B730}"/>
      </w:docPartPr>
      <w:docPartBody>
        <w:p w:rsidR="009A66FC" w:rsidRDefault="009A66FC">
          <w:pPr>
            <w:pStyle w:val="E705E134161549A0A1DDDD2BCAF1AA34"/>
          </w:pPr>
          <w:r w:rsidRPr="006A795E">
            <w:rPr>
              <w:noProof/>
              <w:lang w:bidi="pt-BR"/>
            </w:rPr>
            <w:t>R$ 6.794</w:t>
          </w:r>
        </w:p>
      </w:docPartBody>
    </w:docPart>
    <w:docPart>
      <w:docPartPr>
        <w:name w:val="C50429E30C8243E1B877DF780273AD61"/>
        <w:category>
          <w:name w:val="Geral"/>
          <w:gallery w:val="placeholder"/>
        </w:category>
        <w:types>
          <w:type w:val="bbPlcHdr"/>
        </w:types>
        <w:behaviors>
          <w:behavior w:val="content"/>
        </w:behaviors>
        <w:guid w:val="{8EE78FD9-334F-40A0-BE8A-190FDF106C98}"/>
      </w:docPartPr>
      <w:docPartBody>
        <w:p w:rsidR="009A66FC" w:rsidRDefault="009A66FC">
          <w:pPr>
            <w:pStyle w:val="C50429E30C8243E1B877DF780273AD61"/>
          </w:pPr>
          <w:r w:rsidRPr="006A795E">
            <w:rPr>
              <w:noProof/>
              <w:lang w:bidi="pt-BR"/>
            </w:rPr>
            <w:t>R$ 14.266</w:t>
          </w:r>
        </w:p>
      </w:docPartBody>
    </w:docPart>
    <w:docPart>
      <w:docPartPr>
        <w:name w:val="C183CC9B358E4C6C85A8A32BF427808F"/>
        <w:category>
          <w:name w:val="Geral"/>
          <w:gallery w:val="placeholder"/>
        </w:category>
        <w:types>
          <w:type w:val="bbPlcHdr"/>
        </w:types>
        <w:behaviors>
          <w:behavior w:val="content"/>
        </w:behaviors>
        <w:guid w:val="{8ED0A0D9-6A58-4017-8DBB-83C95EF40208}"/>
      </w:docPartPr>
      <w:docPartBody>
        <w:p w:rsidR="009A66FC" w:rsidRDefault="009A66FC">
          <w:pPr>
            <w:pStyle w:val="C183CC9B358E4C6C85A8A32BF427808F"/>
          </w:pPr>
          <w:r w:rsidRPr="006A795E">
            <w:rPr>
              <w:noProof/>
              <w:lang w:bidi="pt-BR"/>
            </w:rPr>
            <w:t>R$ 16.650</w:t>
          </w:r>
        </w:p>
      </w:docPartBody>
    </w:docPart>
    <w:docPart>
      <w:docPartPr>
        <w:name w:val="D54D2FC339684A7B8137D2ECA11E8486"/>
        <w:category>
          <w:name w:val="Geral"/>
          <w:gallery w:val="placeholder"/>
        </w:category>
        <w:types>
          <w:type w:val="bbPlcHdr"/>
        </w:types>
        <w:behaviors>
          <w:behavior w:val="content"/>
        </w:behaviors>
        <w:guid w:val="{4C10A0F5-B481-4876-A01B-CA78D8A4CF98}"/>
      </w:docPartPr>
      <w:docPartBody>
        <w:p w:rsidR="009A66FC" w:rsidRDefault="009A66FC">
          <w:pPr>
            <w:pStyle w:val="D54D2FC339684A7B8137D2ECA11E8486"/>
          </w:pPr>
          <w:r w:rsidRPr="006A795E">
            <w:rPr>
              <w:noProof/>
              <w:lang w:bidi="pt-BR"/>
            </w:rPr>
            <w:t>R$ 22.850</w:t>
          </w:r>
        </w:p>
      </w:docPartBody>
    </w:docPart>
    <w:docPart>
      <w:docPartPr>
        <w:name w:val="9762E4F693BC455C92D378CF1994F3D6"/>
        <w:category>
          <w:name w:val="Geral"/>
          <w:gallery w:val="placeholder"/>
        </w:category>
        <w:types>
          <w:type w:val="bbPlcHdr"/>
        </w:types>
        <w:behaviors>
          <w:behavior w:val="content"/>
        </w:behaviors>
        <w:guid w:val="{15BCA194-C12A-4ECB-8D90-10F4FE31A8C8}"/>
      </w:docPartPr>
      <w:docPartBody>
        <w:p w:rsidR="009A66FC" w:rsidRDefault="009A66FC">
          <w:pPr>
            <w:pStyle w:val="9762E4F693BC455C92D378CF1994F3D6"/>
          </w:pPr>
          <w:r w:rsidRPr="006A795E">
            <w:rPr>
              <w:noProof/>
              <w:lang w:bidi="pt-BR"/>
            </w:rPr>
            <w:t>R$ 24.445</w:t>
          </w:r>
        </w:p>
      </w:docPartBody>
    </w:docPart>
    <w:docPart>
      <w:docPartPr>
        <w:name w:val="B7EFD450583749FEB0A1FB40626F90D9"/>
        <w:category>
          <w:name w:val="Geral"/>
          <w:gallery w:val="placeholder"/>
        </w:category>
        <w:types>
          <w:type w:val="bbPlcHdr"/>
        </w:types>
        <w:behaviors>
          <w:behavior w:val="content"/>
        </w:behaviors>
        <w:guid w:val="{C863D3B4-BE8A-4D4F-81AA-0EE79909501B}"/>
      </w:docPartPr>
      <w:docPartBody>
        <w:p w:rsidR="009A66FC" w:rsidRDefault="009A66FC">
          <w:pPr>
            <w:pStyle w:val="B7EFD450583749FEB0A1FB40626F90D9"/>
          </w:pPr>
          <w:r w:rsidRPr="006A795E">
            <w:rPr>
              <w:noProof/>
              <w:lang w:bidi="pt-BR"/>
            </w:rPr>
            <w:t>R$ 23.349</w:t>
          </w:r>
        </w:p>
      </w:docPartBody>
    </w:docPart>
    <w:docPart>
      <w:docPartPr>
        <w:name w:val="630914A50503493AB04FD280D30E4531"/>
        <w:category>
          <w:name w:val="Geral"/>
          <w:gallery w:val="placeholder"/>
        </w:category>
        <w:types>
          <w:type w:val="bbPlcHdr"/>
        </w:types>
        <w:behaviors>
          <w:behavior w:val="content"/>
        </w:behaviors>
        <w:guid w:val="{CB8288CC-F62E-41B2-84C4-EDB94901440A}"/>
      </w:docPartPr>
      <w:docPartBody>
        <w:p w:rsidR="009A66FC" w:rsidRDefault="009A66FC">
          <w:pPr>
            <w:pStyle w:val="630914A50503493AB04FD280D30E4531"/>
          </w:pPr>
          <w:r w:rsidRPr="006A795E">
            <w:rPr>
              <w:noProof/>
              <w:lang w:bidi="pt-BR"/>
            </w:rPr>
            <w:t>R$ 20.400</w:t>
          </w:r>
        </w:p>
      </w:docPartBody>
    </w:docPart>
    <w:docPart>
      <w:docPartPr>
        <w:name w:val="05913ED249C941AB8D1A2EF8A4B7B67E"/>
        <w:category>
          <w:name w:val="Geral"/>
          <w:gallery w:val="placeholder"/>
        </w:category>
        <w:types>
          <w:type w:val="bbPlcHdr"/>
        </w:types>
        <w:behaviors>
          <w:behavior w:val="content"/>
        </w:behaviors>
        <w:guid w:val="{AC1DE278-84B0-4408-959F-A744DF78C89B}"/>
      </w:docPartPr>
      <w:docPartBody>
        <w:p w:rsidR="009A66FC" w:rsidRDefault="009A66FC">
          <w:pPr>
            <w:pStyle w:val="05913ED249C941AB8D1A2EF8A4B7B67E"/>
          </w:pPr>
          <w:r w:rsidRPr="006A795E">
            <w:rPr>
              <w:noProof/>
              <w:lang w:bidi="pt-BR"/>
            </w:rPr>
            <w:t>R$ 26.245</w:t>
          </w:r>
        </w:p>
      </w:docPartBody>
    </w:docPart>
    <w:docPart>
      <w:docPartPr>
        <w:name w:val="451BA6F48D614200B77825AEB916F15A"/>
        <w:category>
          <w:name w:val="Geral"/>
          <w:gallery w:val="placeholder"/>
        </w:category>
        <w:types>
          <w:type w:val="bbPlcHdr"/>
        </w:types>
        <w:behaviors>
          <w:behavior w:val="content"/>
        </w:behaviors>
        <w:guid w:val="{5D58BEA0-7D93-4688-993D-930489375DD7}"/>
      </w:docPartPr>
      <w:docPartBody>
        <w:p w:rsidR="009A66FC" w:rsidRDefault="009A66FC">
          <w:pPr>
            <w:pStyle w:val="451BA6F48D614200B77825AEB916F15A"/>
          </w:pPr>
          <w:r w:rsidRPr="006A795E">
            <w:rPr>
              <w:noProof/>
              <w:lang w:bidi="pt-BR"/>
            </w:rPr>
            <w:t>R$ 26.309</w:t>
          </w:r>
        </w:p>
      </w:docPartBody>
    </w:docPart>
    <w:docPart>
      <w:docPartPr>
        <w:name w:val="D7DC6D84E24E405092A7D86D36DE3FA6"/>
        <w:category>
          <w:name w:val="Geral"/>
          <w:gallery w:val="placeholder"/>
        </w:category>
        <w:types>
          <w:type w:val="bbPlcHdr"/>
        </w:types>
        <w:behaviors>
          <w:behavior w:val="content"/>
        </w:behaviors>
        <w:guid w:val="{27A67EB8-A99A-44EE-90FE-2FF83EFBB545}"/>
      </w:docPartPr>
      <w:docPartBody>
        <w:p w:rsidR="009A66FC" w:rsidRDefault="009A66FC">
          <w:pPr>
            <w:pStyle w:val="D7DC6D84E24E405092A7D86D36DE3FA6"/>
          </w:pPr>
          <w:r w:rsidRPr="006A795E">
            <w:rPr>
              <w:noProof/>
              <w:lang w:bidi="pt-BR"/>
            </w:rPr>
            <w:t>R$ 214.958</w:t>
          </w:r>
        </w:p>
      </w:docPartBody>
    </w:docPart>
    <w:docPart>
      <w:docPartPr>
        <w:name w:val="0178A2CFC2614FADAC6300E2C4DEAC13"/>
        <w:category>
          <w:name w:val="Geral"/>
          <w:gallery w:val="placeholder"/>
        </w:category>
        <w:types>
          <w:type w:val="bbPlcHdr"/>
        </w:types>
        <w:behaviors>
          <w:behavior w:val="content"/>
        </w:behaviors>
        <w:guid w:val="{80014CD6-F2A6-40DB-BBCE-D134749FD41B}"/>
      </w:docPartPr>
      <w:docPartBody>
        <w:p w:rsidR="009A66FC" w:rsidRDefault="009A66FC">
          <w:pPr>
            <w:pStyle w:val="0178A2CFC2614FADAC6300E2C4DEAC13"/>
          </w:pPr>
          <w:r w:rsidRPr="006A795E">
            <w:rPr>
              <w:noProof/>
              <w:lang w:bidi="pt-BR"/>
            </w:rPr>
            <w:t>Custo das Mercadorias Vendidas*</w:t>
          </w:r>
        </w:p>
      </w:docPartBody>
    </w:docPart>
    <w:docPart>
      <w:docPartPr>
        <w:name w:val="D0ED15B92DCF434E9BE0484D4FEC8D04"/>
        <w:category>
          <w:name w:val="Geral"/>
          <w:gallery w:val="placeholder"/>
        </w:category>
        <w:types>
          <w:type w:val="bbPlcHdr"/>
        </w:types>
        <w:behaviors>
          <w:behavior w:val="content"/>
        </w:behaviors>
        <w:guid w:val="{161D1846-C14B-4F10-9139-470BE36BF1DD}"/>
      </w:docPartPr>
      <w:docPartBody>
        <w:p w:rsidR="009A66FC" w:rsidRDefault="009A66FC">
          <w:pPr>
            <w:pStyle w:val="D0ED15B92DCF434E9BE0484D4FEC8D04"/>
          </w:pPr>
          <w:r w:rsidRPr="006A795E">
            <w:rPr>
              <w:noProof/>
              <w:lang w:bidi="pt-BR"/>
            </w:rPr>
            <w:t>R$ 2.000</w:t>
          </w:r>
        </w:p>
      </w:docPartBody>
    </w:docPart>
    <w:docPart>
      <w:docPartPr>
        <w:name w:val="D98BE533D5BF4DEF99A9F32225187D9A"/>
        <w:category>
          <w:name w:val="Geral"/>
          <w:gallery w:val="placeholder"/>
        </w:category>
        <w:types>
          <w:type w:val="bbPlcHdr"/>
        </w:types>
        <w:behaviors>
          <w:behavior w:val="content"/>
        </w:behaviors>
        <w:guid w:val="{0197BA2F-2391-4EB1-A69E-7908884AC583}"/>
      </w:docPartPr>
      <w:docPartBody>
        <w:p w:rsidR="009A66FC" w:rsidRDefault="009A66FC">
          <w:pPr>
            <w:pStyle w:val="D98BE533D5BF4DEF99A9F32225187D9A"/>
          </w:pPr>
          <w:r w:rsidRPr="006A795E">
            <w:rPr>
              <w:noProof/>
              <w:lang w:bidi="pt-BR"/>
            </w:rPr>
            <w:t>R$ 5.200</w:t>
          </w:r>
        </w:p>
      </w:docPartBody>
    </w:docPart>
    <w:docPart>
      <w:docPartPr>
        <w:name w:val="9CAD07DD8C214FEE84CA825E664440F5"/>
        <w:category>
          <w:name w:val="Geral"/>
          <w:gallery w:val="placeholder"/>
        </w:category>
        <w:types>
          <w:type w:val="bbPlcHdr"/>
        </w:types>
        <w:behaviors>
          <w:behavior w:val="content"/>
        </w:behaviors>
        <w:guid w:val="{8E1E5D28-AD13-4610-A2FA-29539BF21735}"/>
      </w:docPartPr>
      <w:docPartBody>
        <w:p w:rsidR="009A66FC" w:rsidRDefault="009A66FC">
          <w:pPr>
            <w:pStyle w:val="9CAD07DD8C214FEE84CA825E664440F5"/>
          </w:pPr>
          <w:r w:rsidRPr="006A795E">
            <w:rPr>
              <w:noProof/>
              <w:lang w:bidi="pt-BR"/>
            </w:rPr>
            <w:t>R$ 6.400</w:t>
          </w:r>
        </w:p>
      </w:docPartBody>
    </w:docPart>
    <w:docPart>
      <w:docPartPr>
        <w:name w:val="CADB38EBD48843909B275DBFF8CA3328"/>
        <w:category>
          <w:name w:val="Geral"/>
          <w:gallery w:val="placeholder"/>
        </w:category>
        <w:types>
          <w:type w:val="bbPlcHdr"/>
        </w:types>
        <w:behaviors>
          <w:behavior w:val="content"/>
        </w:behaviors>
        <w:guid w:val="{4E3EB334-901A-4EE6-A984-0A8F50738990}"/>
      </w:docPartPr>
      <w:docPartBody>
        <w:p w:rsidR="009A66FC" w:rsidRDefault="009A66FC">
          <w:pPr>
            <w:pStyle w:val="CADB38EBD48843909B275DBFF8CA3328"/>
          </w:pPr>
          <w:r w:rsidRPr="006A795E">
            <w:rPr>
              <w:noProof/>
              <w:lang w:bidi="pt-BR"/>
            </w:rPr>
            <w:t>R$ 2.800</w:t>
          </w:r>
        </w:p>
      </w:docPartBody>
    </w:docPart>
    <w:docPart>
      <w:docPartPr>
        <w:name w:val="0F3A08CC194A47DCA94D7BA795783860"/>
        <w:category>
          <w:name w:val="Geral"/>
          <w:gallery w:val="placeholder"/>
        </w:category>
        <w:types>
          <w:type w:val="bbPlcHdr"/>
        </w:types>
        <w:behaviors>
          <w:behavior w:val="content"/>
        </w:behaviors>
        <w:guid w:val="{4611828E-FDD6-4D77-BAD2-8A9C44967392}"/>
      </w:docPartPr>
      <w:docPartBody>
        <w:p w:rsidR="009A66FC" w:rsidRDefault="009A66FC">
          <w:pPr>
            <w:pStyle w:val="0F3A08CC194A47DCA94D7BA795783860"/>
          </w:pPr>
          <w:r w:rsidRPr="006A795E">
            <w:rPr>
              <w:noProof/>
              <w:lang w:bidi="pt-BR"/>
            </w:rPr>
            <w:t>R$ 5.800</w:t>
          </w:r>
        </w:p>
      </w:docPartBody>
    </w:docPart>
    <w:docPart>
      <w:docPartPr>
        <w:name w:val="AFA5D762F11B4CBDBC29B1E1CA35E6F2"/>
        <w:category>
          <w:name w:val="Geral"/>
          <w:gallery w:val="placeholder"/>
        </w:category>
        <w:types>
          <w:type w:val="bbPlcHdr"/>
        </w:types>
        <w:behaviors>
          <w:behavior w:val="content"/>
        </w:behaviors>
        <w:guid w:val="{6C373D9A-2FD2-4607-94CB-E71FC2521A49}"/>
      </w:docPartPr>
      <w:docPartBody>
        <w:p w:rsidR="009A66FC" w:rsidRDefault="009A66FC">
          <w:pPr>
            <w:pStyle w:val="AFA5D762F11B4CBDBC29B1E1CA35E6F2"/>
          </w:pPr>
          <w:r w:rsidRPr="006A795E">
            <w:rPr>
              <w:noProof/>
              <w:lang w:bidi="pt-BR"/>
            </w:rPr>
            <w:t>R$ 6.560</w:t>
          </w:r>
        </w:p>
      </w:docPartBody>
    </w:docPart>
    <w:docPart>
      <w:docPartPr>
        <w:name w:val="71E3098A43F9400AB4C4B0D96FB8E4BE"/>
        <w:category>
          <w:name w:val="Geral"/>
          <w:gallery w:val="placeholder"/>
        </w:category>
        <w:types>
          <w:type w:val="bbPlcHdr"/>
        </w:types>
        <w:behaviors>
          <w:behavior w:val="content"/>
        </w:behaviors>
        <w:guid w:val="{082B4554-2C72-4CBC-A6FB-55E876A1B39C}"/>
      </w:docPartPr>
      <w:docPartBody>
        <w:p w:rsidR="009A66FC" w:rsidRDefault="009A66FC">
          <w:pPr>
            <w:pStyle w:val="71E3098A43F9400AB4C4B0D96FB8E4BE"/>
          </w:pPr>
          <w:r w:rsidRPr="006A795E">
            <w:rPr>
              <w:noProof/>
              <w:lang w:bidi="pt-BR"/>
            </w:rPr>
            <w:t>R$ 9.000</w:t>
          </w:r>
        </w:p>
      </w:docPartBody>
    </w:docPart>
    <w:docPart>
      <w:docPartPr>
        <w:name w:val="AE493CD37D19415396574BF2B119D025"/>
        <w:category>
          <w:name w:val="Geral"/>
          <w:gallery w:val="placeholder"/>
        </w:category>
        <w:types>
          <w:type w:val="bbPlcHdr"/>
        </w:types>
        <w:behaviors>
          <w:behavior w:val="content"/>
        </w:behaviors>
        <w:guid w:val="{AE74BCB9-4928-4D0C-8688-3FBD93A4C316}"/>
      </w:docPartPr>
      <w:docPartBody>
        <w:p w:rsidR="009A66FC" w:rsidRDefault="009A66FC">
          <w:pPr>
            <w:pStyle w:val="AE493CD37D19415396574BF2B119D025"/>
          </w:pPr>
          <w:r w:rsidRPr="006A795E">
            <w:rPr>
              <w:noProof/>
              <w:lang w:bidi="pt-BR"/>
            </w:rPr>
            <w:t>R$ 9.250</w:t>
          </w:r>
        </w:p>
      </w:docPartBody>
    </w:docPart>
    <w:docPart>
      <w:docPartPr>
        <w:name w:val="424B15F8288045FA94EE9CD8AE664373"/>
        <w:category>
          <w:name w:val="Geral"/>
          <w:gallery w:val="placeholder"/>
        </w:category>
        <w:types>
          <w:type w:val="bbPlcHdr"/>
        </w:types>
        <w:behaviors>
          <w:behavior w:val="content"/>
        </w:behaviors>
        <w:guid w:val="{42893664-BF00-4948-97E9-1EF784FB56C8}"/>
      </w:docPartPr>
      <w:docPartBody>
        <w:p w:rsidR="009A66FC" w:rsidRDefault="009A66FC">
          <w:pPr>
            <w:pStyle w:val="424B15F8288045FA94EE9CD8AE664373"/>
          </w:pPr>
          <w:r w:rsidRPr="006A795E">
            <w:rPr>
              <w:noProof/>
              <w:lang w:bidi="pt-BR"/>
            </w:rPr>
            <w:t>R$ 9.820</w:t>
          </w:r>
        </w:p>
      </w:docPartBody>
    </w:docPart>
    <w:docPart>
      <w:docPartPr>
        <w:name w:val="7359A060E034404FA77A0736F6BBD242"/>
        <w:category>
          <w:name w:val="Geral"/>
          <w:gallery w:val="placeholder"/>
        </w:category>
        <w:types>
          <w:type w:val="bbPlcHdr"/>
        </w:types>
        <w:behaviors>
          <w:behavior w:val="content"/>
        </w:behaviors>
        <w:guid w:val="{C2747F65-D3D0-49A1-93E8-9E8B81AA205F}"/>
      </w:docPartPr>
      <w:docPartBody>
        <w:p w:rsidR="009A66FC" w:rsidRDefault="009A66FC">
          <w:pPr>
            <w:pStyle w:val="7359A060E034404FA77A0736F6BBD242"/>
          </w:pPr>
          <w:r w:rsidRPr="006A795E">
            <w:rPr>
              <w:noProof/>
              <w:lang w:bidi="pt-BR"/>
            </w:rPr>
            <w:t>R$ 8.800</w:t>
          </w:r>
        </w:p>
      </w:docPartBody>
    </w:docPart>
    <w:docPart>
      <w:docPartPr>
        <w:name w:val="1F39B3E08BDF409EAEEA993B3A2F1525"/>
        <w:category>
          <w:name w:val="Geral"/>
          <w:gallery w:val="placeholder"/>
        </w:category>
        <w:types>
          <w:type w:val="bbPlcHdr"/>
        </w:types>
        <w:behaviors>
          <w:behavior w:val="content"/>
        </w:behaviors>
        <w:guid w:val="{79BEE1BC-7E80-4422-AF11-43472F8706CC}"/>
      </w:docPartPr>
      <w:docPartBody>
        <w:p w:rsidR="009A66FC" w:rsidRDefault="009A66FC">
          <w:pPr>
            <w:pStyle w:val="1F39B3E08BDF409EAEEA993B3A2F1525"/>
          </w:pPr>
          <w:r w:rsidRPr="006A795E">
            <w:rPr>
              <w:noProof/>
              <w:lang w:bidi="pt-BR"/>
            </w:rPr>
            <w:t>R$ 10.000</w:t>
          </w:r>
        </w:p>
      </w:docPartBody>
    </w:docPart>
    <w:docPart>
      <w:docPartPr>
        <w:name w:val="005FBDA75C3443D7877FA822642FB91C"/>
        <w:category>
          <w:name w:val="Geral"/>
          <w:gallery w:val="placeholder"/>
        </w:category>
        <w:types>
          <w:type w:val="bbPlcHdr"/>
        </w:types>
        <w:behaviors>
          <w:behavior w:val="content"/>
        </w:behaviors>
        <w:guid w:val="{074D50A7-2BC6-4C9B-8B63-8FCF4BF54096}"/>
      </w:docPartPr>
      <w:docPartBody>
        <w:p w:rsidR="009A66FC" w:rsidRDefault="009A66FC">
          <w:pPr>
            <w:pStyle w:val="005FBDA75C3443D7877FA822642FB91C"/>
          </w:pPr>
          <w:r w:rsidRPr="006A795E">
            <w:rPr>
              <w:noProof/>
              <w:lang w:bidi="pt-BR"/>
            </w:rPr>
            <w:t>R$ 10.940</w:t>
          </w:r>
        </w:p>
      </w:docPartBody>
    </w:docPart>
    <w:docPart>
      <w:docPartPr>
        <w:name w:val="F2C35ADFB5DF442ABF2D67863089B756"/>
        <w:category>
          <w:name w:val="Geral"/>
          <w:gallery w:val="placeholder"/>
        </w:category>
        <w:types>
          <w:type w:val="bbPlcHdr"/>
        </w:types>
        <w:behaviors>
          <w:behavior w:val="content"/>
        </w:behaviors>
        <w:guid w:val="{E4AFF223-BB44-4CAD-955F-6AF4A40DDFCB}"/>
      </w:docPartPr>
      <w:docPartBody>
        <w:p w:rsidR="009A66FC" w:rsidRDefault="009A66FC">
          <w:pPr>
            <w:pStyle w:val="F2C35ADFB5DF442ABF2D67863089B756"/>
          </w:pPr>
          <w:r w:rsidRPr="006A795E">
            <w:rPr>
              <w:noProof/>
              <w:lang w:bidi="pt-BR"/>
            </w:rPr>
            <w:t>R$ 86.569</w:t>
          </w:r>
        </w:p>
      </w:docPartBody>
    </w:docPart>
    <w:docPart>
      <w:docPartPr>
        <w:name w:val="3F02E911578741CF8CE406C573F32793"/>
        <w:category>
          <w:name w:val="Geral"/>
          <w:gallery w:val="placeholder"/>
        </w:category>
        <w:types>
          <w:type w:val="bbPlcHdr"/>
        </w:types>
        <w:behaviors>
          <w:behavior w:val="content"/>
        </w:behaviors>
        <w:guid w:val="{BD566590-C5AF-45A6-872F-53AB2B8C4B59}"/>
      </w:docPartPr>
      <w:docPartBody>
        <w:p w:rsidR="009A66FC" w:rsidRDefault="009A66FC">
          <w:pPr>
            <w:pStyle w:val="3F02E911578741CF8CE406C573F32793"/>
          </w:pPr>
          <w:r w:rsidRPr="006A795E">
            <w:rPr>
              <w:noProof/>
              <w:lang w:bidi="pt-BR"/>
            </w:rPr>
            <w:t>Lucro Bruto</w:t>
          </w:r>
        </w:p>
      </w:docPartBody>
    </w:docPart>
    <w:docPart>
      <w:docPartPr>
        <w:name w:val="6C1EFBD99B974B308BB206B2D3AEB68B"/>
        <w:category>
          <w:name w:val="Geral"/>
          <w:gallery w:val="placeholder"/>
        </w:category>
        <w:types>
          <w:type w:val="bbPlcHdr"/>
        </w:types>
        <w:behaviors>
          <w:behavior w:val="content"/>
        </w:behaviors>
        <w:guid w:val="{3D7FE354-A10B-4FD6-88C6-7A82B473B70F}"/>
      </w:docPartPr>
      <w:docPartBody>
        <w:p w:rsidR="009A66FC" w:rsidRDefault="009A66FC">
          <w:pPr>
            <w:pStyle w:val="6C1EFBD99B974B308BB206B2D3AEB68B"/>
          </w:pPr>
          <w:r w:rsidRPr="006A795E">
            <w:rPr>
              <w:noProof/>
              <w:lang w:bidi="pt-BR"/>
            </w:rPr>
            <w:t>R$ 3.000</w:t>
          </w:r>
        </w:p>
      </w:docPartBody>
    </w:docPart>
    <w:docPart>
      <w:docPartPr>
        <w:name w:val="A54B605099C04EEA89AE6E5F8A21BD3E"/>
        <w:category>
          <w:name w:val="Geral"/>
          <w:gallery w:val="placeholder"/>
        </w:category>
        <w:types>
          <w:type w:val="bbPlcHdr"/>
        </w:types>
        <w:behaviors>
          <w:behavior w:val="content"/>
        </w:behaviors>
        <w:guid w:val="{875E72C6-EEB6-401F-81B3-B0B1A8D47A96}"/>
      </w:docPartPr>
      <w:docPartBody>
        <w:p w:rsidR="009A66FC" w:rsidRDefault="009A66FC">
          <w:pPr>
            <w:pStyle w:val="A54B605099C04EEA89AE6E5F8A21BD3E"/>
          </w:pPr>
          <w:r w:rsidRPr="006A795E">
            <w:rPr>
              <w:noProof/>
              <w:lang w:bidi="pt-BR"/>
            </w:rPr>
            <w:t>R$ 7.450</w:t>
          </w:r>
        </w:p>
      </w:docPartBody>
    </w:docPart>
    <w:docPart>
      <w:docPartPr>
        <w:name w:val="29C624B47A5B4517BBE8AD7A3585C724"/>
        <w:category>
          <w:name w:val="Geral"/>
          <w:gallery w:val="placeholder"/>
        </w:category>
        <w:types>
          <w:type w:val="bbPlcHdr"/>
        </w:types>
        <w:behaviors>
          <w:behavior w:val="content"/>
        </w:behaviors>
        <w:guid w:val="{2DF29368-85E7-48E9-8EC8-A0F43C611A81}"/>
      </w:docPartPr>
      <w:docPartBody>
        <w:p w:rsidR="009A66FC" w:rsidRDefault="009A66FC">
          <w:pPr>
            <w:pStyle w:val="29C624B47A5B4517BBE8AD7A3585C724"/>
          </w:pPr>
          <w:r w:rsidRPr="006A795E">
            <w:rPr>
              <w:noProof/>
              <w:lang w:bidi="pt-BR"/>
            </w:rPr>
            <w:t>R$ 9.600</w:t>
          </w:r>
        </w:p>
      </w:docPartBody>
    </w:docPart>
    <w:docPart>
      <w:docPartPr>
        <w:name w:val="2959F1BBAF994B56A12D756F45EFEDD3"/>
        <w:category>
          <w:name w:val="Geral"/>
          <w:gallery w:val="placeholder"/>
        </w:category>
        <w:types>
          <w:type w:val="bbPlcHdr"/>
        </w:types>
        <w:behaviors>
          <w:behavior w:val="content"/>
        </w:behaviors>
        <w:guid w:val="{03269BEB-8DDE-41C7-A231-85AA0BE43EE4}"/>
      </w:docPartPr>
      <w:docPartBody>
        <w:p w:rsidR="009A66FC" w:rsidRDefault="009A66FC">
          <w:pPr>
            <w:pStyle w:val="2959F1BBAF994B56A12D756F45EFEDD3"/>
          </w:pPr>
          <w:r w:rsidRPr="006A795E">
            <w:rPr>
              <w:noProof/>
              <w:lang w:bidi="pt-BR"/>
            </w:rPr>
            <w:t>R$ 3.994</w:t>
          </w:r>
        </w:p>
      </w:docPartBody>
    </w:docPart>
    <w:docPart>
      <w:docPartPr>
        <w:name w:val="01079D6EE24B490E94DD27CEB609BF77"/>
        <w:category>
          <w:name w:val="Geral"/>
          <w:gallery w:val="placeholder"/>
        </w:category>
        <w:types>
          <w:type w:val="bbPlcHdr"/>
        </w:types>
        <w:behaviors>
          <w:behavior w:val="content"/>
        </w:behaviors>
        <w:guid w:val="{15CD2502-F15F-4C39-BDDE-2B4952083F04}"/>
      </w:docPartPr>
      <w:docPartBody>
        <w:p w:rsidR="009A66FC" w:rsidRDefault="009A66FC">
          <w:pPr>
            <w:pStyle w:val="01079D6EE24B490E94DD27CEB609BF77"/>
          </w:pPr>
          <w:r w:rsidRPr="006A795E">
            <w:rPr>
              <w:noProof/>
              <w:lang w:bidi="pt-BR"/>
            </w:rPr>
            <w:t>R$ 8.466</w:t>
          </w:r>
        </w:p>
      </w:docPartBody>
    </w:docPart>
    <w:docPart>
      <w:docPartPr>
        <w:name w:val="15B88E786CAE47CD9BCFEFB9605BC828"/>
        <w:category>
          <w:name w:val="Geral"/>
          <w:gallery w:val="placeholder"/>
        </w:category>
        <w:types>
          <w:type w:val="bbPlcHdr"/>
        </w:types>
        <w:behaviors>
          <w:behavior w:val="content"/>
        </w:behaviors>
        <w:guid w:val="{7361C95D-8A11-4200-8FC5-B99790FBD395}"/>
      </w:docPartPr>
      <w:docPartBody>
        <w:p w:rsidR="009A66FC" w:rsidRDefault="009A66FC">
          <w:pPr>
            <w:pStyle w:val="15B88E786CAE47CD9BCFEFB9605BC828"/>
          </w:pPr>
          <w:r w:rsidRPr="006A795E">
            <w:rPr>
              <w:noProof/>
              <w:lang w:bidi="pt-BR"/>
            </w:rPr>
            <w:t>R$ 10.090</w:t>
          </w:r>
        </w:p>
      </w:docPartBody>
    </w:docPart>
    <w:docPart>
      <w:docPartPr>
        <w:name w:val="7C29D5FBFABF4E7F984E929876B651F5"/>
        <w:category>
          <w:name w:val="Geral"/>
          <w:gallery w:val="placeholder"/>
        </w:category>
        <w:types>
          <w:type w:val="bbPlcHdr"/>
        </w:types>
        <w:behaviors>
          <w:behavior w:val="content"/>
        </w:behaviors>
        <w:guid w:val="{50AA4F77-8AC4-4539-9BD9-79705447B6C3}"/>
      </w:docPartPr>
      <w:docPartBody>
        <w:p w:rsidR="009A66FC" w:rsidRDefault="009A66FC">
          <w:pPr>
            <w:pStyle w:val="7C29D5FBFABF4E7F984E929876B651F5"/>
          </w:pPr>
          <w:r w:rsidRPr="006A795E">
            <w:rPr>
              <w:noProof/>
              <w:lang w:bidi="pt-BR"/>
            </w:rPr>
            <w:t>R$ 13.850</w:t>
          </w:r>
        </w:p>
      </w:docPartBody>
    </w:docPart>
    <w:docPart>
      <w:docPartPr>
        <w:name w:val="C135E1CA934B41B8AB5FF2B119678E03"/>
        <w:category>
          <w:name w:val="Geral"/>
          <w:gallery w:val="placeholder"/>
        </w:category>
        <w:types>
          <w:type w:val="bbPlcHdr"/>
        </w:types>
        <w:behaviors>
          <w:behavior w:val="content"/>
        </w:behaviors>
        <w:guid w:val="{26098B88-ADAE-4DC8-B17C-749EBD12C800}"/>
      </w:docPartPr>
      <w:docPartBody>
        <w:p w:rsidR="009A66FC" w:rsidRDefault="009A66FC">
          <w:pPr>
            <w:pStyle w:val="C135E1CA934B41B8AB5FF2B119678E03"/>
          </w:pPr>
          <w:r w:rsidRPr="006A795E">
            <w:rPr>
              <w:noProof/>
              <w:lang w:bidi="pt-BR"/>
            </w:rPr>
            <w:t>R$ 15.195</w:t>
          </w:r>
        </w:p>
      </w:docPartBody>
    </w:docPart>
    <w:docPart>
      <w:docPartPr>
        <w:name w:val="60F841C5BCC24FCA95247861CB2F466B"/>
        <w:category>
          <w:name w:val="Geral"/>
          <w:gallery w:val="placeholder"/>
        </w:category>
        <w:types>
          <w:type w:val="bbPlcHdr"/>
        </w:types>
        <w:behaviors>
          <w:behavior w:val="content"/>
        </w:behaviors>
        <w:guid w:val="{E1F8D4D6-8D8F-4FE8-BB0C-5F44689DFBBB}"/>
      </w:docPartPr>
      <w:docPartBody>
        <w:p w:rsidR="009A66FC" w:rsidRDefault="009A66FC">
          <w:pPr>
            <w:pStyle w:val="60F841C5BCC24FCA95247861CB2F466B"/>
          </w:pPr>
          <w:r w:rsidRPr="006A795E">
            <w:rPr>
              <w:noProof/>
              <w:lang w:bidi="pt-BR"/>
            </w:rPr>
            <w:t>R$ 13.529</w:t>
          </w:r>
        </w:p>
      </w:docPartBody>
    </w:docPart>
    <w:docPart>
      <w:docPartPr>
        <w:name w:val="EB3319D08B2B49B590F04E0A871162C4"/>
        <w:category>
          <w:name w:val="Geral"/>
          <w:gallery w:val="placeholder"/>
        </w:category>
        <w:types>
          <w:type w:val="bbPlcHdr"/>
        </w:types>
        <w:behaviors>
          <w:behavior w:val="content"/>
        </w:behaviors>
        <w:guid w:val="{B2950B1F-2A70-478B-A902-8B1B4A4F1DDD}"/>
      </w:docPartPr>
      <w:docPartBody>
        <w:p w:rsidR="009A66FC" w:rsidRDefault="009A66FC">
          <w:pPr>
            <w:pStyle w:val="EB3319D08B2B49B590F04E0A871162C4"/>
          </w:pPr>
          <w:r w:rsidRPr="006A795E">
            <w:rPr>
              <w:noProof/>
              <w:lang w:bidi="pt-BR"/>
            </w:rPr>
            <w:t>R$ 11.600</w:t>
          </w:r>
        </w:p>
      </w:docPartBody>
    </w:docPart>
    <w:docPart>
      <w:docPartPr>
        <w:name w:val="0B38EDCB9988458DA330511E77720E0F"/>
        <w:category>
          <w:name w:val="Geral"/>
          <w:gallery w:val="placeholder"/>
        </w:category>
        <w:types>
          <w:type w:val="bbPlcHdr"/>
        </w:types>
        <w:behaviors>
          <w:behavior w:val="content"/>
        </w:behaviors>
        <w:guid w:val="{711D631B-5173-4729-A3FA-451644E1FD39}"/>
      </w:docPartPr>
      <w:docPartBody>
        <w:p w:rsidR="009A66FC" w:rsidRDefault="009A66FC">
          <w:pPr>
            <w:pStyle w:val="0B38EDCB9988458DA330511E77720E0F"/>
          </w:pPr>
          <w:r w:rsidRPr="006A795E">
            <w:rPr>
              <w:noProof/>
              <w:lang w:bidi="pt-BR"/>
            </w:rPr>
            <w:t>R$ 16.245</w:t>
          </w:r>
        </w:p>
      </w:docPartBody>
    </w:docPart>
    <w:docPart>
      <w:docPartPr>
        <w:name w:val="43F60D722E844EF69F7FC67C1D0FD3AA"/>
        <w:category>
          <w:name w:val="Geral"/>
          <w:gallery w:val="placeholder"/>
        </w:category>
        <w:types>
          <w:type w:val="bbPlcHdr"/>
        </w:types>
        <w:behaviors>
          <w:behavior w:val="content"/>
        </w:behaviors>
        <w:guid w:val="{91F741BD-B3C2-45D5-AA76-29BC029B66F0}"/>
      </w:docPartPr>
      <w:docPartBody>
        <w:p w:rsidR="009A66FC" w:rsidRDefault="009A66FC">
          <w:pPr>
            <w:pStyle w:val="43F60D722E844EF69F7FC67C1D0FD3AA"/>
          </w:pPr>
          <w:r w:rsidRPr="006A795E">
            <w:rPr>
              <w:noProof/>
              <w:lang w:bidi="pt-BR"/>
            </w:rPr>
            <w:t>R$ 15.369</w:t>
          </w:r>
        </w:p>
      </w:docPartBody>
    </w:docPart>
    <w:docPart>
      <w:docPartPr>
        <w:name w:val="713F93303FBC482D84817AD1D39D1994"/>
        <w:category>
          <w:name w:val="Geral"/>
          <w:gallery w:val="placeholder"/>
        </w:category>
        <w:types>
          <w:type w:val="bbPlcHdr"/>
        </w:types>
        <w:behaviors>
          <w:behavior w:val="content"/>
        </w:behaviors>
        <w:guid w:val="{725E729E-D25A-4673-8FAC-3E5345CB39E9}"/>
      </w:docPartPr>
      <w:docPartBody>
        <w:p w:rsidR="009A66FC" w:rsidRDefault="009A66FC">
          <w:pPr>
            <w:pStyle w:val="713F93303FBC482D84817AD1D39D1994"/>
          </w:pPr>
          <w:r w:rsidRPr="006A795E">
            <w:rPr>
              <w:noProof/>
              <w:lang w:bidi="pt-BR"/>
            </w:rPr>
            <w:t>R$ 128.389</w:t>
          </w:r>
        </w:p>
      </w:docPartBody>
    </w:docPart>
    <w:docPart>
      <w:docPartPr>
        <w:name w:val="1929CDE4BE0447258D604186569C9AAC"/>
        <w:category>
          <w:name w:val="Geral"/>
          <w:gallery w:val="placeholder"/>
        </w:category>
        <w:types>
          <w:type w:val="bbPlcHdr"/>
        </w:types>
        <w:behaviors>
          <w:behavior w:val="content"/>
        </w:behaviors>
        <w:guid w:val="{BDA92D22-EFC4-41ED-AE40-2CB07FC2CEF8}"/>
      </w:docPartPr>
      <w:docPartBody>
        <w:p w:rsidR="009A66FC" w:rsidRDefault="009A66FC">
          <w:pPr>
            <w:pStyle w:val="1929CDE4BE0447258D604186569C9AAC"/>
          </w:pPr>
          <w:r w:rsidRPr="006A795E">
            <w:rPr>
              <w:noProof/>
              <w:lang w:bidi="pt-BR"/>
            </w:rPr>
            <w:t>DESPESAS</w:t>
          </w:r>
        </w:p>
      </w:docPartBody>
    </w:docPart>
    <w:docPart>
      <w:docPartPr>
        <w:name w:val="55EAFC96827C4D6388DDE5AC301FD80F"/>
        <w:category>
          <w:name w:val="Geral"/>
          <w:gallery w:val="placeholder"/>
        </w:category>
        <w:types>
          <w:type w:val="bbPlcHdr"/>
        </w:types>
        <w:behaviors>
          <w:behavior w:val="content"/>
        </w:behaviors>
        <w:guid w:val="{6FBF9708-6796-48E7-B843-2D64EEE82F5C}"/>
      </w:docPartPr>
      <w:docPartBody>
        <w:p w:rsidR="009A66FC" w:rsidRDefault="009A66FC">
          <w:pPr>
            <w:pStyle w:val="55EAFC96827C4D6388DDE5AC301FD80F"/>
          </w:pPr>
          <w:r w:rsidRPr="006A795E">
            <w:rPr>
              <w:noProof/>
              <w:lang w:bidi="pt-BR"/>
            </w:rPr>
            <w:t>JAN</w:t>
          </w:r>
        </w:p>
      </w:docPartBody>
    </w:docPart>
    <w:docPart>
      <w:docPartPr>
        <w:name w:val="38BCB33A443D4E9A887C7B72D7C43538"/>
        <w:category>
          <w:name w:val="Geral"/>
          <w:gallery w:val="placeholder"/>
        </w:category>
        <w:types>
          <w:type w:val="bbPlcHdr"/>
        </w:types>
        <w:behaviors>
          <w:behavior w:val="content"/>
        </w:behaviors>
        <w:guid w:val="{63FA7B74-B422-4A29-BF5A-689551D3DE08}"/>
      </w:docPartPr>
      <w:docPartBody>
        <w:p w:rsidR="009A66FC" w:rsidRDefault="009A66FC">
          <w:pPr>
            <w:pStyle w:val="38BCB33A443D4E9A887C7B72D7C43538"/>
          </w:pPr>
          <w:r w:rsidRPr="006A795E">
            <w:rPr>
              <w:noProof/>
              <w:lang w:bidi="pt-BR"/>
            </w:rPr>
            <w:t>FEV</w:t>
          </w:r>
        </w:p>
      </w:docPartBody>
    </w:docPart>
    <w:docPart>
      <w:docPartPr>
        <w:name w:val="DA97B7C65C8845FE99577F789999E7D6"/>
        <w:category>
          <w:name w:val="Geral"/>
          <w:gallery w:val="placeholder"/>
        </w:category>
        <w:types>
          <w:type w:val="bbPlcHdr"/>
        </w:types>
        <w:behaviors>
          <w:behavior w:val="content"/>
        </w:behaviors>
        <w:guid w:val="{D40DF6A7-7C12-4B39-9A00-FED114FDA04E}"/>
      </w:docPartPr>
      <w:docPartBody>
        <w:p w:rsidR="009A66FC" w:rsidRDefault="009A66FC">
          <w:pPr>
            <w:pStyle w:val="DA97B7C65C8845FE99577F789999E7D6"/>
          </w:pPr>
          <w:r w:rsidRPr="006A795E">
            <w:rPr>
              <w:noProof/>
              <w:lang w:bidi="pt-BR"/>
            </w:rPr>
            <w:t>MAR</w:t>
          </w:r>
        </w:p>
      </w:docPartBody>
    </w:docPart>
    <w:docPart>
      <w:docPartPr>
        <w:name w:val="34FCB324CEE843E9B7CE24AB6D041FE0"/>
        <w:category>
          <w:name w:val="Geral"/>
          <w:gallery w:val="placeholder"/>
        </w:category>
        <w:types>
          <w:type w:val="bbPlcHdr"/>
        </w:types>
        <w:behaviors>
          <w:behavior w:val="content"/>
        </w:behaviors>
        <w:guid w:val="{4733E8F3-488E-46BA-A7E6-8C7FB84B7DE5}"/>
      </w:docPartPr>
      <w:docPartBody>
        <w:p w:rsidR="009A66FC" w:rsidRDefault="009A66FC">
          <w:pPr>
            <w:pStyle w:val="34FCB324CEE843E9B7CE24AB6D041FE0"/>
          </w:pPr>
          <w:r w:rsidRPr="006A795E">
            <w:rPr>
              <w:noProof/>
              <w:lang w:bidi="pt-BR"/>
            </w:rPr>
            <w:t>ABR</w:t>
          </w:r>
        </w:p>
      </w:docPartBody>
    </w:docPart>
    <w:docPart>
      <w:docPartPr>
        <w:name w:val="7F54C8CAFF0B4B82AD76443CEEEB52DA"/>
        <w:category>
          <w:name w:val="Geral"/>
          <w:gallery w:val="placeholder"/>
        </w:category>
        <w:types>
          <w:type w:val="bbPlcHdr"/>
        </w:types>
        <w:behaviors>
          <w:behavior w:val="content"/>
        </w:behaviors>
        <w:guid w:val="{A9C1969B-4845-4990-8DE1-2D3A555C264B}"/>
      </w:docPartPr>
      <w:docPartBody>
        <w:p w:rsidR="009A66FC" w:rsidRDefault="009A66FC">
          <w:pPr>
            <w:pStyle w:val="7F54C8CAFF0B4B82AD76443CEEEB52DA"/>
          </w:pPr>
          <w:r w:rsidRPr="006A795E">
            <w:rPr>
              <w:noProof/>
              <w:lang w:bidi="pt-BR"/>
            </w:rPr>
            <w:t>MAIO</w:t>
          </w:r>
        </w:p>
      </w:docPartBody>
    </w:docPart>
    <w:docPart>
      <w:docPartPr>
        <w:name w:val="253D1E61ABBD43A8BE68C049E7629F26"/>
        <w:category>
          <w:name w:val="Geral"/>
          <w:gallery w:val="placeholder"/>
        </w:category>
        <w:types>
          <w:type w:val="bbPlcHdr"/>
        </w:types>
        <w:behaviors>
          <w:behavior w:val="content"/>
        </w:behaviors>
        <w:guid w:val="{905988E4-D319-4924-AFF5-60AF40EBB025}"/>
      </w:docPartPr>
      <w:docPartBody>
        <w:p w:rsidR="009A66FC" w:rsidRDefault="009A66FC">
          <w:pPr>
            <w:pStyle w:val="253D1E61ABBD43A8BE68C049E7629F26"/>
          </w:pPr>
          <w:r w:rsidRPr="006A795E">
            <w:rPr>
              <w:noProof/>
              <w:lang w:bidi="pt-BR"/>
            </w:rPr>
            <w:t>JUN</w:t>
          </w:r>
        </w:p>
      </w:docPartBody>
    </w:docPart>
    <w:docPart>
      <w:docPartPr>
        <w:name w:val="E3889AD319BB4C7687C646D82B74B2CF"/>
        <w:category>
          <w:name w:val="Geral"/>
          <w:gallery w:val="placeholder"/>
        </w:category>
        <w:types>
          <w:type w:val="bbPlcHdr"/>
        </w:types>
        <w:behaviors>
          <w:behavior w:val="content"/>
        </w:behaviors>
        <w:guid w:val="{26A7D0C5-95C2-4C1E-8FD4-79B4E739257B}"/>
      </w:docPartPr>
      <w:docPartBody>
        <w:p w:rsidR="009A66FC" w:rsidRDefault="009A66FC">
          <w:pPr>
            <w:pStyle w:val="E3889AD319BB4C7687C646D82B74B2CF"/>
          </w:pPr>
          <w:r w:rsidRPr="006A795E">
            <w:rPr>
              <w:noProof/>
              <w:lang w:bidi="pt-BR"/>
            </w:rPr>
            <w:t>JUL</w:t>
          </w:r>
        </w:p>
      </w:docPartBody>
    </w:docPart>
    <w:docPart>
      <w:docPartPr>
        <w:name w:val="0E385FF65B2F49CDB2B81622AA18BA57"/>
        <w:category>
          <w:name w:val="Geral"/>
          <w:gallery w:val="placeholder"/>
        </w:category>
        <w:types>
          <w:type w:val="bbPlcHdr"/>
        </w:types>
        <w:behaviors>
          <w:behavior w:val="content"/>
        </w:behaviors>
        <w:guid w:val="{7D880746-CEF9-4895-94CE-91FDE6AA62E5}"/>
      </w:docPartPr>
      <w:docPartBody>
        <w:p w:rsidR="009A66FC" w:rsidRDefault="009A66FC">
          <w:pPr>
            <w:pStyle w:val="0E385FF65B2F49CDB2B81622AA18BA57"/>
          </w:pPr>
          <w:r w:rsidRPr="006A795E">
            <w:rPr>
              <w:noProof/>
              <w:lang w:bidi="pt-BR"/>
            </w:rPr>
            <w:t>AGO</w:t>
          </w:r>
        </w:p>
      </w:docPartBody>
    </w:docPart>
    <w:docPart>
      <w:docPartPr>
        <w:name w:val="EE427E4255484FF0B3908A8F418CE619"/>
        <w:category>
          <w:name w:val="Geral"/>
          <w:gallery w:val="placeholder"/>
        </w:category>
        <w:types>
          <w:type w:val="bbPlcHdr"/>
        </w:types>
        <w:behaviors>
          <w:behavior w:val="content"/>
        </w:behaviors>
        <w:guid w:val="{A0879221-8216-41AC-9A91-9E06EAAE9D75}"/>
      </w:docPartPr>
      <w:docPartBody>
        <w:p w:rsidR="009A66FC" w:rsidRDefault="009A66FC">
          <w:pPr>
            <w:pStyle w:val="EE427E4255484FF0B3908A8F418CE619"/>
          </w:pPr>
          <w:r w:rsidRPr="006A795E">
            <w:rPr>
              <w:noProof/>
              <w:lang w:bidi="pt-BR"/>
            </w:rPr>
            <w:t>SET</w:t>
          </w:r>
        </w:p>
      </w:docPartBody>
    </w:docPart>
    <w:docPart>
      <w:docPartPr>
        <w:name w:val="C5F34C787A894328B3EC4B5E68700447"/>
        <w:category>
          <w:name w:val="Geral"/>
          <w:gallery w:val="placeholder"/>
        </w:category>
        <w:types>
          <w:type w:val="bbPlcHdr"/>
        </w:types>
        <w:behaviors>
          <w:behavior w:val="content"/>
        </w:behaviors>
        <w:guid w:val="{E519833F-FEF9-4337-A1BA-D5347BAC5D63}"/>
      </w:docPartPr>
      <w:docPartBody>
        <w:p w:rsidR="009A66FC" w:rsidRDefault="009A66FC">
          <w:pPr>
            <w:pStyle w:val="C5F34C787A894328B3EC4B5E68700447"/>
          </w:pPr>
          <w:r w:rsidRPr="006A795E">
            <w:rPr>
              <w:noProof/>
              <w:lang w:bidi="pt-BR"/>
            </w:rPr>
            <w:t>OUT</w:t>
          </w:r>
        </w:p>
      </w:docPartBody>
    </w:docPart>
    <w:docPart>
      <w:docPartPr>
        <w:name w:val="7BAEAACF0F014510BE392D6B1192B1C5"/>
        <w:category>
          <w:name w:val="Geral"/>
          <w:gallery w:val="placeholder"/>
        </w:category>
        <w:types>
          <w:type w:val="bbPlcHdr"/>
        </w:types>
        <w:behaviors>
          <w:behavior w:val="content"/>
        </w:behaviors>
        <w:guid w:val="{F288366E-188B-4B5E-870B-C8C1C73299A5}"/>
      </w:docPartPr>
      <w:docPartBody>
        <w:p w:rsidR="009A66FC" w:rsidRDefault="009A66FC">
          <w:pPr>
            <w:pStyle w:val="7BAEAACF0F014510BE392D6B1192B1C5"/>
          </w:pPr>
          <w:r w:rsidRPr="006A795E">
            <w:rPr>
              <w:noProof/>
              <w:lang w:bidi="pt-BR"/>
            </w:rPr>
            <w:t>NOV</w:t>
          </w:r>
        </w:p>
      </w:docPartBody>
    </w:docPart>
    <w:docPart>
      <w:docPartPr>
        <w:name w:val="F0CDE410582E4512B2B555354FADEFED"/>
        <w:category>
          <w:name w:val="Geral"/>
          <w:gallery w:val="placeholder"/>
        </w:category>
        <w:types>
          <w:type w:val="bbPlcHdr"/>
        </w:types>
        <w:behaviors>
          <w:behavior w:val="content"/>
        </w:behaviors>
        <w:guid w:val="{38195796-B417-4BE8-BFC7-0814399B1081}"/>
      </w:docPartPr>
      <w:docPartBody>
        <w:p w:rsidR="009A66FC" w:rsidRDefault="009A66FC">
          <w:pPr>
            <w:pStyle w:val="F0CDE410582E4512B2B555354FADEFED"/>
          </w:pPr>
          <w:r w:rsidRPr="006A795E">
            <w:rPr>
              <w:noProof/>
              <w:lang w:bidi="pt-BR"/>
            </w:rPr>
            <w:t>DEZ</w:t>
          </w:r>
        </w:p>
      </w:docPartBody>
    </w:docPart>
    <w:docPart>
      <w:docPartPr>
        <w:name w:val="E1A6241953234B40B19BD0A9479CFD74"/>
        <w:category>
          <w:name w:val="Geral"/>
          <w:gallery w:val="placeholder"/>
        </w:category>
        <w:types>
          <w:type w:val="bbPlcHdr"/>
        </w:types>
        <w:behaviors>
          <w:behavior w:val="content"/>
        </w:behaviors>
        <w:guid w:val="{5A600C0C-BA4B-4EE6-B76F-00689C4FF781}"/>
      </w:docPartPr>
      <w:docPartBody>
        <w:p w:rsidR="009A66FC" w:rsidRDefault="009A66FC">
          <w:pPr>
            <w:pStyle w:val="E1A6241953234B40B19BD0A9479CFD74"/>
          </w:pPr>
          <w:r w:rsidRPr="006A795E">
            <w:rPr>
              <w:noProof/>
              <w:lang w:bidi="pt-BR"/>
            </w:rPr>
            <w:t>AAD</w:t>
          </w:r>
        </w:p>
      </w:docPartBody>
    </w:docPart>
    <w:docPart>
      <w:docPartPr>
        <w:name w:val="88500BF2D8E741E6830D92C76A40CF6E"/>
        <w:category>
          <w:name w:val="Geral"/>
          <w:gallery w:val="placeholder"/>
        </w:category>
        <w:types>
          <w:type w:val="bbPlcHdr"/>
        </w:types>
        <w:behaviors>
          <w:behavior w:val="content"/>
        </w:behaviors>
        <w:guid w:val="{79C20D96-9B1F-480C-BA01-86151CE54CA8}"/>
      </w:docPartPr>
      <w:docPartBody>
        <w:p w:rsidR="009A66FC" w:rsidRDefault="009A66FC">
          <w:pPr>
            <w:pStyle w:val="88500BF2D8E741E6830D92C76A40CF6E"/>
          </w:pPr>
          <w:r w:rsidRPr="006A795E">
            <w:rPr>
              <w:noProof/>
              <w:lang w:bidi="pt-BR"/>
            </w:rPr>
            <w:t>Salários e Remunerações</w:t>
          </w:r>
        </w:p>
      </w:docPartBody>
    </w:docPart>
    <w:docPart>
      <w:docPartPr>
        <w:name w:val="32100D29C0524D6AAE1C59B8CC328A0F"/>
        <w:category>
          <w:name w:val="Geral"/>
          <w:gallery w:val="placeholder"/>
        </w:category>
        <w:types>
          <w:type w:val="bbPlcHdr"/>
        </w:types>
        <w:behaviors>
          <w:behavior w:val="content"/>
        </w:behaviors>
        <w:guid w:val="{5C77F1B2-5938-48AD-97D5-4DD28862B0E0}"/>
      </w:docPartPr>
      <w:docPartBody>
        <w:p w:rsidR="009A66FC" w:rsidRDefault="009A66FC">
          <w:pPr>
            <w:pStyle w:val="32100D29C0524D6AAE1C59B8CC328A0F"/>
          </w:pPr>
          <w:r w:rsidRPr="006A795E">
            <w:rPr>
              <w:noProof/>
              <w:lang w:bidi="pt-BR"/>
            </w:rPr>
            <w:t>R$ 2.500</w:t>
          </w:r>
        </w:p>
      </w:docPartBody>
    </w:docPart>
    <w:docPart>
      <w:docPartPr>
        <w:name w:val="45373CDC609E4B53BE6CFF170F35C651"/>
        <w:category>
          <w:name w:val="Geral"/>
          <w:gallery w:val="placeholder"/>
        </w:category>
        <w:types>
          <w:type w:val="bbPlcHdr"/>
        </w:types>
        <w:behaviors>
          <w:behavior w:val="content"/>
        </w:behaviors>
        <w:guid w:val="{425B601C-5D97-42A0-833F-9A41DE14280F}"/>
      </w:docPartPr>
      <w:docPartBody>
        <w:p w:rsidR="009A66FC" w:rsidRDefault="009A66FC">
          <w:pPr>
            <w:pStyle w:val="45373CDC609E4B53BE6CFF170F35C651"/>
          </w:pPr>
          <w:r w:rsidRPr="006A795E">
            <w:rPr>
              <w:noProof/>
              <w:lang w:bidi="pt-BR"/>
            </w:rPr>
            <w:t>R$ 2.500</w:t>
          </w:r>
        </w:p>
      </w:docPartBody>
    </w:docPart>
    <w:docPart>
      <w:docPartPr>
        <w:name w:val="4F4FAB3CAE6246B68851264FEBD77286"/>
        <w:category>
          <w:name w:val="Geral"/>
          <w:gallery w:val="placeholder"/>
        </w:category>
        <w:types>
          <w:type w:val="bbPlcHdr"/>
        </w:types>
        <w:behaviors>
          <w:behavior w:val="content"/>
        </w:behaviors>
        <w:guid w:val="{30551A7D-0654-4270-84E8-4201E918D39C}"/>
      </w:docPartPr>
      <w:docPartBody>
        <w:p w:rsidR="009A66FC" w:rsidRDefault="009A66FC">
          <w:pPr>
            <w:pStyle w:val="4F4FAB3CAE6246B68851264FEBD77286"/>
          </w:pPr>
          <w:r w:rsidRPr="006A795E">
            <w:rPr>
              <w:noProof/>
              <w:lang w:bidi="pt-BR"/>
            </w:rPr>
            <w:t>R$ 3.500</w:t>
          </w:r>
        </w:p>
      </w:docPartBody>
    </w:docPart>
    <w:docPart>
      <w:docPartPr>
        <w:name w:val="48BA9789EF7341399934E9F292C6C2B8"/>
        <w:category>
          <w:name w:val="Geral"/>
          <w:gallery w:val="placeholder"/>
        </w:category>
        <w:types>
          <w:type w:val="bbPlcHdr"/>
        </w:types>
        <w:behaviors>
          <w:behavior w:val="content"/>
        </w:behaviors>
        <w:guid w:val="{4A9B58E3-C14D-4AA1-974C-5A3BC5FE4B0E}"/>
      </w:docPartPr>
      <w:docPartBody>
        <w:p w:rsidR="009A66FC" w:rsidRDefault="009A66FC">
          <w:pPr>
            <w:pStyle w:val="48BA9789EF7341399934E9F292C6C2B8"/>
          </w:pPr>
          <w:r w:rsidRPr="006A795E">
            <w:rPr>
              <w:noProof/>
              <w:lang w:bidi="pt-BR"/>
            </w:rPr>
            <w:t>R$ 5.000</w:t>
          </w:r>
        </w:p>
      </w:docPartBody>
    </w:docPart>
    <w:docPart>
      <w:docPartPr>
        <w:name w:val="00F7D5CDBAF54D599E6F2D1685F74631"/>
        <w:category>
          <w:name w:val="Geral"/>
          <w:gallery w:val="placeholder"/>
        </w:category>
        <w:types>
          <w:type w:val="bbPlcHdr"/>
        </w:types>
        <w:behaviors>
          <w:behavior w:val="content"/>
        </w:behaviors>
        <w:guid w:val="{73ADC6E3-05FF-4E59-96CC-278153415610}"/>
      </w:docPartPr>
      <w:docPartBody>
        <w:p w:rsidR="009A66FC" w:rsidRDefault="009A66FC">
          <w:pPr>
            <w:pStyle w:val="00F7D5CDBAF54D599E6F2D1685F74631"/>
          </w:pPr>
          <w:r w:rsidRPr="006A795E">
            <w:rPr>
              <w:noProof/>
              <w:lang w:bidi="pt-BR"/>
            </w:rPr>
            <w:t>R$ 5.000</w:t>
          </w:r>
        </w:p>
      </w:docPartBody>
    </w:docPart>
    <w:docPart>
      <w:docPartPr>
        <w:name w:val="5FC6105A8A3B4E7F80FEA0BE460BA225"/>
        <w:category>
          <w:name w:val="Geral"/>
          <w:gallery w:val="placeholder"/>
        </w:category>
        <w:types>
          <w:type w:val="bbPlcHdr"/>
        </w:types>
        <w:behaviors>
          <w:behavior w:val="content"/>
        </w:behaviors>
        <w:guid w:val="{BE023F03-6D13-49EA-974C-9043F49EBD94}"/>
      </w:docPartPr>
      <w:docPartBody>
        <w:p w:rsidR="009A66FC" w:rsidRDefault="009A66FC">
          <w:pPr>
            <w:pStyle w:val="5FC6105A8A3B4E7F80FEA0BE460BA225"/>
          </w:pPr>
          <w:r w:rsidRPr="006A795E">
            <w:rPr>
              <w:noProof/>
              <w:lang w:bidi="pt-BR"/>
            </w:rPr>
            <w:t>R$ 5.000</w:t>
          </w:r>
        </w:p>
      </w:docPartBody>
    </w:docPart>
    <w:docPart>
      <w:docPartPr>
        <w:name w:val="5BD1610AF00F4C8F85658C702B5F029D"/>
        <w:category>
          <w:name w:val="Geral"/>
          <w:gallery w:val="placeholder"/>
        </w:category>
        <w:types>
          <w:type w:val="bbPlcHdr"/>
        </w:types>
        <w:behaviors>
          <w:behavior w:val="content"/>
        </w:behaviors>
        <w:guid w:val="{0CC9429B-1433-455D-A1CC-D66147D17998}"/>
      </w:docPartPr>
      <w:docPartBody>
        <w:p w:rsidR="009A66FC" w:rsidRDefault="009A66FC">
          <w:pPr>
            <w:pStyle w:val="5BD1610AF00F4C8F85658C702B5F029D"/>
          </w:pPr>
          <w:r w:rsidRPr="006A795E">
            <w:rPr>
              <w:noProof/>
              <w:lang w:bidi="pt-BR"/>
            </w:rPr>
            <w:t>R$ 8.000</w:t>
          </w:r>
        </w:p>
      </w:docPartBody>
    </w:docPart>
    <w:docPart>
      <w:docPartPr>
        <w:name w:val="B429EBD4DE294776B2D908B4CB7EFB51"/>
        <w:category>
          <w:name w:val="Geral"/>
          <w:gallery w:val="placeholder"/>
        </w:category>
        <w:types>
          <w:type w:val="bbPlcHdr"/>
        </w:types>
        <w:behaviors>
          <w:behavior w:val="content"/>
        </w:behaviors>
        <w:guid w:val="{5F4D5F9E-1221-4F70-B947-4AAED4BC02A1}"/>
      </w:docPartPr>
      <w:docPartBody>
        <w:p w:rsidR="009A66FC" w:rsidRDefault="009A66FC">
          <w:pPr>
            <w:pStyle w:val="B429EBD4DE294776B2D908B4CB7EFB51"/>
          </w:pPr>
          <w:r w:rsidRPr="006A795E">
            <w:rPr>
              <w:noProof/>
              <w:lang w:bidi="pt-BR"/>
            </w:rPr>
            <w:t>R$ 9.000</w:t>
          </w:r>
        </w:p>
      </w:docPartBody>
    </w:docPart>
    <w:docPart>
      <w:docPartPr>
        <w:name w:val="10A9F5F4C0004B54B904822925A1D3AB"/>
        <w:category>
          <w:name w:val="Geral"/>
          <w:gallery w:val="placeholder"/>
        </w:category>
        <w:types>
          <w:type w:val="bbPlcHdr"/>
        </w:types>
        <w:behaviors>
          <w:behavior w:val="content"/>
        </w:behaviors>
        <w:guid w:val="{010C482C-E55D-4010-9464-FC2379DE6246}"/>
      </w:docPartPr>
      <w:docPartBody>
        <w:p w:rsidR="009A66FC" w:rsidRDefault="009A66FC">
          <w:pPr>
            <w:pStyle w:val="10A9F5F4C0004B54B904822925A1D3AB"/>
          </w:pPr>
          <w:r w:rsidRPr="006A795E">
            <w:rPr>
              <w:noProof/>
              <w:lang w:bidi="pt-BR"/>
            </w:rPr>
            <w:t>R$ 9.000</w:t>
          </w:r>
        </w:p>
      </w:docPartBody>
    </w:docPart>
    <w:docPart>
      <w:docPartPr>
        <w:name w:val="F25F12F0BF904D909CF7E5DEF853D7FD"/>
        <w:category>
          <w:name w:val="Geral"/>
          <w:gallery w:val="placeholder"/>
        </w:category>
        <w:types>
          <w:type w:val="bbPlcHdr"/>
        </w:types>
        <w:behaviors>
          <w:behavior w:val="content"/>
        </w:behaviors>
        <w:guid w:val="{62199C4C-5986-4630-A5E8-BCB72FEA9576}"/>
      </w:docPartPr>
      <w:docPartBody>
        <w:p w:rsidR="009A66FC" w:rsidRDefault="009A66FC">
          <w:pPr>
            <w:pStyle w:val="F25F12F0BF904D909CF7E5DEF853D7FD"/>
          </w:pPr>
          <w:r w:rsidRPr="006A795E">
            <w:rPr>
              <w:noProof/>
              <w:lang w:bidi="pt-BR"/>
            </w:rPr>
            <w:t>R$ 9.000</w:t>
          </w:r>
        </w:p>
      </w:docPartBody>
    </w:docPart>
    <w:docPart>
      <w:docPartPr>
        <w:name w:val="0ED3E25D04B84AB0B4A4BF3C2D575E0C"/>
        <w:category>
          <w:name w:val="Geral"/>
          <w:gallery w:val="placeholder"/>
        </w:category>
        <w:types>
          <w:type w:val="bbPlcHdr"/>
        </w:types>
        <w:behaviors>
          <w:behavior w:val="content"/>
        </w:behaviors>
        <w:guid w:val="{9FD01177-362B-4BF1-BD17-EA2CB315F523}"/>
      </w:docPartPr>
      <w:docPartBody>
        <w:p w:rsidR="009A66FC" w:rsidRDefault="009A66FC">
          <w:pPr>
            <w:pStyle w:val="0ED3E25D04B84AB0B4A4BF3C2D575E0C"/>
          </w:pPr>
          <w:r w:rsidRPr="006A795E">
            <w:rPr>
              <w:noProof/>
              <w:lang w:bidi="pt-BR"/>
            </w:rPr>
            <w:t>R$ 9.000</w:t>
          </w:r>
        </w:p>
      </w:docPartBody>
    </w:docPart>
    <w:docPart>
      <w:docPartPr>
        <w:name w:val="B4AC3481F15A4942921AB836906BA2CE"/>
        <w:category>
          <w:name w:val="Geral"/>
          <w:gallery w:val="placeholder"/>
        </w:category>
        <w:types>
          <w:type w:val="bbPlcHdr"/>
        </w:types>
        <w:behaviors>
          <w:behavior w:val="content"/>
        </w:behaviors>
        <w:guid w:val="{2B6B5222-E72F-4255-8677-76D5799B9756}"/>
      </w:docPartPr>
      <w:docPartBody>
        <w:p w:rsidR="009A66FC" w:rsidRDefault="009A66FC">
          <w:pPr>
            <w:pStyle w:val="B4AC3481F15A4942921AB836906BA2CE"/>
          </w:pPr>
          <w:r w:rsidRPr="006A795E">
            <w:rPr>
              <w:noProof/>
              <w:lang w:bidi="pt-BR"/>
            </w:rPr>
            <w:t>R$ 9.000</w:t>
          </w:r>
        </w:p>
      </w:docPartBody>
    </w:docPart>
    <w:docPart>
      <w:docPartPr>
        <w:name w:val="03A3EAA8C090444A8B3B4EDF2AB1178B"/>
        <w:category>
          <w:name w:val="Geral"/>
          <w:gallery w:val="placeholder"/>
        </w:category>
        <w:types>
          <w:type w:val="bbPlcHdr"/>
        </w:types>
        <w:behaviors>
          <w:behavior w:val="content"/>
        </w:behaviors>
        <w:guid w:val="{9DA4FB17-F467-4616-86DC-327EC9CFCC89}"/>
      </w:docPartPr>
      <w:docPartBody>
        <w:p w:rsidR="009A66FC" w:rsidRDefault="009A66FC">
          <w:pPr>
            <w:pStyle w:val="03A3EAA8C090444A8B3B4EDF2AB1178B"/>
          </w:pPr>
          <w:r w:rsidRPr="006A795E">
            <w:rPr>
              <w:noProof/>
              <w:lang w:bidi="pt-BR"/>
            </w:rPr>
            <w:t>R$ 76.500</w:t>
          </w:r>
        </w:p>
      </w:docPartBody>
    </w:docPart>
    <w:docPart>
      <w:docPartPr>
        <w:name w:val="CF5347D38A6146FE94C1862C6DC4B589"/>
        <w:category>
          <w:name w:val="Geral"/>
          <w:gallery w:val="placeholder"/>
        </w:category>
        <w:types>
          <w:type w:val="bbPlcHdr"/>
        </w:types>
        <w:behaviors>
          <w:behavior w:val="content"/>
        </w:behaviors>
        <w:guid w:val="{BED84FFE-34EE-4A98-8AAB-4AB058654F25}"/>
      </w:docPartPr>
      <w:docPartBody>
        <w:p w:rsidR="009A66FC" w:rsidRDefault="009A66FC">
          <w:pPr>
            <w:pStyle w:val="CF5347D38A6146FE94C1862C6DC4B589"/>
          </w:pPr>
          <w:r w:rsidRPr="006A795E">
            <w:rPr>
              <w:noProof/>
              <w:lang w:bidi="pt-BR"/>
            </w:rPr>
            <w:t>Marketing/Publicidade</w:t>
          </w:r>
        </w:p>
      </w:docPartBody>
    </w:docPart>
    <w:docPart>
      <w:docPartPr>
        <w:name w:val="B05085D984F44F89A4C233BE1BBB6D11"/>
        <w:category>
          <w:name w:val="Geral"/>
          <w:gallery w:val="placeholder"/>
        </w:category>
        <w:types>
          <w:type w:val="bbPlcHdr"/>
        </w:types>
        <w:behaviors>
          <w:behavior w:val="content"/>
        </w:behaviors>
        <w:guid w:val="{C2FA6ADA-3C17-40C7-B004-486EF7CDDF5E}"/>
      </w:docPartPr>
      <w:docPartBody>
        <w:p w:rsidR="009A66FC" w:rsidRDefault="009A66FC">
          <w:pPr>
            <w:pStyle w:val="B05085D984F44F89A4C233BE1BBB6D11"/>
          </w:pPr>
          <w:r w:rsidRPr="006A795E">
            <w:rPr>
              <w:noProof/>
              <w:lang w:bidi="pt-BR"/>
            </w:rPr>
            <w:t>R$ 400</w:t>
          </w:r>
        </w:p>
      </w:docPartBody>
    </w:docPart>
    <w:docPart>
      <w:docPartPr>
        <w:name w:val="E5CCBA276E094DC2946543D7E6B31AE2"/>
        <w:category>
          <w:name w:val="Geral"/>
          <w:gallery w:val="placeholder"/>
        </w:category>
        <w:types>
          <w:type w:val="bbPlcHdr"/>
        </w:types>
        <w:behaviors>
          <w:behavior w:val="content"/>
        </w:behaviors>
        <w:guid w:val="{220C3C99-6C59-4E86-B0A6-9AD3DE43C051}"/>
      </w:docPartPr>
      <w:docPartBody>
        <w:p w:rsidR="009A66FC" w:rsidRDefault="009A66FC">
          <w:pPr>
            <w:pStyle w:val="E5CCBA276E094DC2946543D7E6B31AE2"/>
          </w:pPr>
          <w:r w:rsidRPr="006A795E">
            <w:rPr>
              <w:noProof/>
              <w:lang w:bidi="pt-BR"/>
            </w:rPr>
            <w:t>R$ 450</w:t>
          </w:r>
        </w:p>
      </w:docPartBody>
    </w:docPart>
    <w:docPart>
      <w:docPartPr>
        <w:name w:val="0A1814A5777D4755A25E0B8D34A49993"/>
        <w:category>
          <w:name w:val="Geral"/>
          <w:gallery w:val="placeholder"/>
        </w:category>
        <w:types>
          <w:type w:val="bbPlcHdr"/>
        </w:types>
        <w:behaviors>
          <w:behavior w:val="content"/>
        </w:behaviors>
        <w:guid w:val="{050DEB23-CD59-4EE2-8C43-6DD941AB4AA1}"/>
      </w:docPartPr>
      <w:docPartBody>
        <w:p w:rsidR="009A66FC" w:rsidRDefault="009A66FC">
          <w:pPr>
            <w:pStyle w:val="0A1814A5777D4755A25E0B8D34A49993"/>
          </w:pPr>
          <w:r w:rsidRPr="006A795E">
            <w:rPr>
              <w:noProof/>
              <w:lang w:bidi="pt-BR"/>
            </w:rPr>
            <w:t>R$ 450</w:t>
          </w:r>
        </w:p>
      </w:docPartBody>
    </w:docPart>
    <w:docPart>
      <w:docPartPr>
        <w:name w:val="A9A2ECA462A34E4E8753AC63CAC754F4"/>
        <w:category>
          <w:name w:val="Geral"/>
          <w:gallery w:val="placeholder"/>
        </w:category>
        <w:types>
          <w:type w:val="bbPlcHdr"/>
        </w:types>
        <w:behaviors>
          <w:behavior w:val="content"/>
        </w:behaviors>
        <w:guid w:val="{3AEC9DC9-7060-4BF6-A025-5F03F46F3BD1}"/>
      </w:docPartPr>
      <w:docPartBody>
        <w:p w:rsidR="009A66FC" w:rsidRDefault="009A66FC">
          <w:pPr>
            <w:pStyle w:val="A9A2ECA462A34E4E8753AC63CAC754F4"/>
          </w:pPr>
          <w:r w:rsidRPr="006A795E">
            <w:rPr>
              <w:noProof/>
              <w:lang w:bidi="pt-BR"/>
            </w:rPr>
            <w:t>R$ 450</w:t>
          </w:r>
        </w:p>
      </w:docPartBody>
    </w:docPart>
    <w:docPart>
      <w:docPartPr>
        <w:name w:val="D7D2B54CB4564E99A52D930743B1EB57"/>
        <w:category>
          <w:name w:val="Geral"/>
          <w:gallery w:val="placeholder"/>
        </w:category>
        <w:types>
          <w:type w:val="bbPlcHdr"/>
        </w:types>
        <w:behaviors>
          <w:behavior w:val="content"/>
        </w:behaviors>
        <w:guid w:val="{4CC6C1EB-7CCF-4C00-9451-94C779D89EA8}"/>
      </w:docPartPr>
      <w:docPartBody>
        <w:p w:rsidR="009A66FC" w:rsidRDefault="009A66FC">
          <w:pPr>
            <w:pStyle w:val="D7D2B54CB4564E99A52D930743B1EB57"/>
          </w:pPr>
          <w:r w:rsidRPr="006A795E">
            <w:rPr>
              <w:noProof/>
              <w:lang w:bidi="pt-BR"/>
            </w:rPr>
            <w:t>R$ 900</w:t>
          </w:r>
        </w:p>
      </w:docPartBody>
    </w:docPart>
    <w:docPart>
      <w:docPartPr>
        <w:name w:val="5DE59F30057C4FD5A988A5F6D4BB6A49"/>
        <w:category>
          <w:name w:val="Geral"/>
          <w:gallery w:val="placeholder"/>
        </w:category>
        <w:types>
          <w:type w:val="bbPlcHdr"/>
        </w:types>
        <w:behaviors>
          <w:behavior w:val="content"/>
        </w:behaviors>
        <w:guid w:val="{3E1E5ED9-F513-4119-AB35-1E7ECDCC755A}"/>
      </w:docPartPr>
      <w:docPartBody>
        <w:p w:rsidR="009A66FC" w:rsidRDefault="009A66FC">
          <w:pPr>
            <w:pStyle w:val="5DE59F30057C4FD5A988A5F6D4BB6A49"/>
          </w:pPr>
          <w:r w:rsidRPr="006A795E">
            <w:rPr>
              <w:noProof/>
              <w:lang w:bidi="pt-BR"/>
            </w:rPr>
            <w:t>R$ 900</w:t>
          </w:r>
        </w:p>
      </w:docPartBody>
    </w:docPart>
    <w:docPart>
      <w:docPartPr>
        <w:name w:val="D2E8EF9B16574C05B050CE2AC264C4DC"/>
        <w:category>
          <w:name w:val="Geral"/>
          <w:gallery w:val="placeholder"/>
        </w:category>
        <w:types>
          <w:type w:val="bbPlcHdr"/>
        </w:types>
        <w:behaviors>
          <w:behavior w:val="content"/>
        </w:behaviors>
        <w:guid w:val="{3C222D81-CE0E-48C6-B067-A416E7A1FA86}"/>
      </w:docPartPr>
      <w:docPartBody>
        <w:p w:rsidR="009A66FC" w:rsidRDefault="009A66FC">
          <w:pPr>
            <w:pStyle w:val="D2E8EF9B16574C05B050CE2AC264C4DC"/>
          </w:pPr>
          <w:r w:rsidRPr="006A795E">
            <w:rPr>
              <w:noProof/>
              <w:lang w:bidi="pt-BR"/>
            </w:rPr>
            <w:t>R$ 900</w:t>
          </w:r>
        </w:p>
      </w:docPartBody>
    </w:docPart>
    <w:docPart>
      <w:docPartPr>
        <w:name w:val="582854CD2F9649ECBDE97FD1F99D06DA"/>
        <w:category>
          <w:name w:val="Geral"/>
          <w:gallery w:val="placeholder"/>
        </w:category>
        <w:types>
          <w:type w:val="bbPlcHdr"/>
        </w:types>
        <w:behaviors>
          <w:behavior w:val="content"/>
        </w:behaviors>
        <w:guid w:val="{0F4FEF58-C421-4E61-86F6-DFDC7AF6B21D}"/>
      </w:docPartPr>
      <w:docPartBody>
        <w:p w:rsidR="009A66FC" w:rsidRDefault="009A66FC">
          <w:pPr>
            <w:pStyle w:val="582854CD2F9649ECBDE97FD1F99D06DA"/>
          </w:pPr>
          <w:r w:rsidRPr="006A795E">
            <w:rPr>
              <w:noProof/>
              <w:lang w:bidi="pt-BR"/>
            </w:rPr>
            <w:t>R$ 900</w:t>
          </w:r>
        </w:p>
      </w:docPartBody>
    </w:docPart>
    <w:docPart>
      <w:docPartPr>
        <w:name w:val="8CE3E62C931948D8BC6CE522A7612723"/>
        <w:category>
          <w:name w:val="Geral"/>
          <w:gallery w:val="placeholder"/>
        </w:category>
        <w:types>
          <w:type w:val="bbPlcHdr"/>
        </w:types>
        <w:behaviors>
          <w:behavior w:val="content"/>
        </w:behaviors>
        <w:guid w:val="{553ABC55-8F39-495E-A486-9242A69083FF}"/>
      </w:docPartPr>
      <w:docPartBody>
        <w:p w:rsidR="009A66FC" w:rsidRDefault="009A66FC">
          <w:pPr>
            <w:pStyle w:val="8CE3E62C931948D8BC6CE522A7612723"/>
          </w:pPr>
          <w:r w:rsidRPr="006A795E">
            <w:rPr>
              <w:noProof/>
              <w:lang w:bidi="pt-BR"/>
            </w:rPr>
            <w:t>R$ 900</w:t>
          </w:r>
        </w:p>
      </w:docPartBody>
    </w:docPart>
    <w:docPart>
      <w:docPartPr>
        <w:name w:val="7546A4C974404155B36E2386781F6D5F"/>
        <w:category>
          <w:name w:val="Geral"/>
          <w:gallery w:val="placeholder"/>
        </w:category>
        <w:types>
          <w:type w:val="bbPlcHdr"/>
        </w:types>
        <w:behaviors>
          <w:behavior w:val="content"/>
        </w:behaviors>
        <w:guid w:val="{21A75680-554D-4036-8989-9BCFC910718B}"/>
      </w:docPartPr>
      <w:docPartBody>
        <w:p w:rsidR="009A66FC" w:rsidRDefault="009A66FC">
          <w:pPr>
            <w:pStyle w:val="7546A4C974404155B36E2386781F6D5F"/>
          </w:pPr>
          <w:r w:rsidRPr="006A795E">
            <w:rPr>
              <w:noProof/>
              <w:lang w:bidi="pt-BR"/>
            </w:rPr>
            <w:t>R$ 900</w:t>
          </w:r>
        </w:p>
      </w:docPartBody>
    </w:docPart>
    <w:docPart>
      <w:docPartPr>
        <w:name w:val="120831B158D449AAA7650228D8852784"/>
        <w:category>
          <w:name w:val="Geral"/>
          <w:gallery w:val="placeholder"/>
        </w:category>
        <w:types>
          <w:type w:val="bbPlcHdr"/>
        </w:types>
        <w:behaviors>
          <w:behavior w:val="content"/>
        </w:behaviors>
        <w:guid w:val="{FB8A6D1E-BA89-4C37-AE17-CA2E035347EA}"/>
      </w:docPartPr>
      <w:docPartBody>
        <w:p w:rsidR="009A66FC" w:rsidRDefault="009A66FC">
          <w:pPr>
            <w:pStyle w:val="120831B158D449AAA7650228D8852784"/>
          </w:pPr>
          <w:r w:rsidRPr="006A795E">
            <w:rPr>
              <w:noProof/>
              <w:lang w:bidi="pt-BR"/>
            </w:rPr>
            <w:t>R$ 1.200</w:t>
          </w:r>
        </w:p>
      </w:docPartBody>
    </w:docPart>
    <w:docPart>
      <w:docPartPr>
        <w:name w:val="1A631808F3DF46898ECFB8E4C7FCF096"/>
        <w:category>
          <w:name w:val="Geral"/>
          <w:gallery w:val="placeholder"/>
        </w:category>
        <w:types>
          <w:type w:val="bbPlcHdr"/>
        </w:types>
        <w:behaviors>
          <w:behavior w:val="content"/>
        </w:behaviors>
        <w:guid w:val="{1106AD11-CF97-468E-9121-3A50E2CB99AB}"/>
      </w:docPartPr>
      <w:docPartBody>
        <w:p w:rsidR="009A66FC" w:rsidRDefault="009A66FC">
          <w:pPr>
            <w:pStyle w:val="1A631808F3DF46898ECFB8E4C7FCF096"/>
          </w:pPr>
          <w:r w:rsidRPr="006A795E">
            <w:rPr>
              <w:noProof/>
              <w:lang w:bidi="pt-BR"/>
            </w:rPr>
            <w:t>R$ 1.200</w:t>
          </w:r>
        </w:p>
      </w:docPartBody>
    </w:docPart>
    <w:docPart>
      <w:docPartPr>
        <w:name w:val="F7AC362C84C84F8196F5F3CCD2A9728D"/>
        <w:category>
          <w:name w:val="Geral"/>
          <w:gallery w:val="placeholder"/>
        </w:category>
        <w:types>
          <w:type w:val="bbPlcHdr"/>
        </w:types>
        <w:behaviors>
          <w:behavior w:val="content"/>
        </w:behaviors>
        <w:guid w:val="{6B8CE2EC-F015-41F2-B715-EDC3BD918B29}"/>
      </w:docPartPr>
      <w:docPartBody>
        <w:p w:rsidR="009A66FC" w:rsidRDefault="009A66FC">
          <w:pPr>
            <w:pStyle w:val="F7AC362C84C84F8196F5F3CCD2A9728D"/>
          </w:pPr>
          <w:r w:rsidRPr="006A795E">
            <w:rPr>
              <w:noProof/>
              <w:lang w:bidi="pt-BR"/>
            </w:rPr>
            <w:t>R$ 9.550</w:t>
          </w:r>
        </w:p>
      </w:docPartBody>
    </w:docPart>
    <w:docPart>
      <w:docPartPr>
        <w:name w:val="1CE16621D5AA416088974E3219691C19"/>
        <w:category>
          <w:name w:val="Geral"/>
          <w:gallery w:val="placeholder"/>
        </w:category>
        <w:types>
          <w:type w:val="bbPlcHdr"/>
        </w:types>
        <w:behaviors>
          <w:behavior w:val="content"/>
        </w:behaviors>
        <w:guid w:val="{B0DB19E1-F22C-4AB2-A3BC-211DC15A0264}"/>
      </w:docPartPr>
      <w:docPartBody>
        <w:p w:rsidR="009A66FC" w:rsidRDefault="009A66FC">
          <w:pPr>
            <w:pStyle w:val="1CE16621D5AA416088974E3219691C19"/>
          </w:pPr>
          <w:r w:rsidRPr="006A795E">
            <w:rPr>
              <w:noProof/>
              <w:lang w:bidi="pt-BR"/>
            </w:rPr>
            <w:t>Comissões de Vendas</w:t>
          </w:r>
        </w:p>
      </w:docPartBody>
    </w:docPart>
    <w:docPart>
      <w:docPartPr>
        <w:name w:val="F1714632B51846589760F1245E515890"/>
        <w:category>
          <w:name w:val="Geral"/>
          <w:gallery w:val="placeholder"/>
        </w:category>
        <w:types>
          <w:type w:val="bbPlcHdr"/>
        </w:types>
        <w:behaviors>
          <w:behavior w:val="content"/>
        </w:behaviors>
        <w:guid w:val="{155769D8-796E-46DA-9E16-821518DC004C}"/>
      </w:docPartPr>
      <w:docPartBody>
        <w:p w:rsidR="009A66FC" w:rsidRDefault="009A66FC">
          <w:pPr>
            <w:pStyle w:val="F1714632B51846589760F1245E515890"/>
          </w:pPr>
          <w:r w:rsidRPr="006A795E">
            <w:rPr>
              <w:noProof/>
              <w:lang w:bidi="pt-BR"/>
            </w:rPr>
            <w:t>R$ 250</w:t>
          </w:r>
        </w:p>
      </w:docPartBody>
    </w:docPart>
    <w:docPart>
      <w:docPartPr>
        <w:name w:val="F7417227399048B4868F1B8E00E0843F"/>
        <w:category>
          <w:name w:val="Geral"/>
          <w:gallery w:val="placeholder"/>
        </w:category>
        <w:types>
          <w:type w:val="bbPlcHdr"/>
        </w:types>
        <w:behaviors>
          <w:behavior w:val="content"/>
        </w:behaviors>
        <w:guid w:val="{87850A6D-10E4-49E3-9AC5-B0ADB09D8696}"/>
      </w:docPartPr>
      <w:docPartBody>
        <w:p w:rsidR="009A66FC" w:rsidRDefault="009A66FC">
          <w:pPr>
            <w:pStyle w:val="F7417227399048B4868F1B8E00E0843F"/>
          </w:pPr>
          <w:r w:rsidRPr="006A795E">
            <w:rPr>
              <w:noProof/>
              <w:lang w:bidi="pt-BR"/>
            </w:rPr>
            <w:t>R$ 650</w:t>
          </w:r>
        </w:p>
      </w:docPartBody>
    </w:docPart>
    <w:docPart>
      <w:docPartPr>
        <w:name w:val="1DB38D5E7F534ADC9A39F15ADE773EF3"/>
        <w:category>
          <w:name w:val="Geral"/>
          <w:gallery w:val="placeholder"/>
        </w:category>
        <w:types>
          <w:type w:val="bbPlcHdr"/>
        </w:types>
        <w:behaviors>
          <w:behavior w:val="content"/>
        </w:behaviors>
        <w:guid w:val="{37815C8E-8599-449C-A30D-2E09BB0D803B}"/>
      </w:docPartPr>
      <w:docPartBody>
        <w:p w:rsidR="009A66FC" w:rsidRDefault="009A66FC">
          <w:pPr>
            <w:pStyle w:val="1DB38D5E7F534ADC9A39F15ADE773EF3"/>
          </w:pPr>
          <w:r w:rsidRPr="006A795E">
            <w:rPr>
              <w:noProof/>
              <w:lang w:bidi="pt-BR"/>
            </w:rPr>
            <w:t>R$ 800</w:t>
          </w:r>
        </w:p>
      </w:docPartBody>
    </w:docPart>
    <w:docPart>
      <w:docPartPr>
        <w:name w:val="0EA6B391E92D4648BC0628B520D46265"/>
        <w:category>
          <w:name w:val="Geral"/>
          <w:gallery w:val="placeholder"/>
        </w:category>
        <w:types>
          <w:type w:val="bbPlcHdr"/>
        </w:types>
        <w:behaviors>
          <w:behavior w:val="content"/>
        </w:behaviors>
        <w:guid w:val="{334075D5-1FAC-4908-96A2-DC7F0D633968}"/>
      </w:docPartPr>
      <w:docPartBody>
        <w:p w:rsidR="009A66FC" w:rsidRDefault="009A66FC">
          <w:pPr>
            <w:pStyle w:val="0EA6B391E92D4648BC0628B520D46265"/>
          </w:pPr>
          <w:r w:rsidRPr="006A795E">
            <w:rPr>
              <w:noProof/>
              <w:lang w:bidi="pt-BR"/>
            </w:rPr>
            <w:t>R$ 350</w:t>
          </w:r>
        </w:p>
      </w:docPartBody>
    </w:docPart>
    <w:docPart>
      <w:docPartPr>
        <w:name w:val="69A90642C4E440BCB4550019D122520E"/>
        <w:category>
          <w:name w:val="Geral"/>
          <w:gallery w:val="placeholder"/>
        </w:category>
        <w:types>
          <w:type w:val="bbPlcHdr"/>
        </w:types>
        <w:behaviors>
          <w:behavior w:val="content"/>
        </w:behaviors>
        <w:guid w:val="{3789F4B8-5683-432C-BA3E-7F594B060569}"/>
      </w:docPartPr>
      <w:docPartBody>
        <w:p w:rsidR="009A66FC" w:rsidRDefault="009A66FC">
          <w:pPr>
            <w:pStyle w:val="69A90642C4E440BCB4550019D122520E"/>
          </w:pPr>
          <w:r w:rsidRPr="006A795E">
            <w:rPr>
              <w:noProof/>
              <w:lang w:bidi="pt-BR"/>
            </w:rPr>
            <w:t>R$ 725</w:t>
          </w:r>
        </w:p>
      </w:docPartBody>
    </w:docPart>
    <w:docPart>
      <w:docPartPr>
        <w:name w:val="C81B6E0EF03248C8B8A9DF801B6EAACF"/>
        <w:category>
          <w:name w:val="Geral"/>
          <w:gallery w:val="placeholder"/>
        </w:category>
        <w:types>
          <w:type w:val="bbPlcHdr"/>
        </w:types>
        <w:behaviors>
          <w:behavior w:val="content"/>
        </w:behaviors>
        <w:guid w:val="{C59C23B9-385E-48FE-ACFD-21E63C12E24D}"/>
      </w:docPartPr>
      <w:docPartBody>
        <w:p w:rsidR="009A66FC" w:rsidRDefault="009A66FC">
          <w:pPr>
            <w:pStyle w:val="C81B6E0EF03248C8B8A9DF801B6EAACF"/>
          </w:pPr>
          <w:r w:rsidRPr="006A795E">
            <w:rPr>
              <w:noProof/>
              <w:lang w:bidi="pt-BR"/>
            </w:rPr>
            <w:t>R$ 820</w:t>
          </w:r>
        </w:p>
      </w:docPartBody>
    </w:docPart>
    <w:docPart>
      <w:docPartPr>
        <w:name w:val="65874E03B82C45E5B75719FBD08FD13C"/>
        <w:category>
          <w:name w:val="Geral"/>
          <w:gallery w:val="placeholder"/>
        </w:category>
        <w:types>
          <w:type w:val="bbPlcHdr"/>
        </w:types>
        <w:behaviors>
          <w:behavior w:val="content"/>
        </w:behaviors>
        <w:guid w:val="{E7B5E21E-B18B-48EB-B7E5-5808C7C923E8}"/>
      </w:docPartPr>
      <w:docPartBody>
        <w:p w:rsidR="009A66FC" w:rsidRDefault="009A66FC">
          <w:pPr>
            <w:pStyle w:val="65874E03B82C45E5B75719FBD08FD13C"/>
          </w:pPr>
          <w:r w:rsidRPr="006A795E">
            <w:rPr>
              <w:noProof/>
              <w:lang w:bidi="pt-BR"/>
            </w:rPr>
            <w:t>R$ 1.125</w:t>
          </w:r>
        </w:p>
      </w:docPartBody>
    </w:docPart>
    <w:docPart>
      <w:docPartPr>
        <w:name w:val="529410565AAC497A8C1489EB9DC3C16A"/>
        <w:category>
          <w:name w:val="Geral"/>
          <w:gallery w:val="placeholder"/>
        </w:category>
        <w:types>
          <w:type w:val="bbPlcHdr"/>
        </w:types>
        <w:behaviors>
          <w:behavior w:val="content"/>
        </w:behaviors>
        <w:guid w:val="{F6D89ADE-E03C-4A79-BCC6-FF0FA3928211}"/>
      </w:docPartPr>
      <w:docPartBody>
        <w:p w:rsidR="009A66FC" w:rsidRDefault="009A66FC">
          <w:pPr>
            <w:pStyle w:val="529410565AAC497A8C1489EB9DC3C16A"/>
          </w:pPr>
          <w:r w:rsidRPr="006A795E">
            <w:rPr>
              <w:noProof/>
              <w:lang w:bidi="pt-BR"/>
            </w:rPr>
            <w:t>R$ 1.156</w:t>
          </w:r>
        </w:p>
      </w:docPartBody>
    </w:docPart>
    <w:docPart>
      <w:docPartPr>
        <w:name w:val="56CDC0FD4DA44D70BED497F85058A404"/>
        <w:category>
          <w:name w:val="Geral"/>
          <w:gallery w:val="placeholder"/>
        </w:category>
        <w:types>
          <w:type w:val="bbPlcHdr"/>
        </w:types>
        <w:behaviors>
          <w:behavior w:val="content"/>
        </w:behaviors>
        <w:guid w:val="{8208C0A9-D930-4389-824B-CB31D27C6FEA}"/>
      </w:docPartPr>
      <w:docPartBody>
        <w:p w:rsidR="009A66FC" w:rsidRDefault="009A66FC">
          <w:pPr>
            <w:pStyle w:val="56CDC0FD4DA44D70BED497F85058A404"/>
          </w:pPr>
          <w:r w:rsidRPr="006A795E">
            <w:rPr>
              <w:noProof/>
              <w:lang w:bidi="pt-BR"/>
            </w:rPr>
            <w:t>R$ 1.227</w:t>
          </w:r>
        </w:p>
      </w:docPartBody>
    </w:docPart>
    <w:docPart>
      <w:docPartPr>
        <w:name w:val="A63AA4A9F62749AEB83E93706213078B"/>
        <w:category>
          <w:name w:val="Geral"/>
          <w:gallery w:val="placeholder"/>
        </w:category>
        <w:types>
          <w:type w:val="bbPlcHdr"/>
        </w:types>
        <w:behaviors>
          <w:behavior w:val="content"/>
        </w:behaviors>
        <w:guid w:val="{7E400580-5969-46C1-AB86-5CC6C5A30363}"/>
      </w:docPartPr>
      <w:docPartBody>
        <w:p w:rsidR="009A66FC" w:rsidRDefault="009A66FC">
          <w:pPr>
            <w:pStyle w:val="A63AA4A9F62749AEB83E93706213078B"/>
          </w:pPr>
          <w:r w:rsidRPr="006A795E">
            <w:rPr>
              <w:noProof/>
              <w:lang w:bidi="pt-BR"/>
            </w:rPr>
            <w:t>R$ 1.100</w:t>
          </w:r>
        </w:p>
      </w:docPartBody>
    </w:docPart>
    <w:docPart>
      <w:docPartPr>
        <w:name w:val="FEA228274F46485880E856F58E2FCA36"/>
        <w:category>
          <w:name w:val="Geral"/>
          <w:gallery w:val="placeholder"/>
        </w:category>
        <w:types>
          <w:type w:val="bbPlcHdr"/>
        </w:types>
        <w:behaviors>
          <w:behavior w:val="content"/>
        </w:behaviors>
        <w:guid w:val="{A9BAB913-B6D8-43F9-8A7C-E221316A1E74}"/>
      </w:docPartPr>
      <w:docPartBody>
        <w:p w:rsidR="009A66FC" w:rsidRDefault="009A66FC">
          <w:pPr>
            <w:pStyle w:val="FEA228274F46485880E856F58E2FCA36"/>
          </w:pPr>
          <w:r w:rsidRPr="006A795E">
            <w:rPr>
              <w:noProof/>
              <w:lang w:bidi="pt-BR"/>
            </w:rPr>
            <w:t>R$ 1.250</w:t>
          </w:r>
        </w:p>
      </w:docPartBody>
    </w:docPart>
    <w:docPart>
      <w:docPartPr>
        <w:name w:val="D887FFE9936845C3AC4BAFED13A9180C"/>
        <w:category>
          <w:name w:val="Geral"/>
          <w:gallery w:val="placeholder"/>
        </w:category>
        <w:types>
          <w:type w:val="bbPlcHdr"/>
        </w:types>
        <w:behaviors>
          <w:behavior w:val="content"/>
        </w:behaviors>
        <w:guid w:val="{77C79CE5-70E9-4D59-A73E-552B11372B1B}"/>
      </w:docPartPr>
      <w:docPartBody>
        <w:p w:rsidR="009A66FC" w:rsidRDefault="009A66FC">
          <w:pPr>
            <w:pStyle w:val="D887FFE9936845C3AC4BAFED13A9180C"/>
          </w:pPr>
          <w:r w:rsidRPr="006A795E">
            <w:rPr>
              <w:noProof/>
              <w:lang w:bidi="pt-BR"/>
            </w:rPr>
            <w:t>R$ 1.367</w:t>
          </w:r>
        </w:p>
      </w:docPartBody>
    </w:docPart>
    <w:docPart>
      <w:docPartPr>
        <w:name w:val="53F5E202392C429F8E8E20440D6DCC3A"/>
        <w:category>
          <w:name w:val="Geral"/>
          <w:gallery w:val="placeholder"/>
        </w:category>
        <w:types>
          <w:type w:val="bbPlcHdr"/>
        </w:types>
        <w:behaviors>
          <w:behavior w:val="content"/>
        </w:behaviors>
        <w:guid w:val="{D62232D7-5801-4E98-B8C6-AD53CDCCC41D}"/>
      </w:docPartPr>
      <w:docPartBody>
        <w:p w:rsidR="009A66FC" w:rsidRDefault="009A66FC">
          <w:pPr>
            <w:pStyle w:val="53F5E202392C429F8E8E20440D6DCC3A"/>
          </w:pPr>
          <w:r w:rsidRPr="006A795E">
            <w:rPr>
              <w:noProof/>
              <w:lang w:bidi="pt-BR"/>
            </w:rPr>
            <w:t>R$ 10.821</w:t>
          </w:r>
        </w:p>
      </w:docPartBody>
    </w:docPart>
    <w:docPart>
      <w:docPartPr>
        <w:name w:val="2634FF66C351423BA1CECD65E13CF31B"/>
        <w:category>
          <w:name w:val="Geral"/>
          <w:gallery w:val="placeholder"/>
        </w:category>
        <w:types>
          <w:type w:val="bbPlcHdr"/>
        </w:types>
        <w:behaviors>
          <w:behavior w:val="content"/>
        </w:behaviors>
        <w:guid w:val="{DD52B89C-8580-445A-82A3-745495F8870F}"/>
      </w:docPartPr>
      <w:docPartBody>
        <w:p w:rsidR="009A66FC" w:rsidRDefault="009A66FC">
          <w:pPr>
            <w:pStyle w:val="2634FF66C351423BA1CECD65E13CF31B"/>
          </w:pPr>
          <w:r w:rsidRPr="006A795E">
            <w:rPr>
              <w:noProof/>
              <w:lang w:bidi="pt-BR"/>
            </w:rPr>
            <w:t>Aluguel</w:t>
          </w:r>
        </w:p>
      </w:docPartBody>
    </w:docPart>
    <w:docPart>
      <w:docPartPr>
        <w:name w:val="553F5CD42E88451782E25A544B6C27A5"/>
        <w:category>
          <w:name w:val="Geral"/>
          <w:gallery w:val="placeholder"/>
        </w:category>
        <w:types>
          <w:type w:val="bbPlcHdr"/>
        </w:types>
        <w:behaviors>
          <w:behavior w:val="content"/>
        </w:behaviors>
        <w:guid w:val="{DB7E89B8-E3A4-46C2-8BF8-1F3C55A5D772}"/>
      </w:docPartPr>
      <w:docPartBody>
        <w:p w:rsidR="009A66FC" w:rsidRDefault="009A66FC">
          <w:pPr>
            <w:pStyle w:val="553F5CD42E88451782E25A544B6C27A5"/>
          </w:pPr>
          <w:r w:rsidRPr="006A795E">
            <w:rPr>
              <w:noProof/>
              <w:lang w:bidi="pt-BR"/>
            </w:rPr>
            <w:t>R$ 1.250</w:t>
          </w:r>
        </w:p>
      </w:docPartBody>
    </w:docPart>
    <w:docPart>
      <w:docPartPr>
        <w:name w:val="5A11F04A16254817B4A2C97CBF1054A0"/>
        <w:category>
          <w:name w:val="Geral"/>
          <w:gallery w:val="placeholder"/>
        </w:category>
        <w:types>
          <w:type w:val="bbPlcHdr"/>
        </w:types>
        <w:behaviors>
          <w:behavior w:val="content"/>
        </w:behaviors>
        <w:guid w:val="{8C6B6AD6-76CB-4227-B911-101E166B0B3D}"/>
      </w:docPartPr>
      <w:docPartBody>
        <w:p w:rsidR="009A66FC" w:rsidRDefault="009A66FC">
          <w:pPr>
            <w:pStyle w:val="5A11F04A16254817B4A2C97CBF1054A0"/>
          </w:pPr>
          <w:r w:rsidRPr="006A795E">
            <w:rPr>
              <w:noProof/>
              <w:lang w:bidi="pt-BR"/>
            </w:rPr>
            <w:t>R$ 1.250</w:t>
          </w:r>
        </w:p>
      </w:docPartBody>
    </w:docPart>
    <w:docPart>
      <w:docPartPr>
        <w:name w:val="AA8EE4DDEC664430A1979F6584FC0FE3"/>
        <w:category>
          <w:name w:val="Geral"/>
          <w:gallery w:val="placeholder"/>
        </w:category>
        <w:types>
          <w:type w:val="bbPlcHdr"/>
        </w:types>
        <w:behaviors>
          <w:behavior w:val="content"/>
        </w:behaviors>
        <w:guid w:val="{96586DB2-56EA-400E-8EF2-690549451D2E}"/>
      </w:docPartPr>
      <w:docPartBody>
        <w:p w:rsidR="009A66FC" w:rsidRDefault="009A66FC">
          <w:pPr>
            <w:pStyle w:val="AA8EE4DDEC664430A1979F6584FC0FE3"/>
          </w:pPr>
          <w:r w:rsidRPr="006A795E">
            <w:rPr>
              <w:noProof/>
              <w:lang w:bidi="pt-BR"/>
            </w:rPr>
            <w:t>R$ 1.250</w:t>
          </w:r>
        </w:p>
      </w:docPartBody>
    </w:docPart>
    <w:docPart>
      <w:docPartPr>
        <w:name w:val="770F7C5547DB42E1B1618AC66B8481C8"/>
        <w:category>
          <w:name w:val="Geral"/>
          <w:gallery w:val="placeholder"/>
        </w:category>
        <w:types>
          <w:type w:val="bbPlcHdr"/>
        </w:types>
        <w:behaviors>
          <w:behavior w:val="content"/>
        </w:behaviors>
        <w:guid w:val="{FEB67791-D12A-400F-AF78-C1158EC10D88}"/>
      </w:docPartPr>
      <w:docPartBody>
        <w:p w:rsidR="009A66FC" w:rsidRDefault="009A66FC">
          <w:pPr>
            <w:pStyle w:val="770F7C5547DB42E1B1618AC66B8481C8"/>
          </w:pPr>
          <w:r w:rsidRPr="006A795E">
            <w:rPr>
              <w:noProof/>
              <w:lang w:bidi="pt-BR"/>
            </w:rPr>
            <w:t>R$ 1.250</w:t>
          </w:r>
        </w:p>
      </w:docPartBody>
    </w:docPart>
    <w:docPart>
      <w:docPartPr>
        <w:name w:val="0CBDEE73F6984AE78CCB6D76E15F27AA"/>
        <w:category>
          <w:name w:val="Geral"/>
          <w:gallery w:val="placeholder"/>
        </w:category>
        <w:types>
          <w:type w:val="bbPlcHdr"/>
        </w:types>
        <w:behaviors>
          <w:behavior w:val="content"/>
        </w:behaviors>
        <w:guid w:val="{97B9561F-E327-4444-AEA9-13ED96C7311D}"/>
      </w:docPartPr>
      <w:docPartBody>
        <w:p w:rsidR="009A66FC" w:rsidRDefault="009A66FC">
          <w:pPr>
            <w:pStyle w:val="0CBDEE73F6984AE78CCB6D76E15F27AA"/>
          </w:pPr>
          <w:r w:rsidRPr="006A795E">
            <w:rPr>
              <w:noProof/>
              <w:lang w:bidi="pt-BR"/>
            </w:rPr>
            <w:t>R$ 1.250</w:t>
          </w:r>
        </w:p>
      </w:docPartBody>
    </w:docPart>
    <w:docPart>
      <w:docPartPr>
        <w:name w:val="43C40786146C4E279164A35626034242"/>
        <w:category>
          <w:name w:val="Geral"/>
          <w:gallery w:val="placeholder"/>
        </w:category>
        <w:types>
          <w:type w:val="bbPlcHdr"/>
        </w:types>
        <w:behaviors>
          <w:behavior w:val="content"/>
        </w:behaviors>
        <w:guid w:val="{A741415C-075D-4589-8793-BE354E9CBEF7}"/>
      </w:docPartPr>
      <w:docPartBody>
        <w:p w:rsidR="009A66FC" w:rsidRDefault="009A66FC">
          <w:pPr>
            <w:pStyle w:val="43C40786146C4E279164A35626034242"/>
          </w:pPr>
          <w:r w:rsidRPr="006A795E">
            <w:rPr>
              <w:noProof/>
              <w:lang w:bidi="pt-BR"/>
            </w:rPr>
            <w:t>R$ 1.250</w:t>
          </w:r>
        </w:p>
      </w:docPartBody>
    </w:docPart>
    <w:docPart>
      <w:docPartPr>
        <w:name w:val="71A1D7E810544EC49C88ED5635B55F52"/>
        <w:category>
          <w:name w:val="Geral"/>
          <w:gallery w:val="placeholder"/>
        </w:category>
        <w:types>
          <w:type w:val="bbPlcHdr"/>
        </w:types>
        <w:behaviors>
          <w:behavior w:val="content"/>
        </w:behaviors>
        <w:guid w:val="{374DCC69-A662-4CCE-B9F1-26A188999C46}"/>
      </w:docPartPr>
      <w:docPartBody>
        <w:p w:rsidR="009A66FC" w:rsidRDefault="009A66FC">
          <w:pPr>
            <w:pStyle w:val="71A1D7E810544EC49C88ED5635B55F52"/>
          </w:pPr>
          <w:r w:rsidRPr="006A795E">
            <w:rPr>
              <w:noProof/>
              <w:lang w:bidi="pt-BR"/>
            </w:rPr>
            <w:t>R$ 1.250</w:t>
          </w:r>
        </w:p>
      </w:docPartBody>
    </w:docPart>
    <w:docPart>
      <w:docPartPr>
        <w:name w:val="669E27E421454313B75336FEC2F46D61"/>
        <w:category>
          <w:name w:val="Geral"/>
          <w:gallery w:val="placeholder"/>
        </w:category>
        <w:types>
          <w:type w:val="bbPlcHdr"/>
        </w:types>
        <w:behaviors>
          <w:behavior w:val="content"/>
        </w:behaviors>
        <w:guid w:val="{549063D9-1A3D-4653-8891-DAC7658A0D6A}"/>
      </w:docPartPr>
      <w:docPartBody>
        <w:p w:rsidR="009A66FC" w:rsidRDefault="009A66FC">
          <w:pPr>
            <w:pStyle w:val="669E27E421454313B75336FEC2F46D61"/>
          </w:pPr>
          <w:r w:rsidRPr="006A795E">
            <w:rPr>
              <w:noProof/>
              <w:lang w:bidi="pt-BR"/>
            </w:rPr>
            <w:t>R$ 1.250</w:t>
          </w:r>
        </w:p>
      </w:docPartBody>
    </w:docPart>
    <w:docPart>
      <w:docPartPr>
        <w:name w:val="5AE71FB4532B436993387B9DC75C74AE"/>
        <w:category>
          <w:name w:val="Geral"/>
          <w:gallery w:val="placeholder"/>
        </w:category>
        <w:types>
          <w:type w:val="bbPlcHdr"/>
        </w:types>
        <w:behaviors>
          <w:behavior w:val="content"/>
        </w:behaviors>
        <w:guid w:val="{F03312F0-DAF3-475E-8157-DAC203EBD498}"/>
      </w:docPartPr>
      <w:docPartBody>
        <w:p w:rsidR="009A66FC" w:rsidRDefault="009A66FC">
          <w:pPr>
            <w:pStyle w:val="5AE71FB4532B436993387B9DC75C74AE"/>
          </w:pPr>
          <w:r w:rsidRPr="006A795E">
            <w:rPr>
              <w:noProof/>
              <w:lang w:bidi="pt-BR"/>
            </w:rPr>
            <w:t>R$ 1.250</w:t>
          </w:r>
        </w:p>
      </w:docPartBody>
    </w:docPart>
    <w:docPart>
      <w:docPartPr>
        <w:name w:val="98CA294EB31749AF886926E63DE2A89B"/>
        <w:category>
          <w:name w:val="Geral"/>
          <w:gallery w:val="placeholder"/>
        </w:category>
        <w:types>
          <w:type w:val="bbPlcHdr"/>
        </w:types>
        <w:behaviors>
          <w:behavior w:val="content"/>
        </w:behaviors>
        <w:guid w:val="{01002293-B088-4823-B596-4292494A9323}"/>
      </w:docPartPr>
      <w:docPartBody>
        <w:p w:rsidR="009A66FC" w:rsidRDefault="009A66FC">
          <w:pPr>
            <w:pStyle w:val="98CA294EB31749AF886926E63DE2A89B"/>
          </w:pPr>
          <w:r w:rsidRPr="006A795E">
            <w:rPr>
              <w:noProof/>
              <w:lang w:bidi="pt-BR"/>
            </w:rPr>
            <w:t>R$ 1.250</w:t>
          </w:r>
        </w:p>
      </w:docPartBody>
    </w:docPart>
    <w:docPart>
      <w:docPartPr>
        <w:name w:val="3D9C98A19D84431FB398CC91F2A5998B"/>
        <w:category>
          <w:name w:val="Geral"/>
          <w:gallery w:val="placeholder"/>
        </w:category>
        <w:types>
          <w:type w:val="bbPlcHdr"/>
        </w:types>
        <w:behaviors>
          <w:behavior w:val="content"/>
        </w:behaviors>
        <w:guid w:val="{CA6E1373-4AC1-4E07-B452-7B8A34E6C3B9}"/>
      </w:docPartPr>
      <w:docPartBody>
        <w:p w:rsidR="009A66FC" w:rsidRDefault="009A66FC">
          <w:pPr>
            <w:pStyle w:val="3D9C98A19D84431FB398CC91F2A5998B"/>
          </w:pPr>
          <w:r w:rsidRPr="006A795E">
            <w:rPr>
              <w:noProof/>
              <w:lang w:bidi="pt-BR"/>
            </w:rPr>
            <w:t>R$ 1.250</w:t>
          </w:r>
        </w:p>
      </w:docPartBody>
    </w:docPart>
    <w:docPart>
      <w:docPartPr>
        <w:name w:val="B16A948629D349B4A45D43801B9A7D48"/>
        <w:category>
          <w:name w:val="Geral"/>
          <w:gallery w:val="placeholder"/>
        </w:category>
        <w:types>
          <w:type w:val="bbPlcHdr"/>
        </w:types>
        <w:behaviors>
          <w:behavior w:val="content"/>
        </w:behaviors>
        <w:guid w:val="{2A47AC35-9603-4042-AE95-0DAEC132BBC9}"/>
      </w:docPartPr>
      <w:docPartBody>
        <w:p w:rsidR="009A66FC" w:rsidRDefault="009A66FC">
          <w:pPr>
            <w:pStyle w:val="B16A948629D349B4A45D43801B9A7D48"/>
          </w:pPr>
          <w:r w:rsidRPr="006A795E">
            <w:rPr>
              <w:noProof/>
              <w:lang w:bidi="pt-BR"/>
            </w:rPr>
            <w:t>R$ 1.250</w:t>
          </w:r>
        </w:p>
      </w:docPartBody>
    </w:docPart>
    <w:docPart>
      <w:docPartPr>
        <w:name w:val="FE156EB454884146B00A138C993ED40E"/>
        <w:category>
          <w:name w:val="Geral"/>
          <w:gallery w:val="placeholder"/>
        </w:category>
        <w:types>
          <w:type w:val="bbPlcHdr"/>
        </w:types>
        <w:behaviors>
          <w:behavior w:val="content"/>
        </w:behaviors>
        <w:guid w:val="{4485CE80-DEE8-454B-9A4B-4985BB93CCF3}"/>
      </w:docPartPr>
      <w:docPartBody>
        <w:p w:rsidR="009A66FC" w:rsidRDefault="009A66FC">
          <w:pPr>
            <w:pStyle w:val="FE156EB454884146B00A138C993ED40E"/>
          </w:pPr>
          <w:r w:rsidRPr="006A795E">
            <w:rPr>
              <w:noProof/>
              <w:lang w:bidi="pt-BR"/>
            </w:rPr>
            <w:t>R$ 15.000</w:t>
          </w:r>
        </w:p>
      </w:docPartBody>
    </w:docPart>
    <w:docPart>
      <w:docPartPr>
        <w:name w:val="A3F44A684EB64D488A882CBC6BBB1B1B"/>
        <w:category>
          <w:name w:val="Geral"/>
          <w:gallery w:val="placeholder"/>
        </w:category>
        <w:types>
          <w:type w:val="bbPlcHdr"/>
        </w:types>
        <w:behaviors>
          <w:behavior w:val="content"/>
        </w:behaviors>
        <w:guid w:val="{A9FAEA09-5901-498B-AAEC-5ED6D4BABD96}"/>
      </w:docPartPr>
      <w:docPartBody>
        <w:p w:rsidR="009A66FC" w:rsidRDefault="009A66FC">
          <w:pPr>
            <w:pStyle w:val="A3F44A684EB64D488A882CBC6BBB1B1B"/>
          </w:pPr>
          <w:r w:rsidRPr="006A795E">
            <w:rPr>
              <w:noProof/>
              <w:lang w:bidi="pt-BR"/>
            </w:rPr>
            <w:t>Utilitários</w:t>
          </w:r>
        </w:p>
      </w:docPartBody>
    </w:docPart>
    <w:docPart>
      <w:docPartPr>
        <w:name w:val="75757544A8A34D9286ACE0DBE0234E4D"/>
        <w:category>
          <w:name w:val="Geral"/>
          <w:gallery w:val="placeholder"/>
        </w:category>
        <w:types>
          <w:type w:val="bbPlcHdr"/>
        </w:types>
        <w:behaviors>
          <w:behavior w:val="content"/>
        </w:behaviors>
        <w:guid w:val="{64895BC6-B760-4A79-9F24-3937CADF7929}"/>
      </w:docPartPr>
      <w:docPartBody>
        <w:p w:rsidR="009A66FC" w:rsidRDefault="009A66FC">
          <w:pPr>
            <w:pStyle w:val="75757544A8A34D9286ACE0DBE0234E4D"/>
          </w:pPr>
          <w:r w:rsidRPr="006A795E">
            <w:rPr>
              <w:noProof/>
              <w:lang w:bidi="pt-BR"/>
            </w:rPr>
            <w:t>R$ 250</w:t>
          </w:r>
        </w:p>
      </w:docPartBody>
    </w:docPart>
    <w:docPart>
      <w:docPartPr>
        <w:name w:val="05A015D60C7D4E48AB994CCCF16BB292"/>
        <w:category>
          <w:name w:val="Geral"/>
          <w:gallery w:val="placeholder"/>
        </w:category>
        <w:types>
          <w:type w:val="bbPlcHdr"/>
        </w:types>
        <w:behaviors>
          <w:behavior w:val="content"/>
        </w:behaviors>
        <w:guid w:val="{B12DAD21-A823-4AC9-B886-1B8846508AE0}"/>
      </w:docPartPr>
      <w:docPartBody>
        <w:p w:rsidR="009A66FC" w:rsidRDefault="009A66FC">
          <w:pPr>
            <w:pStyle w:val="05A015D60C7D4E48AB994CCCF16BB292"/>
          </w:pPr>
          <w:r w:rsidRPr="006A795E">
            <w:rPr>
              <w:noProof/>
              <w:lang w:bidi="pt-BR"/>
            </w:rPr>
            <w:t>R$ 150</w:t>
          </w:r>
        </w:p>
      </w:docPartBody>
    </w:docPart>
    <w:docPart>
      <w:docPartPr>
        <w:name w:val="DDF95FE990CD4446A3D2B5616C40790F"/>
        <w:category>
          <w:name w:val="Geral"/>
          <w:gallery w:val="placeholder"/>
        </w:category>
        <w:types>
          <w:type w:val="bbPlcHdr"/>
        </w:types>
        <w:behaviors>
          <w:behavior w:val="content"/>
        </w:behaviors>
        <w:guid w:val="{7149D19C-45F7-4020-B96B-BF0502873D1C}"/>
      </w:docPartPr>
      <w:docPartBody>
        <w:p w:rsidR="009A66FC" w:rsidRDefault="009A66FC">
          <w:pPr>
            <w:pStyle w:val="DDF95FE990CD4446A3D2B5616C40790F"/>
          </w:pPr>
          <w:r w:rsidRPr="006A795E">
            <w:rPr>
              <w:noProof/>
              <w:lang w:bidi="pt-BR"/>
            </w:rPr>
            <w:t>R$ 200</w:t>
          </w:r>
        </w:p>
      </w:docPartBody>
    </w:docPart>
    <w:docPart>
      <w:docPartPr>
        <w:name w:val="0CA3CDEBA4034D359679B6C402CC64F5"/>
        <w:category>
          <w:name w:val="Geral"/>
          <w:gallery w:val="placeholder"/>
        </w:category>
        <w:types>
          <w:type w:val="bbPlcHdr"/>
        </w:types>
        <w:behaviors>
          <w:behavior w:val="content"/>
        </w:behaviors>
        <w:guid w:val="{57C54A33-B57F-4601-87F7-466A43845E61}"/>
      </w:docPartPr>
      <w:docPartBody>
        <w:p w:rsidR="009A66FC" w:rsidRDefault="009A66FC">
          <w:pPr>
            <w:pStyle w:val="0CA3CDEBA4034D359679B6C402CC64F5"/>
          </w:pPr>
          <w:r w:rsidRPr="006A795E">
            <w:rPr>
              <w:noProof/>
              <w:lang w:bidi="pt-BR"/>
            </w:rPr>
            <w:t>R$ 200</w:t>
          </w:r>
        </w:p>
      </w:docPartBody>
    </w:docPart>
    <w:docPart>
      <w:docPartPr>
        <w:name w:val="A246DBD5121340DAA86784782E40BAB9"/>
        <w:category>
          <w:name w:val="Geral"/>
          <w:gallery w:val="placeholder"/>
        </w:category>
        <w:types>
          <w:type w:val="bbPlcHdr"/>
        </w:types>
        <w:behaviors>
          <w:behavior w:val="content"/>
        </w:behaviors>
        <w:guid w:val="{2B054150-7F33-4BC9-9AEF-FF7B9C793DA6}"/>
      </w:docPartPr>
      <w:docPartBody>
        <w:p w:rsidR="009A66FC" w:rsidRDefault="009A66FC">
          <w:pPr>
            <w:pStyle w:val="A246DBD5121340DAA86784782E40BAB9"/>
          </w:pPr>
          <w:r w:rsidRPr="006A795E">
            <w:rPr>
              <w:noProof/>
              <w:lang w:bidi="pt-BR"/>
            </w:rPr>
            <w:t>R$ 200</w:t>
          </w:r>
        </w:p>
      </w:docPartBody>
    </w:docPart>
    <w:docPart>
      <w:docPartPr>
        <w:name w:val="9FD1D5EE5D2D49D0A90C44F6D90A3F22"/>
        <w:category>
          <w:name w:val="Geral"/>
          <w:gallery w:val="placeholder"/>
        </w:category>
        <w:types>
          <w:type w:val="bbPlcHdr"/>
        </w:types>
        <w:behaviors>
          <w:behavior w:val="content"/>
        </w:behaviors>
        <w:guid w:val="{2383F6BC-3513-4B1F-8434-A0AEEED785BE}"/>
      </w:docPartPr>
      <w:docPartBody>
        <w:p w:rsidR="009A66FC" w:rsidRDefault="009A66FC">
          <w:pPr>
            <w:pStyle w:val="9FD1D5EE5D2D49D0A90C44F6D90A3F22"/>
          </w:pPr>
          <w:r w:rsidRPr="006A795E">
            <w:rPr>
              <w:noProof/>
              <w:lang w:bidi="pt-BR"/>
            </w:rPr>
            <w:t>R$ 250</w:t>
          </w:r>
        </w:p>
      </w:docPartBody>
    </w:docPart>
    <w:docPart>
      <w:docPartPr>
        <w:name w:val="36669240A46042C38BB814BB96401E1E"/>
        <w:category>
          <w:name w:val="Geral"/>
          <w:gallery w:val="placeholder"/>
        </w:category>
        <w:types>
          <w:type w:val="bbPlcHdr"/>
        </w:types>
        <w:behaviors>
          <w:behavior w:val="content"/>
        </w:behaviors>
        <w:guid w:val="{BBB1E26D-EC46-4802-9236-3D506E5DE48A}"/>
      </w:docPartPr>
      <w:docPartBody>
        <w:p w:rsidR="009A66FC" w:rsidRDefault="009A66FC">
          <w:pPr>
            <w:pStyle w:val="36669240A46042C38BB814BB96401E1E"/>
          </w:pPr>
          <w:r w:rsidRPr="006A795E">
            <w:rPr>
              <w:noProof/>
              <w:lang w:bidi="pt-BR"/>
            </w:rPr>
            <w:t>R$ 250</w:t>
          </w:r>
        </w:p>
      </w:docPartBody>
    </w:docPart>
    <w:docPart>
      <w:docPartPr>
        <w:name w:val="39BD5CE3D51F4354AF039E32EFD28991"/>
        <w:category>
          <w:name w:val="Geral"/>
          <w:gallery w:val="placeholder"/>
        </w:category>
        <w:types>
          <w:type w:val="bbPlcHdr"/>
        </w:types>
        <w:behaviors>
          <w:behavior w:val="content"/>
        </w:behaviors>
        <w:guid w:val="{A434F2BE-C0E5-4C62-9CAC-84307B39AB1E}"/>
      </w:docPartPr>
      <w:docPartBody>
        <w:p w:rsidR="009A66FC" w:rsidRDefault="009A66FC">
          <w:pPr>
            <w:pStyle w:val="39BD5CE3D51F4354AF039E32EFD28991"/>
          </w:pPr>
          <w:r w:rsidRPr="006A795E">
            <w:rPr>
              <w:noProof/>
              <w:lang w:bidi="pt-BR"/>
            </w:rPr>
            <w:t>R$ 250</w:t>
          </w:r>
        </w:p>
      </w:docPartBody>
    </w:docPart>
    <w:docPart>
      <w:docPartPr>
        <w:name w:val="55C73865E11446C4A8DD9C2282D7A39F"/>
        <w:category>
          <w:name w:val="Geral"/>
          <w:gallery w:val="placeholder"/>
        </w:category>
        <w:types>
          <w:type w:val="bbPlcHdr"/>
        </w:types>
        <w:behaviors>
          <w:behavior w:val="content"/>
        </w:behaviors>
        <w:guid w:val="{E8F4553D-2AAC-4F45-914C-3359352B3542}"/>
      </w:docPartPr>
      <w:docPartBody>
        <w:p w:rsidR="009A66FC" w:rsidRDefault="009A66FC">
          <w:pPr>
            <w:pStyle w:val="55C73865E11446C4A8DD9C2282D7A39F"/>
          </w:pPr>
          <w:r w:rsidRPr="006A795E">
            <w:rPr>
              <w:noProof/>
              <w:lang w:bidi="pt-BR"/>
            </w:rPr>
            <w:t>R$ 200</w:t>
          </w:r>
        </w:p>
      </w:docPartBody>
    </w:docPart>
    <w:docPart>
      <w:docPartPr>
        <w:name w:val="B395B8F2377B4A789718A7FF359E8296"/>
        <w:category>
          <w:name w:val="Geral"/>
          <w:gallery w:val="placeholder"/>
        </w:category>
        <w:types>
          <w:type w:val="bbPlcHdr"/>
        </w:types>
        <w:behaviors>
          <w:behavior w:val="content"/>
        </w:behaviors>
        <w:guid w:val="{39709AF0-09E5-4BBE-9929-4FA918D8CEAB}"/>
      </w:docPartPr>
      <w:docPartBody>
        <w:p w:rsidR="009A66FC" w:rsidRDefault="009A66FC">
          <w:pPr>
            <w:pStyle w:val="B395B8F2377B4A789718A7FF359E8296"/>
          </w:pPr>
          <w:r w:rsidRPr="006A795E">
            <w:rPr>
              <w:noProof/>
              <w:lang w:bidi="pt-BR"/>
            </w:rPr>
            <w:t>R$ 200</w:t>
          </w:r>
        </w:p>
      </w:docPartBody>
    </w:docPart>
    <w:docPart>
      <w:docPartPr>
        <w:name w:val="6DA80C8741CB46D299D658FDB4E0BDCB"/>
        <w:category>
          <w:name w:val="Geral"/>
          <w:gallery w:val="placeholder"/>
        </w:category>
        <w:types>
          <w:type w:val="bbPlcHdr"/>
        </w:types>
        <w:behaviors>
          <w:behavior w:val="content"/>
        </w:behaviors>
        <w:guid w:val="{124EAAB7-9197-47EA-882C-8F97A5F9EAA0}"/>
      </w:docPartPr>
      <w:docPartBody>
        <w:p w:rsidR="009A66FC" w:rsidRDefault="009A66FC">
          <w:pPr>
            <w:pStyle w:val="6DA80C8741CB46D299D658FDB4E0BDCB"/>
          </w:pPr>
          <w:r w:rsidRPr="006A795E">
            <w:rPr>
              <w:noProof/>
              <w:lang w:bidi="pt-BR"/>
            </w:rPr>
            <w:t>R$ 250</w:t>
          </w:r>
        </w:p>
      </w:docPartBody>
    </w:docPart>
    <w:docPart>
      <w:docPartPr>
        <w:name w:val="5D0D2515F2B1451B813AE98A1AE72057"/>
        <w:category>
          <w:name w:val="Geral"/>
          <w:gallery w:val="placeholder"/>
        </w:category>
        <w:types>
          <w:type w:val="bbPlcHdr"/>
        </w:types>
        <w:behaviors>
          <w:behavior w:val="content"/>
        </w:behaviors>
        <w:guid w:val="{444855A1-8247-4705-AF0D-69BD3224391A}"/>
      </w:docPartPr>
      <w:docPartBody>
        <w:p w:rsidR="009A66FC" w:rsidRDefault="009A66FC">
          <w:pPr>
            <w:pStyle w:val="5D0D2515F2B1451B813AE98A1AE72057"/>
          </w:pPr>
          <w:r w:rsidRPr="006A795E">
            <w:rPr>
              <w:noProof/>
              <w:lang w:bidi="pt-BR"/>
            </w:rPr>
            <w:t>R$ 250</w:t>
          </w:r>
        </w:p>
      </w:docPartBody>
    </w:docPart>
    <w:docPart>
      <w:docPartPr>
        <w:name w:val="C15863E4403C4D4EADA7D736CF21A0C6"/>
        <w:category>
          <w:name w:val="Geral"/>
          <w:gallery w:val="placeholder"/>
        </w:category>
        <w:types>
          <w:type w:val="bbPlcHdr"/>
        </w:types>
        <w:behaviors>
          <w:behavior w:val="content"/>
        </w:behaviors>
        <w:guid w:val="{D2F125E6-2EC9-4A87-AFE6-5BAD7B40FD93}"/>
      </w:docPartPr>
      <w:docPartBody>
        <w:p w:rsidR="009A66FC" w:rsidRDefault="009A66FC">
          <w:pPr>
            <w:pStyle w:val="C15863E4403C4D4EADA7D736CF21A0C6"/>
          </w:pPr>
          <w:r w:rsidRPr="006A795E">
            <w:rPr>
              <w:noProof/>
              <w:lang w:bidi="pt-BR"/>
            </w:rPr>
            <w:t>R$ 2.650</w:t>
          </w:r>
        </w:p>
      </w:docPartBody>
    </w:docPart>
    <w:docPart>
      <w:docPartPr>
        <w:name w:val="DB5D9B85E1664C01B5CB0B7AC45CDE8D"/>
        <w:category>
          <w:name w:val="Geral"/>
          <w:gallery w:val="placeholder"/>
        </w:category>
        <w:types>
          <w:type w:val="bbPlcHdr"/>
        </w:types>
        <w:behaviors>
          <w:behavior w:val="content"/>
        </w:behaviors>
        <w:guid w:val="{53004279-2683-4937-87FF-A0446F7FEF7F}"/>
      </w:docPartPr>
      <w:docPartBody>
        <w:p w:rsidR="009A66FC" w:rsidRDefault="009A66FC">
          <w:pPr>
            <w:pStyle w:val="DB5D9B85E1664C01B5CB0B7AC45CDE8D"/>
          </w:pPr>
          <w:r w:rsidRPr="006A795E">
            <w:rPr>
              <w:noProof/>
              <w:lang w:bidi="pt-BR"/>
            </w:rPr>
            <w:t>Despesas do Site</w:t>
          </w:r>
        </w:p>
      </w:docPartBody>
    </w:docPart>
    <w:docPart>
      <w:docPartPr>
        <w:name w:val="55E8B3C6AB0A406D867897A4F48148B1"/>
        <w:category>
          <w:name w:val="Geral"/>
          <w:gallery w:val="placeholder"/>
        </w:category>
        <w:types>
          <w:type w:val="bbPlcHdr"/>
        </w:types>
        <w:behaviors>
          <w:behavior w:val="content"/>
        </w:behaviors>
        <w:guid w:val="{CB27C0E8-4573-4D05-980D-AC44029B69A6}"/>
      </w:docPartPr>
      <w:docPartBody>
        <w:p w:rsidR="009A66FC" w:rsidRDefault="009A66FC">
          <w:pPr>
            <w:pStyle w:val="55E8B3C6AB0A406D867897A4F48148B1"/>
          </w:pPr>
          <w:r w:rsidRPr="006A795E">
            <w:rPr>
              <w:noProof/>
              <w:lang w:bidi="pt-BR"/>
            </w:rPr>
            <w:t>R$ 175</w:t>
          </w:r>
        </w:p>
      </w:docPartBody>
    </w:docPart>
    <w:docPart>
      <w:docPartPr>
        <w:name w:val="28F56104FE4A487783D74E08B9737528"/>
        <w:category>
          <w:name w:val="Geral"/>
          <w:gallery w:val="placeholder"/>
        </w:category>
        <w:types>
          <w:type w:val="bbPlcHdr"/>
        </w:types>
        <w:behaviors>
          <w:behavior w:val="content"/>
        </w:behaviors>
        <w:guid w:val="{B1854E65-0CCC-42BC-B2E7-F5B201353E1F}"/>
      </w:docPartPr>
      <w:docPartBody>
        <w:p w:rsidR="009A66FC" w:rsidRDefault="009A66FC">
          <w:pPr>
            <w:pStyle w:val="28F56104FE4A487783D74E08B9737528"/>
          </w:pPr>
          <w:r w:rsidRPr="006A795E">
            <w:rPr>
              <w:noProof/>
              <w:lang w:bidi="pt-BR"/>
            </w:rPr>
            <w:t>R$ 175</w:t>
          </w:r>
        </w:p>
      </w:docPartBody>
    </w:docPart>
    <w:docPart>
      <w:docPartPr>
        <w:name w:val="2F46D228F33D4EC5AE24ABBA0BE0BBCB"/>
        <w:category>
          <w:name w:val="Geral"/>
          <w:gallery w:val="placeholder"/>
        </w:category>
        <w:types>
          <w:type w:val="bbPlcHdr"/>
        </w:types>
        <w:behaviors>
          <w:behavior w:val="content"/>
        </w:behaviors>
        <w:guid w:val="{E4F80043-2DE3-4A82-9D8C-CEB5CD60A2DE}"/>
      </w:docPartPr>
      <w:docPartBody>
        <w:p w:rsidR="009A66FC" w:rsidRDefault="009A66FC">
          <w:pPr>
            <w:pStyle w:val="2F46D228F33D4EC5AE24ABBA0BE0BBCB"/>
          </w:pPr>
          <w:r w:rsidRPr="006A795E">
            <w:rPr>
              <w:noProof/>
              <w:lang w:bidi="pt-BR"/>
            </w:rPr>
            <w:t>R$ 175</w:t>
          </w:r>
        </w:p>
      </w:docPartBody>
    </w:docPart>
    <w:docPart>
      <w:docPartPr>
        <w:name w:val="DE3707EDD92A4D7E95B9F38CC0D7B1E8"/>
        <w:category>
          <w:name w:val="Geral"/>
          <w:gallery w:val="placeholder"/>
        </w:category>
        <w:types>
          <w:type w:val="bbPlcHdr"/>
        </w:types>
        <w:behaviors>
          <w:behavior w:val="content"/>
        </w:behaviors>
        <w:guid w:val="{B07DC1FD-BAE7-419A-9B8F-3986C7F5A4BE}"/>
      </w:docPartPr>
      <w:docPartBody>
        <w:p w:rsidR="009A66FC" w:rsidRDefault="009A66FC">
          <w:pPr>
            <w:pStyle w:val="DE3707EDD92A4D7E95B9F38CC0D7B1E8"/>
          </w:pPr>
          <w:r w:rsidRPr="006A795E">
            <w:rPr>
              <w:noProof/>
              <w:lang w:bidi="pt-BR"/>
            </w:rPr>
            <w:t>R$ 175</w:t>
          </w:r>
        </w:p>
      </w:docPartBody>
    </w:docPart>
    <w:docPart>
      <w:docPartPr>
        <w:name w:val="3EAE9ED227ED43B6BEAFCB4EE8EAD5FF"/>
        <w:category>
          <w:name w:val="Geral"/>
          <w:gallery w:val="placeholder"/>
        </w:category>
        <w:types>
          <w:type w:val="bbPlcHdr"/>
        </w:types>
        <w:behaviors>
          <w:behavior w:val="content"/>
        </w:behaviors>
        <w:guid w:val="{9B2B2109-53F5-45DD-B233-1CBD412E3648}"/>
      </w:docPartPr>
      <w:docPartBody>
        <w:p w:rsidR="009A66FC" w:rsidRDefault="009A66FC">
          <w:pPr>
            <w:pStyle w:val="3EAE9ED227ED43B6BEAFCB4EE8EAD5FF"/>
          </w:pPr>
          <w:r w:rsidRPr="006A795E">
            <w:rPr>
              <w:noProof/>
              <w:lang w:bidi="pt-BR"/>
            </w:rPr>
            <w:t>R$ 175</w:t>
          </w:r>
        </w:p>
      </w:docPartBody>
    </w:docPart>
    <w:docPart>
      <w:docPartPr>
        <w:name w:val="5A4E7D9E64BC4BB9A9F2F8639EA8A5B2"/>
        <w:category>
          <w:name w:val="Geral"/>
          <w:gallery w:val="placeholder"/>
        </w:category>
        <w:types>
          <w:type w:val="bbPlcHdr"/>
        </w:types>
        <w:behaviors>
          <w:behavior w:val="content"/>
        </w:behaviors>
        <w:guid w:val="{74B71DFC-BF37-42D4-9D86-A45BD45F18AE}"/>
      </w:docPartPr>
      <w:docPartBody>
        <w:p w:rsidR="009A66FC" w:rsidRDefault="009A66FC">
          <w:pPr>
            <w:pStyle w:val="5A4E7D9E64BC4BB9A9F2F8639EA8A5B2"/>
          </w:pPr>
          <w:r w:rsidRPr="006A795E">
            <w:rPr>
              <w:noProof/>
              <w:lang w:bidi="pt-BR"/>
            </w:rPr>
            <w:t>R$ 175</w:t>
          </w:r>
        </w:p>
      </w:docPartBody>
    </w:docPart>
    <w:docPart>
      <w:docPartPr>
        <w:name w:val="443CDB5991614D498E7A90AC8BB3097E"/>
        <w:category>
          <w:name w:val="Geral"/>
          <w:gallery w:val="placeholder"/>
        </w:category>
        <w:types>
          <w:type w:val="bbPlcHdr"/>
        </w:types>
        <w:behaviors>
          <w:behavior w:val="content"/>
        </w:behaviors>
        <w:guid w:val="{EA948133-70B1-470F-94D2-20DE17B45277}"/>
      </w:docPartPr>
      <w:docPartBody>
        <w:p w:rsidR="009A66FC" w:rsidRDefault="009A66FC">
          <w:pPr>
            <w:pStyle w:val="443CDB5991614D498E7A90AC8BB3097E"/>
          </w:pPr>
          <w:r w:rsidRPr="006A795E">
            <w:rPr>
              <w:noProof/>
              <w:lang w:bidi="pt-BR"/>
            </w:rPr>
            <w:t>R$ 175</w:t>
          </w:r>
        </w:p>
      </w:docPartBody>
    </w:docPart>
    <w:docPart>
      <w:docPartPr>
        <w:name w:val="E30B6D33014C463DB566C7C86A9102C7"/>
        <w:category>
          <w:name w:val="Geral"/>
          <w:gallery w:val="placeholder"/>
        </w:category>
        <w:types>
          <w:type w:val="bbPlcHdr"/>
        </w:types>
        <w:behaviors>
          <w:behavior w:val="content"/>
        </w:behaviors>
        <w:guid w:val="{3A0F7700-6DD3-47C1-A2C1-6EFD924BC569}"/>
      </w:docPartPr>
      <w:docPartBody>
        <w:p w:rsidR="009A66FC" w:rsidRDefault="009A66FC">
          <w:pPr>
            <w:pStyle w:val="E30B6D33014C463DB566C7C86A9102C7"/>
          </w:pPr>
          <w:r w:rsidRPr="006A795E">
            <w:rPr>
              <w:noProof/>
              <w:lang w:bidi="pt-BR"/>
            </w:rPr>
            <w:t>R$ 175</w:t>
          </w:r>
        </w:p>
      </w:docPartBody>
    </w:docPart>
    <w:docPart>
      <w:docPartPr>
        <w:name w:val="15067A6961F24A648F917AAED35F2741"/>
        <w:category>
          <w:name w:val="Geral"/>
          <w:gallery w:val="placeholder"/>
        </w:category>
        <w:types>
          <w:type w:val="bbPlcHdr"/>
        </w:types>
        <w:behaviors>
          <w:behavior w:val="content"/>
        </w:behaviors>
        <w:guid w:val="{FFC3CB18-E04C-45E0-BDB5-E25ECFDDCBEB}"/>
      </w:docPartPr>
      <w:docPartBody>
        <w:p w:rsidR="009A66FC" w:rsidRDefault="009A66FC">
          <w:pPr>
            <w:pStyle w:val="15067A6961F24A648F917AAED35F2741"/>
          </w:pPr>
          <w:r w:rsidRPr="006A795E">
            <w:rPr>
              <w:noProof/>
              <w:lang w:bidi="pt-BR"/>
            </w:rPr>
            <w:t>R$ 175</w:t>
          </w:r>
        </w:p>
      </w:docPartBody>
    </w:docPart>
    <w:docPart>
      <w:docPartPr>
        <w:name w:val="1FCEDF52685249E180760B754D591FDE"/>
        <w:category>
          <w:name w:val="Geral"/>
          <w:gallery w:val="placeholder"/>
        </w:category>
        <w:types>
          <w:type w:val="bbPlcHdr"/>
        </w:types>
        <w:behaviors>
          <w:behavior w:val="content"/>
        </w:behaviors>
        <w:guid w:val="{43E3CCC5-6211-4BD8-8D57-C6EDDD1378B9}"/>
      </w:docPartPr>
      <w:docPartBody>
        <w:p w:rsidR="009A66FC" w:rsidRDefault="009A66FC">
          <w:pPr>
            <w:pStyle w:val="1FCEDF52685249E180760B754D591FDE"/>
          </w:pPr>
          <w:r w:rsidRPr="006A795E">
            <w:rPr>
              <w:noProof/>
              <w:lang w:bidi="pt-BR"/>
            </w:rPr>
            <w:t>R$ 175</w:t>
          </w:r>
        </w:p>
      </w:docPartBody>
    </w:docPart>
    <w:docPart>
      <w:docPartPr>
        <w:name w:val="900F03ECC0454D979E8395ABFBC7CE67"/>
        <w:category>
          <w:name w:val="Geral"/>
          <w:gallery w:val="placeholder"/>
        </w:category>
        <w:types>
          <w:type w:val="bbPlcHdr"/>
        </w:types>
        <w:behaviors>
          <w:behavior w:val="content"/>
        </w:behaviors>
        <w:guid w:val="{795F29E8-1D02-4269-8AB4-EBFB7ED6E0D7}"/>
      </w:docPartPr>
      <w:docPartBody>
        <w:p w:rsidR="009A66FC" w:rsidRDefault="009A66FC">
          <w:pPr>
            <w:pStyle w:val="900F03ECC0454D979E8395ABFBC7CE67"/>
          </w:pPr>
          <w:r w:rsidRPr="006A795E">
            <w:rPr>
              <w:noProof/>
              <w:lang w:bidi="pt-BR"/>
            </w:rPr>
            <w:t>R$ 225</w:t>
          </w:r>
        </w:p>
      </w:docPartBody>
    </w:docPart>
    <w:docPart>
      <w:docPartPr>
        <w:name w:val="825742EEF4BB4E058C23E23B75F482C9"/>
        <w:category>
          <w:name w:val="Geral"/>
          <w:gallery w:val="placeholder"/>
        </w:category>
        <w:types>
          <w:type w:val="bbPlcHdr"/>
        </w:types>
        <w:behaviors>
          <w:behavior w:val="content"/>
        </w:behaviors>
        <w:guid w:val="{8113E1CD-327C-48B7-B231-A515FB91608A}"/>
      </w:docPartPr>
      <w:docPartBody>
        <w:p w:rsidR="009A66FC" w:rsidRDefault="009A66FC">
          <w:pPr>
            <w:pStyle w:val="825742EEF4BB4E058C23E23B75F482C9"/>
          </w:pPr>
          <w:r w:rsidRPr="006A795E">
            <w:rPr>
              <w:noProof/>
              <w:lang w:bidi="pt-BR"/>
            </w:rPr>
            <w:t>R$ 225</w:t>
          </w:r>
        </w:p>
      </w:docPartBody>
    </w:docPart>
    <w:docPart>
      <w:docPartPr>
        <w:name w:val="6130F3651B494E2B9202034BD9C581EF"/>
        <w:category>
          <w:name w:val="Geral"/>
          <w:gallery w:val="placeholder"/>
        </w:category>
        <w:types>
          <w:type w:val="bbPlcHdr"/>
        </w:types>
        <w:behaviors>
          <w:behavior w:val="content"/>
        </w:behaviors>
        <w:guid w:val="{75F5A33B-EBDD-46D7-9142-2E65E8136376}"/>
      </w:docPartPr>
      <w:docPartBody>
        <w:p w:rsidR="009A66FC" w:rsidRDefault="009A66FC">
          <w:pPr>
            <w:pStyle w:val="6130F3651B494E2B9202034BD9C581EF"/>
          </w:pPr>
          <w:r w:rsidRPr="006A795E">
            <w:rPr>
              <w:noProof/>
              <w:lang w:bidi="pt-BR"/>
            </w:rPr>
            <w:t>R$ 2.200</w:t>
          </w:r>
        </w:p>
      </w:docPartBody>
    </w:docPart>
    <w:docPart>
      <w:docPartPr>
        <w:name w:val="39648C667B744422B976F1CC29034C10"/>
        <w:category>
          <w:name w:val="Geral"/>
          <w:gallery w:val="placeholder"/>
        </w:category>
        <w:types>
          <w:type w:val="bbPlcHdr"/>
        </w:types>
        <w:behaviors>
          <w:behavior w:val="content"/>
        </w:behaviors>
        <w:guid w:val="{07F22E64-A934-41C2-A117-65381B62EF9C}"/>
      </w:docPartPr>
      <w:docPartBody>
        <w:p w:rsidR="009A66FC" w:rsidRDefault="009A66FC">
          <w:pPr>
            <w:pStyle w:val="39648C667B744422B976F1CC29034C10"/>
          </w:pPr>
          <w:r w:rsidRPr="006A795E">
            <w:rPr>
              <w:noProof/>
              <w:lang w:bidi="pt-BR"/>
            </w:rPr>
            <w:t>Internet/Telefone</w:t>
          </w:r>
        </w:p>
      </w:docPartBody>
    </w:docPart>
    <w:docPart>
      <w:docPartPr>
        <w:name w:val="33164125BFA54280A2D3379824CB0305"/>
        <w:category>
          <w:name w:val="Geral"/>
          <w:gallery w:val="placeholder"/>
        </w:category>
        <w:types>
          <w:type w:val="bbPlcHdr"/>
        </w:types>
        <w:behaviors>
          <w:behavior w:val="content"/>
        </w:behaviors>
        <w:guid w:val="{363A13F3-1D02-4FBF-AE39-DB3DB8422743}"/>
      </w:docPartPr>
      <w:docPartBody>
        <w:p w:rsidR="009A66FC" w:rsidRDefault="009A66FC">
          <w:pPr>
            <w:pStyle w:val="33164125BFA54280A2D3379824CB0305"/>
          </w:pPr>
          <w:r w:rsidRPr="006A795E">
            <w:rPr>
              <w:noProof/>
              <w:lang w:bidi="pt-BR"/>
            </w:rPr>
            <w:t>R$ 110</w:t>
          </w:r>
        </w:p>
      </w:docPartBody>
    </w:docPart>
    <w:docPart>
      <w:docPartPr>
        <w:name w:val="0CB619B26E7247698BF0D14335C766A0"/>
        <w:category>
          <w:name w:val="Geral"/>
          <w:gallery w:val="placeholder"/>
        </w:category>
        <w:types>
          <w:type w:val="bbPlcHdr"/>
        </w:types>
        <w:behaviors>
          <w:behavior w:val="content"/>
        </w:behaviors>
        <w:guid w:val="{7C06D984-2BCE-4E8E-A72E-F9F5CF314434}"/>
      </w:docPartPr>
      <w:docPartBody>
        <w:p w:rsidR="009A66FC" w:rsidRDefault="009A66FC">
          <w:pPr>
            <w:pStyle w:val="0CB619B26E7247698BF0D14335C766A0"/>
          </w:pPr>
          <w:r w:rsidRPr="006A795E">
            <w:rPr>
              <w:noProof/>
              <w:lang w:bidi="pt-BR"/>
            </w:rPr>
            <w:t>R$ 110</w:t>
          </w:r>
        </w:p>
      </w:docPartBody>
    </w:docPart>
    <w:docPart>
      <w:docPartPr>
        <w:name w:val="B2FD11A4EA16491B9A4D8A900248EF0C"/>
        <w:category>
          <w:name w:val="Geral"/>
          <w:gallery w:val="placeholder"/>
        </w:category>
        <w:types>
          <w:type w:val="bbPlcHdr"/>
        </w:types>
        <w:behaviors>
          <w:behavior w:val="content"/>
        </w:behaviors>
        <w:guid w:val="{B3732712-D5E1-4FCB-A998-71748B5ED1AB}"/>
      </w:docPartPr>
      <w:docPartBody>
        <w:p w:rsidR="009A66FC" w:rsidRDefault="009A66FC">
          <w:pPr>
            <w:pStyle w:val="B2FD11A4EA16491B9A4D8A900248EF0C"/>
          </w:pPr>
          <w:r w:rsidRPr="006A795E">
            <w:rPr>
              <w:noProof/>
              <w:lang w:bidi="pt-BR"/>
            </w:rPr>
            <w:t>R$ 110</w:t>
          </w:r>
        </w:p>
      </w:docPartBody>
    </w:docPart>
    <w:docPart>
      <w:docPartPr>
        <w:name w:val="DEF2BF75588047C3AD2CCC2CA3D0B8AE"/>
        <w:category>
          <w:name w:val="Geral"/>
          <w:gallery w:val="placeholder"/>
        </w:category>
        <w:types>
          <w:type w:val="bbPlcHdr"/>
        </w:types>
        <w:behaviors>
          <w:behavior w:val="content"/>
        </w:behaviors>
        <w:guid w:val="{9AF9A3E5-4053-4720-AD31-85D73189F2AD}"/>
      </w:docPartPr>
      <w:docPartBody>
        <w:p w:rsidR="009A66FC" w:rsidRDefault="009A66FC">
          <w:pPr>
            <w:pStyle w:val="DEF2BF75588047C3AD2CCC2CA3D0B8AE"/>
          </w:pPr>
          <w:r w:rsidRPr="006A795E">
            <w:rPr>
              <w:noProof/>
              <w:lang w:bidi="pt-BR"/>
            </w:rPr>
            <w:t>R$ 110</w:t>
          </w:r>
        </w:p>
      </w:docPartBody>
    </w:docPart>
    <w:docPart>
      <w:docPartPr>
        <w:name w:val="8CDFF06E0F594C31A4D1FD89C4D74BD0"/>
        <w:category>
          <w:name w:val="Geral"/>
          <w:gallery w:val="placeholder"/>
        </w:category>
        <w:types>
          <w:type w:val="bbPlcHdr"/>
        </w:types>
        <w:behaviors>
          <w:behavior w:val="content"/>
        </w:behaviors>
        <w:guid w:val="{46A93D7F-3F26-49AA-A42D-B2A4C662C2B6}"/>
      </w:docPartPr>
      <w:docPartBody>
        <w:p w:rsidR="009A66FC" w:rsidRDefault="009A66FC">
          <w:pPr>
            <w:pStyle w:val="8CDFF06E0F594C31A4D1FD89C4D74BD0"/>
          </w:pPr>
          <w:r w:rsidRPr="006A795E">
            <w:rPr>
              <w:noProof/>
              <w:lang w:bidi="pt-BR"/>
            </w:rPr>
            <w:t>R$ 110</w:t>
          </w:r>
        </w:p>
      </w:docPartBody>
    </w:docPart>
    <w:docPart>
      <w:docPartPr>
        <w:name w:val="A56267E50FAD45D3823D6E3C5533964D"/>
        <w:category>
          <w:name w:val="Geral"/>
          <w:gallery w:val="placeholder"/>
        </w:category>
        <w:types>
          <w:type w:val="bbPlcHdr"/>
        </w:types>
        <w:behaviors>
          <w:behavior w:val="content"/>
        </w:behaviors>
        <w:guid w:val="{741D56C6-0C21-420A-BF5D-B83F8E88FBCE}"/>
      </w:docPartPr>
      <w:docPartBody>
        <w:p w:rsidR="009A66FC" w:rsidRDefault="009A66FC">
          <w:pPr>
            <w:pStyle w:val="A56267E50FAD45D3823D6E3C5533964D"/>
          </w:pPr>
          <w:r w:rsidRPr="006A795E">
            <w:rPr>
              <w:noProof/>
              <w:lang w:bidi="pt-BR"/>
            </w:rPr>
            <w:t>R$ 110</w:t>
          </w:r>
        </w:p>
      </w:docPartBody>
    </w:docPart>
    <w:docPart>
      <w:docPartPr>
        <w:name w:val="0FEB74CC6B4D42F0884ED5FAF58FB7AC"/>
        <w:category>
          <w:name w:val="Geral"/>
          <w:gallery w:val="placeholder"/>
        </w:category>
        <w:types>
          <w:type w:val="bbPlcHdr"/>
        </w:types>
        <w:behaviors>
          <w:behavior w:val="content"/>
        </w:behaviors>
        <w:guid w:val="{23D14C97-469D-42B7-A50A-CFF560C84201}"/>
      </w:docPartPr>
      <w:docPartBody>
        <w:p w:rsidR="009A66FC" w:rsidRDefault="009A66FC">
          <w:pPr>
            <w:pStyle w:val="0FEB74CC6B4D42F0884ED5FAF58FB7AC"/>
          </w:pPr>
          <w:r w:rsidRPr="006A795E">
            <w:rPr>
              <w:noProof/>
              <w:lang w:bidi="pt-BR"/>
            </w:rPr>
            <w:t>R$ 110</w:t>
          </w:r>
        </w:p>
      </w:docPartBody>
    </w:docPart>
    <w:docPart>
      <w:docPartPr>
        <w:name w:val="D68E508BC23B4BDA93AAFD6ED1BD89EC"/>
        <w:category>
          <w:name w:val="Geral"/>
          <w:gallery w:val="placeholder"/>
        </w:category>
        <w:types>
          <w:type w:val="bbPlcHdr"/>
        </w:types>
        <w:behaviors>
          <w:behavior w:val="content"/>
        </w:behaviors>
        <w:guid w:val="{2D73B220-E417-436D-AB97-228588B02E34}"/>
      </w:docPartPr>
      <w:docPartBody>
        <w:p w:rsidR="009A66FC" w:rsidRDefault="009A66FC">
          <w:pPr>
            <w:pStyle w:val="D68E508BC23B4BDA93AAFD6ED1BD89EC"/>
          </w:pPr>
          <w:r w:rsidRPr="006A795E">
            <w:rPr>
              <w:noProof/>
              <w:lang w:bidi="pt-BR"/>
            </w:rPr>
            <w:t>R$ 110</w:t>
          </w:r>
        </w:p>
      </w:docPartBody>
    </w:docPart>
    <w:docPart>
      <w:docPartPr>
        <w:name w:val="7399552226BD41BAABA60566DABCEFFC"/>
        <w:category>
          <w:name w:val="Geral"/>
          <w:gallery w:val="placeholder"/>
        </w:category>
        <w:types>
          <w:type w:val="bbPlcHdr"/>
        </w:types>
        <w:behaviors>
          <w:behavior w:val="content"/>
        </w:behaviors>
        <w:guid w:val="{8529B670-43F9-4C76-ACDB-5E72ECE2089C}"/>
      </w:docPartPr>
      <w:docPartBody>
        <w:p w:rsidR="009A66FC" w:rsidRDefault="009A66FC">
          <w:pPr>
            <w:pStyle w:val="7399552226BD41BAABA60566DABCEFFC"/>
          </w:pPr>
          <w:r w:rsidRPr="006A795E">
            <w:rPr>
              <w:noProof/>
              <w:lang w:bidi="pt-BR"/>
            </w:rPr>
            <w:t>R$ 110</w:t>
          </w:r>
        </w:p>
      </w:docPartBody>
    </w:docPart>
    <w:docPart>
      <w:docPartPr>
        <w:name w:val="80C57D550A5341E7AC9754F1CAE09578"/>
        <w:category>
          <w:name w:val="Geral"/>
          <w:gallery w:val="placeholder"/>
        </w:category>
        <w:types>
          <w:type w:val="bbPlcHdr"/>
        </w:types>
        <w:behaviors>
          <w:behavior w:val="content"/>
        </w:behaviors>
        <w:guid w:val="{38BD60FF-21A4-415E-94FF-F750B308DF29}"/>
      </w:docPartPr>
      <w:docPartBody>
        <w:p w:rsidR="009A66FC" w:rsidRDefault="009A66FC">
          <w:pPr>
            <w:pStyle w:val="80C57D550A5341E7AC9754F1CAE09578"/>
          </w:pPr>
          <w:r w:rsidRPr="006A795E">
            <w:rPr>
              <w:noProof/>
              <w:lang w:bidi="pt-BR"/>
            </w:rPr>
            <w:t>R$ 110</w:t>
          </w:r>
        </w:p>
      </w:docPartBody>
    </w:docPart>
    <w:docPart>
      <w:docPartPr>
        <w:name w:val="086D344FD18A4A488CDF2F40B245B863"/>
        <w:category>
          <w:name w:val="Geral"/>
          <w:gallery w:val="placeholder"/>
        </w:category>
        <w:types>
          <w:type w:val="bbPlcHdr"/>
        </w:types>
        <w:behaviors>
          <w:behavior w:val="content"/>
        </w:behaviors>
        <w:guid w:val="{E9453CE7-1521-466A-89DF-8407136A0C37}"/>
      </w:docPartPr>
      <w:docPartBody>
        <w:p w:rsidR="009A66FC" w:rsidRDefault="009A66FC">
          <w:pPr>
            <w:pStyle w:val="086D344FD18A4A488CDF2F40B245B863"/>
          </w:pPr>
          <w:r w:rsidRPr="006A795E">
            <w:rPr>
              <w:noProof/>
              <w:lang w:bidi="pt-BR"/>
            </w:rPr>
            <w:t>R$ 110</w:t>
          </w:r>
        </w:p>
      </w:docPartBody>
    </w:docPart>
    <w:docPart>
      <w:docPartPr>
        <w:name w:val="F10CAAC1F06347EDB14B4CFA8BC9D298"/>
        <w:category>
          <w:name w:val="Geral"/>
          <w:gallery w:val="placeholder"/>
        </w:category>
        <w:types>
          <w:type w:val="bbPlcHdr"/>
        </w:types>
        <w:behaviors>
          <w:behavior w:val="content"/>
        </w:behaviors>
        <w:guid w:val="{DA7A9127-D95C-4ABD-B5C4-B220D39069C7}"/>
      </w:docPartPr>
      <w:docPartBody>
        <w:p w:rsidR="009A66FC" w:rsidRDefault="009A66FC">
          <w:pPr>
            <w:pStyle w:val="F10CAAC1F06347EDB14B4CFA8BC9D298"/>
          </w:pPr>
          <w:r w:rsidRPr="006A795E">
            <w:rPr>
              <w:noProof/>
              <w:lang w:bidi="pt-BR"/>
            </w:rPr>
            <w:t>R$ 110</w:t>
          </w:r>
        </w:p>
      </w:docPartBody>
    </w:docPart>
    <w:docPart>
      <w:docPartPr>
        <w:name w:val="BD28C6C257D142908B2BBA66554BE32C"/>
        <w:category>
          <w:name w:val="Geral"/>
          <w:gallery w:val="placeholder"/>
        </w:category>
        <w:types>
          <w:type w:val="bbPlcHdr"/>
        </w:types>
        <w:behaviors>
          <w:behavior w:val="content"/>
        </w:behaviors>
        <w:guid w:val="{3D42993D-5582-4BB4-87EC-1B938491B1AB}"/>
      </w:docPartPr>
      <w:docPartBody>
        <w:p w:rsidR="009A66FC" w:rsidRDefault="009A66FC">
          <w:pPr>
            <w:pStyle w:val="BD28C6C257D142908B2BBA66554BE32C"/>
          </w:pPr>
          <w:r w:rsidRPr="006A795E">
            <w:rPr>
              <w:noProof/>
              <w:lang w:bidi="pt-BR"/>
            </w:rPr>
            <w:t>R$ 1.320</w:t>
          </w:r>
        </w:p>
      </w:docPartBody>
    </w:docPart>
    <w:docPart>
      <w:docPartPr>
        <w:name w:val="44038C1121784E6883EA9ECD73BB77B7"/>
        <w:category>
          <w:name w:val="Geral"/>
          <w:gallery w:val="placeholder"/>
        </w:category>
        <w:types>
          <w:type w:val="bbPlcHdr"/>
        </w:types>
        <w:behaviors>
          <w:behavior w:val="content"/>
        </w:behaviors>
        <w:guid w:val="{463161B5-6720-4D4A-86AC-C579DE9CA8F4}"/>
      </w:docPartPr>
      <w:docPartBody>
        <w:p w:rsidR="009A66FC" w:rsidRDefault="009A66FC">
          <w:pPr>
            <w:pStyle w:val="44038C1121784E6883EA9ECD73BB77B7"/>
          </w:pPr>
          <w:r w:rsidRPr="006A795E">
            <w:rPr>
              <w:noProof/>
              <w:lang w:bidi="pt-BR"/>
            </w:rPr>
            <w:t>Seguro</w:t>
          </w:r>
        </w:p>
      </w:docPartBody>
    </w:docPart>
    <w:docPart>
      <w:docPartPr>
        <w:name w:val="3820212E42514F8E84C7058D6400CC1D"/>
        <w:category>
          <w:name w:val="Geral"/>
          <w:gallery w:val="placeholder"/>
        </w:category>
        <w:types>
          <w:type w:val="bbPlcHdr"/>
        </w:types>
        <w:behaviors>
          <w:behavior w:val="content"/>
        </w:behaviors>
        <w:guid w:val="{86E59C25-BF3A-4B0D-9409-5DD9277022A1}"/>
      </w:docPartPr>
      <w:docPartBody>
        <w:p w:rsidR="009A66FC" w:rsidRDefault="009A66FC">
          <w:pPr>
            <w:pStyle w:val="3820212E42514F8E84C7058D6400CC1D"/>
          </w:pPr>
          <w:r w:rsidRPr="006A795E">
            <w:rPr>
              <w:noProof/>
              <w:lang w:bidi="pt-BR"/>
            </w:rPr>
            <w:t>R$ 165</w:t>
          </w:r>
        </w:p>
      </w:docPartBody>
    </w:docPart>
    <w:docPart>
      <w:docPartPr>
        <w:name w:val="394D4C1EA4984A67A2A47E3B041EABE8"/>
        <w:category>
          <w:name w:val="Geral"/>
          <w:gallery w:val="placeholder"/>
        </w:category>
        <w:types>
          <w:type w:val="bbPlcHdr"/>
        </w:types>
        <w:behaviors>
          <w:behavior w:val="content"/>
        </w:behaviors>
        <w:guid w:val="{CDC1DD7B-EB08-4F7B-BE48-F41D321D3E5D}"/>
      </w:docPartPr>
      <w:docPartBody>
        <w:p w:rsidR="009A66FC" w:rsidRDefault="009A66FC">
          <w:pPr>
            <w:pStyle w:val="394D4C1EA4984A67A2A47E3B041EABE8"/>
          </w:pPr>
          <w:r w:rsidRPr="006A795E">
            <w:rPr>
              <w:noProof/>
              <w:lang w:bidi="pt-BR"/>
            </w:rPr>
            <w:t>R$ 165</w:t>
          </w:r>
        </w:p>
      </w:docPartBody>
    </w:docPart>
    <w:docPart>
      <w:docPartPr>
        <w:name w:val="9ECB6CD841784D3F80EF72A67A58DBC3"/>
        <w:category>
          <w:name w:val="Geral"/>
          <w:gallery w:val="placeholder"/>
        </w:category>
        <w:types>
          <w:type w:val="bbPlcHdr"/>
        </w:types>
        <w:behaviors>
          <w:behavior w:val="content"/>
        </w:behaviors>
        <w:guid w:val="{6ECE4E19-F461-468C-A05A-C06A0577A69D}"/>
      </w:docPartPr>
      <w:docPartBody>
        <w:p w:rsidR="009A66FC" w:rsidRDefault="009A66FC">
          <w:pPr>
            <w:pStyle w:val="9ECB6CD841784D3F80EF72A67A58DBC3"/>
          </w:pPr>
          <w:r w:rsidRPr="006A795E">
            <w:rPr>
              <w:noProof/>
              <w:lang w:bidi="pt-BR"/>
            </w:rPr>
            <w:t>R$ 165</w:t>
          </w:r>
        </w:p>
      </w:docPartBody>
    </w:docPart>
    <w:docPart>
      <w:docPartPr>
        <w:name w:val="E1BD4E9C56A14399B11096C66987182E"/>
        <w:category>
          <w:name w:val="Geral"/>
          <w:gallery w:val="placeholder"/>
        </w:category>
        <w:types>
          <w:type w:val="bbPlcHdr"/>
        </w:types>
        <w:behaviors>
          <w:behavior w:val="content"/>
        </w:behaviors>
        <w:guid w:val="{8EA9D8E3-8812-4D1F-9A16-83BDC41A559B}"/>
      </w:docPartPr>
      <w:docPartBody>
        <w:p w:rsidR="009A66FC" w:rsidRDefault="009A66FC">
          <w:pPr>
            <w:pStyle w:val="E1BD4E9C56A14399B11096C66987182E"/>
          </w:pPr>
          <w:r w:rsidRPr="006A795E">
            <w:rPr>
              <w:noProof/>
              <w:lang w:bidi="pt-BR"/>
            </w:rPr>
            <w:t>R$ 165</w:t>
          </w:r>
        </w:p>
      </w:docPartBody>
    </w:docPart>
    <w:docPart>
      <w:docPartPr>
        <w:name w:val="7899160C4F4044F89CCFEEE5C36CD95C"/>
        <w:category>
          <w:name w:val="Geral"/>
          <w:gallery w:val="placeholder"/>
        </w:category>
        <w:types>
          <w:type w:val="bbPlcHdr"/>
        </w:types>
        <w:behaviors>
          <w:behavior w:val="content"/>
        </w:behaviors>
        <w:guid w:val="{9FF2E5E5-525D-4A05-97C0-D929E62B5AB0}"/>
      </w:docPartPr>
      <w:docPartBody>
        <w:p w:rsidR="009A66FC" w:rsidRDefault="009A66FC">
          <w:pPr>
            <w:pStyle w:val="7899160C4F4044F89CCFEEE5C36CD95C"/>
          </w:pPr>
          <w:r w:rsidRPr="006A795E">
            <w:rPr>
              <w:noProof/>
              <w:lang w:bidi="pt-BR"/>
            </w:rPr>
            <w:t>R$ 165</w:t>
          </w:r>
        </w:p>
      </w:docPartBody>
    </w:docPart>
    <w:docPart>
      <w:docPartPr>
        <w:name w:val="EF9B1956A97B4EA8BFC76BB4AAE873D8"/>
        <w:category>
          <w:name w:val="Geral"/>
          <w:gallery w:val="placeholder"/>
        </w:category>
        <w:types>
          <w:type w:val="bbPlcHdr"/>
        </w:types>
        <w:behaviors>
          <w:behavior w:val="content"/>
        </w:behaviors>
        <w:guid w:val="{33EEC2EA-58ED-4029-A9E3-588A4F5CB7C4}"/>
      </w:docPartPr>
      <w:docPartBody>
        <w:p w:rsidR="009A66FC" w:rsidRDefault="009A66FC">
          <w:pPr>
            <w:pStyle w:val="EF9B1956A97B4EA8BFC76BB4AAE873D8"/>
          </w:pPr>
          <w:r w:rsidRPr="006A795E">
            <w:rPr>
              <w:noProof/>
              <w:lang w:bidi="pt-BR"/>
            </w:rPr>
            <w:t>R$ 165</w:t>
          </w:r>
        </w:p>
      </w:docPartBody>
    </w:docPart>
    <w:docPart>
      <w:docPartPr>
        <w:name w:val="FBF9E6D57C4642FE9882B056E52D0078"/>
        <w:category>
          <w:name w:val="Geral"/>
          <w:gallery w:val="placeholder"/>
        </w:category>
        <w:types>
          <w:type w:val="bbPlcHdr"/>
        </w:types>
        <w:behaviors>
          <w:behavior w:val="content"/>
        </w:behaviors>
        <w:guid w:val="{E0E56318-967C-4FFA-9088-4547A5FD1487}"/>
      </w:docPartPr>
      <w:docPartBody>
        <w:p w:rsidR="009A66FC" w:rsidRDefault="009A66FC">
          <w:pPr>
            <w:pStyle w:val="FBF9E6D57C4642FE9882B056E52D0078"/>
          </w:pPr>
          <w:r w:rsidRPr="006A795E">
            <w:rPr>
              <w:noProof/>
              <w:lang w:bidi="pt-BR"/>
            </w:rPr>
            <w:t>R$ 165</w:t>
          </w:r>
        </w:p>
      </w:docPartBody>
    </w:docPart>
    <w:docPart>
      <w:docPartPr>
        <w:name w:val="FF295F5E520E44889057EC8BB918D9D9"/>
        <w:category>
          <w:name w:val="Geral"/>
          <w:gallery w:val="placeholder"/>
        </w:category>
        <w:types>
          <w:type w:val="bbPlcHdr"/>
        </w:types>
        <w:behaviors>
          <w:behavior w:val="content"/>
        </w:behaviors>
        <w:guid w:val="{FF314A2E-E474-43FF-AB29-4B9F13FC557A}"/>
      </w:docPartPr>
      <w:docPartBody>
        <w:p w:rsidR="009A66FC" w:rsidRDefault="009A66FC">
          <w:pPr>
            <w:pStyle w:val="FF295F5E520E44889057EC8BB918D9D9"/>
          </w:pPr>
          <w:r w:rsidRPr="006A795E">
            <w:rPr>
              <w:noProof/>
              <w:lang w:bidi="pt-BR"/>
            </w:rPr>
            <w:t>R$ 165</w:t>
          </w:r>
        </w:p>
      </w:docPartBody>
    </w:docPart>
    <w:docPart>
      <w:docPartPr>
        <w:name w:val="16C3B82B7E414B4DAD3668F1ABDC0A08"/>
        <w:category>
          <w:name w:val="Geral"/>
          <w:gallery w:val="placeholder"/>
        </w:category>
        <w:types>
          <w:type w:val="bbPlcHdr"/>
        </w:types>
        <w:behaviors>
          <w:behavior w:val="content"/>
        </w:behaviors>
        <w:guid w:val="{ED062AA1-6DC4-4C42-BFA3-F0036C18CE50}"/>
      </w:docPartPr>
      <w:docPartBody>
        <w:p w:rsidR="009A66FC" w:rsidRDefault="009A66FC">
          <w:pPr>
            <w:pStyle w:val="16C3B82B7E414B4DAD3668F1ABDC0A08"/>
          </w:pPr>
          <w:r w:rsidRPr="006A795E">
            <w:rPr>
              <w:noProof/>
              <w:lang w:bidi="pt-BR"/>
            </w:rPr>
            <w:t>R$ 165</w:t>
          </w:r>
        </w:p>
      </w:docPartBody>
    </w:docPart>
    <w:docPart>
      <w:docPartPr>
        <w:name w:val="F2FFE16322594DF4964BEE6969F5B0AA"/>
        <w:category>
          <w:name w:val="Geral"/>
          <w:gallery w:val="placeholder"/>
        </w:category>
        <w:types>
          <w:type w:val="bbPlcHdr"/>
        </w:types>
        <w:behaviors>
          <w:behavior w:val="content"/>
        </w:behaviors>
        <w:guid w:val="{9AEABBB5-E2CA-42B9-BF9F-828F34928F7F}"/>
      </w:docPartPr>
      <w:docPartBody>
        <w:p w:rsidR="009A66FC" w:rsidRDefault="009A66FC">
          <w:pPr>
            <w:pStyle w:val="F2FFE16322594DF4964BEE6969F5B0AA"/>
          </w:pPr>
          <w:r w:rsidRPr="006A795E">
            <w:rPr>
              <w:noProof/>
              <w:lang w:bidi="pt-BR"/>
            </w:rPr>
            <w:t>R$ 165</w:t>
          </w:r>
        </w:p>
      </w:docPartBody>
    </w:docPart>
    <w:docPart>
      <w:docPartPr>
        <w:name w:val="3CFA213AECB24255BFEFEF2280032F38"/>
        <w:category>
          <w:name w:val="Geral"/>
          <w:gallery w:val="placeholder"/>
        </w:category>
        <w:types>
          <w:type w:val="bbPlcHdr"/>
        </w:types>
        <w:behaviors>
          <w:behavior w:val="content"/>
        </w:behaviors>
        <w:guid w:val="{F838134F-80C9-440B-8DCC-6BA8747A2F24}"/>
      </w:docPartPr>
      <w:docPartBody>
        <w:p w:rsidR="009A66FC" w:rsidRDefault="009A66FC">
          <w:pPr>
            <w:pStyle w:val="3CFA213AECB24255BFEFEF2280032F38"/>
          </w:pPr>
          <w:r w:rsidRPr="006A795E">
            <w:rPr>
              <w:noProof/>
              <w:lang w:bidi="pt-BR"/>
            </w:rPr>
            <w:t>R$ 165</w:t>
          </w:r>
        </w:p>
      </w:docPartBody>
    </w:docPart>
    <w:docPart>
      <w:docPartPr>
        <w:name w:val="A9E411C4CF45492AA8D5562DF10A899B"/>
        <w:category>
          <w:name w:val="Geral"/>
          <w:gallery w:val="placeholder"/>
        </w:category>
        <w:types>
          <w:type w:val="bbPlcHdr"/>
        </w:types>
        <w:behaviors>
          <w:behavior w:val="content"/>
        </w:behaviors>
        <w:guid w:val="{8E1A6C15-95FB-476E-844A-EC294AADCB16}"/>
      </w:docPartPr>
      <w:docPartBody>
        <w:p w:rsidR="009A66FC" w:rsidRDefault="009A66FC">
          <w:pPr>
            <w:pStyle w:val="A9E411C4CF45492AA8D5562DF10A899B"/>
          </w:pPr>
          <w:r w:rsidRPr="006A795E">
            <w:rPr>
              <w:noProof/>
              <w:lang w:bidi="pt-BR"/>
            </w:rPr>
            <w:t>R$ 165</w:t>
          </w:r>
        </w:p>
      </w:docPartBody>
    </w:docPart>
    <w:docPart>
      <w:docPartPr>
        <w:name w:val="D408EE1BB6E94390A5F3B62214E5E89A"/>
        <w:category>
          <w:name w:val="Geral"/>
          <w:gallery w:val="placeholder"/>
        </w:category>
        <w:types>
          <w:type w:val="bbPlcHdr"/>
        </w:types>
        <w:behaviors>
          <w:behavior w:val="content"/>
        </w:behaviors>
        <w:guid w:val="{11EF12F6-98A9-4449-8082-B25FADC175FE}"/>
      </w:docPartPr>
      <w:docPartBody>
        <w:p w:rsidR="009A66FC" w:rsidRDefault="009A66FC">
          <w:pPr>
            <w:pStyle w:val="D408EE1BB6E94390A5F3B62214E5E89A"/>
          </w:pPr>
          <w:r w:rsidRPr="006A795E">
            <w:rPr>
              <w:noProof/>
              <w:lang w:bidi="pt-BR"/>
            </w:rPr>
            <w:t>R$ 1.980</w:t>
          </w:r>
        </w:p>
      </w:docPartBody>
    </w:docPart>
    <w:docPart>
      <w:docPartPr>
        <w:name w:val="6476700EE03D4EC4A9B28A4BA5E5CA23"/>
        <w:category>
          <w:name w:val="Geral"/>
          <w:gallery w:val="placeholder"/>
        </w:category>
        <w:types>
          <w:type w:val="bbPlcHdr"/>
        </w:types>
        <w:behaviors>
          <w:behavior w:val="content"/>
        </w:behaviors>
        <w:guid w:val="{5CDCFCB3-5A65-4322-89AC-EF7D910EC254}"/>
      </w:docPartPr>
      <w:docPartBody>
        <w:p w:rsidR="009A66FC" w:rsidRDefault="009A66FC">
          <w:pPr>
            <w:pStyle w:val="6476700EE03D4EC4A9B28A4BA5E5CA23"/>
          </w:pPr>
          <w:r w:rsidRPr="006A795E">
            <w:rPr>
              <w:noProof/>
              <w:lang w:bidi="pt-BR"/>
            </w:rPr>
            <w:t>Viagem</w:t>
          </w:r>
        </w:p>
      </w:docPartBody>
    </w:docPart>
    <w:docPart>
      <w:docPartPr>
        <w:name w:val="266691BBCBFA48729583409BAF290C8F"/>
        <w:category>
          <w:name w:val="Geral"/>
          <w:gallery w:val="placeholder"/>
        </w:category>
        <w:types>
          <w:type w:val="bbPlcHdr"/>
        </w:types>
        <w:behaviors>
          <w:behavior w:val="content"/>
        </w:behaviors>
        <w:guid w:val="{E8A7073D-A5D9-471E-AF80-D44586DE8C4B}"/>
      </w:docPartPr>
      <w:docPartBody>
        <w:p w:rsidR="009A66FC" w:rsidRDefault="009A66FC">
          <w:pPr>
            <w:pStyle w:val="266691BBCBFA48729583409BAF290C8F"/>
          </w:pPr>
          <w:r w:rsidRPr="006A795E">
            <w:rPr>
              <w:noProof/>
              <w:lang w:bidi="pt-BR"/>
            </w:rPr>
            <w:t>R$ 100</w:t>
          </w:r>
        </w:p>
      </w:docPartBody>
    </w:docPart>
    <w:docPart>
      <w:docPartPr>
        <w:name w:val="F5D875B1868D45469F2D7B65ADB4C1DE"/>
        <w:category>
          <w:name w:val="Geral"/>
          <w:gallery w:val="placeholder"/>
        </w:category>
        <w:types>
          <w:type w:val="bbPlcHdr"/>
        </w:types>
        <w:behaviors>
          <w:behavior w:val="content"/>
        </w:behaviors>
        <w:guid w:val="{16EC6E9C-95B1-494E-AA48-7ED210E8F6C5}"/>
      </w:docPartPr>
      <w:docPartBody>
        <w:p w:rsidR="009A66FC" w:rsidRDefault="009A66FC">
          <w:pPr>
            <w:pStyle w:val="F5D875B1868D45469F2D7B65ADB4C1DE"/>
          </w:pPr>
          <w:r w:rsidRPr="006A795E">
            <w:rPr>
              <w:noProof/>
              <w:lang w:bidi="pt-BR"/>
            </w:rPr>
            <w:t>R$ 0</w:t>
          </w:r>
        </w:p>
      </w:docPartBody>
    </w:docPart>
    <w:docPart>
      <w:docPartPr>
        <w:name w:val="2E9423F819144B6B86ACC468685A7D5A"/>
        <w:category>
          <w:name w:val="Geral"/>
          <w:gallery w:val="placeholder"/>
        </w:category>
        <w:types>
          <w:type w:val="bbPlcHdr"/>
        </w:types>
        <w:behaviors>
          <w:behavior w:val="content"/>
        </w:behaviors>
        <w:guid w:val="{B5BBC30D-C143-4061-8E5C-C6853333CD8F}"/>
      </w:docPartPr>
      <w:docPartBody>
        <w:p w:rsidR="009A66FC" w:rsidRDefault="009A66FC">
          <w:pPr>
            <w:pStyle w:val="2E9423F819144B6B86ACC468685A7D5A"/>
          </w:pPr>
          <w:r w:rsidRPr="006A795E">
            <w:rPr>
              <w:noProof/>
              <w:lang w:bidi="pt-BR"/>
            </w:rPr>
            <w:t>R$ 0</w:t>
          </w:r>
        </w:p>
      </w:docPartBody>
    </w:docPart>
    <w:docPart>
      <w:docPartPr>
        <w:name w:val="2C3DE37592D24D0D9F1226ABC23DE36F"/>
        <w:category>
          <w:name w:val="Geral"/>
          <w:gallery w:val="placeholder"/>
        </w:category>
        <w:types>
          <w:type w:val="bbPlcHdr"/>
        </w:types>
        <w:behaviors>
          <w:behavior w:val="content"/>
        </w:behaviors>
        <w:guid w:val="{649A786A-9526-42E5-B5B1-6FEC0D54C808}"/>
      </w:docPartPr>
      <w:docPartBody>
        <w:p w:rsidR="009A66FC" w:rsidRDefault="009A66FC">
          <w:pPr>
            <w:pStyle w:val="2C3DE37592D24D0D9F1226ABC23DE36F"/>
          </w:pPr>
          <w:r w:rsidRPr="006A795E">
            <w:rPr>
              <w:noProof/>
              <w:lang w:bidi="pt-BR"/>
            </w:rPr>
            <w:t>R$ 250</w:t>
          </w:r>
        </w:p>
      </w:docPartBody>
    </w:docPart>
    <w:docPart>
      <w:docPartPr>
        <w:name w:val="C2784D690D10458E8A2A6282E7AF8F80"/>
        <w:category>
          <w:name w:val="Geral"/>
          <w:gallery w:val="placeholder"/>
        </w:category>
        <w:types>
          <w:type w:val="bbPlcHdr"/>
        </w:types>
        <w:behaviors>
          <w:behavior w:val="content"/>
        </w:behaviors>
        <w:guid w:val="{F0A8DF72-25EB-46E9-BC86-9AEAC420C56E}"/>
      </w:docPartPr>
      <w:docPartBody>
        <w:p w:rsidR="009A66FC" w:rsidRDefault="009A66FC">
          <w:pPr>
            <w:pStyle w:val="C2784D690D10458E8A2A6282E7AF8F80"/>
          </w:pPr>
          <w:r w:rsidRPr="006A795E">
            <w:rPr>
              <w:noProof/>
              <w:lang w:bidi="pt-BR"/>
            </w:rPr>
            <w:t>R$ 0</w:t>
          </w:r>
        </w:p>
      </w:docPartBody>
    </w:docPart>
    <w:docPart>
      <w:docPartPr>
        <w:name w:val="6A62B4DEEBA64D65AC3888A3251359C2"/>
        <w:category>
          <w:name w:val="Geral"/>
          <w:gallery w:val="placeholder"/>
        </w:category>
        <w:types>
          <w:type w:val="bbPlcHdr"/>
        </w:types>
        <w:behaviors>
          <w:behavior w:val="content"/>
        </w:behaviors>
        <w:guid w:val="{08BD33CD-A8FC-4F3F-8C31-490C2E1A4031}"/>
      </w:docPartPr>
      <w:docPartBody>
        <w:p w:rsidR="009A66FC" w:rsidRDefault="009A66FC">
          <w:pPr>
            <w:pStyle w:val="6A62B4DEEBA64D65AC3888A3251359C2"/>
          </w:pPr>
          <w:r w:rsidRPr="006A795E">
            <w:rPr>
              <w:noProof/>
              <w:lang w:bidi="pt-BR"/>
            </w:rPr>
            <w:t>R$ 0</w:t>
          </w:r>
        </w:p>
      </w:docPartBody>
    </w:docPart>
    <w:docPart>
      <w:docPartPr>
        <w:name w:val="142912B2EA5C42D19BBD6A81FEEBA1A0"/>
        <w:category>
          <w:name w:val="Geral"/>
          <w:gallery w:val="placeholder"/>
        </w:category>
        <w:types>
          <w:type w:val="bbPlcHdr"/>
        </w:types>
        <w:behaviors>
          <w:behavior w:val="content"/>
        </w:behaviors>
        <w:guid w:val="{918520A1-1FB5-45B5-BBDB-0A94456F270F}"/>
      </w:docPartPr>
      <w:docPartBody>
        <w:p w:rsidR="009A66FC" w:rsidRDefault="009A66FC">
          <w:pPr>
            <w:pStyle w:val="142912B2EA5C42D19BBD6A81FEEBA1A0"/>
          </w:pPr>
          <w:r w:rsidRPr="006A795E">
            <w:rPr>
              <w:noProof/>
              <w:lang w:bidi="pt-BR"/>
            </w:rPr>
            <w:t>R$ 0</w:t>
          </w:r>
        </w:p>
      </w:docPartBody>
    </w:docPart>
    <w:docPart>
      <w:docPartPr>
        <w:name w:val="9C81320A20E84E5F9FE9E3FDF31BDD47"/>
        <w:category>
          <w:name w:val="Geral"/>
          <w:gallery w:val="placeholder"/>
        </w:category>
        <w:types>
          <w:type w:val="bbPlcHdr"/>
        </w:types>
        <w:behaviors>
          <w:behavior w:val="content"/>
        </w:behaviors>
        <w:guid w:val="{DCD48A28-7685-4647-96D5-B2039D408F98}"/>
      </w:docPartPr>
      <w:docPartBody>
        <w:p w:rsidR="009A66FC" w:rsidRDefault="009A66FC">
          <w:pPr>
            <w:pStyle w:val="9C81320A20E84E5F9FE9E3FDF31BDD47"/>
          </w:pPr>
          <w:r w:rsidRPr="006A795E">
            <w:rPr>
              <w:noProof/>
              <w:lang w:bidi="pt-BR"/>
            </w:rPr>
            <w:t>R$ 0</w:t>
          </w:r>
        </w:p>
      </w:docPartBody>
    </w:docPart>
    <w:docPart>
      <w:docPartPr>
        <w:name w:val="BF9912EBD2944FB882B9AEC86B1E736F"/>
        <w:category>
          <w:name w:val="Geral"/>
          <w:gallery w:val="placeholder"/>
        </w:category>
        <w:types>
          <w:type w:val="bbPlcHdr"/>
        </w:types>
        <w:behaviors>
          <w:behavior w:val="content"/>
        </w:behaviors>
        <w:guid w:val="{236279FE-5DEE-40CF-BC50-C0EC90192715}"/>
      </w:docPartPr>
      <w:docPartBody>
        <w:p w:rsidR="009A66FC" w:rsidRDefault="009A66FC">
          <w:pPr>
            <w:pStyle w:val="BF9912EBD2944FB882B9AEC86B1E736F"/>
          </w:pPr>
          <w:r w:rsidRPr="006A795E">
            <w:rPr>
              <w:noProof/>
              <w:lang w:bidi="pt-BR"/>
            </w:rPr>
            <w:t>R$ 675</w:t>
          </w:r>
        </w:p>
      </w:docPartBody>
    </w:docPart>
    <w:docPart>
      <w:docPartPr>
        <w:name w:val="BC1A8475A2B7416FAA4D18CD73F3595C"/>
        <w:category>
          <w:name w:val="Geral"/>
          <w:gallery w:val="placeholder"/>
        </w:category>
        <w:types>
          <w:type w:val="bbPlcHdr"/>
        </w:types>
        <w:behaviors>
          <w:behavior w:val="content"/>
        </w:behaviors>
        <w:guid w:val="{B064C4B7-5B61-41F6-8615-F44C7133F7DB}"/>
      </w:docPartPr>
      <w:docPartBody>
        <w:p w:rsidR="009A66FC" w:rsidRDefault="009A66FC">
          <w:pPr>
            <w:pStyle w:val="BC1A8475A2B7416FAA4D18CD73F3595C"/>
          </w:pPr>
          <w:r w:rsidRPr="006A795E">
            <w:rPr>
              <w:noProof/>
              <w:lang w:bidi="pt-BR"/>
            </w:rPr>
            <w:t>R$ 800</w:t>
          </w:r>
        </w:p>
      </w:docPartBody>
    </w:docPart>
    <w:docPart>
      <w:docPartPr>
        <w:name w:val="2C1F7BB618934ACC8F7BD922CB5D6BAF"/>
        <w:category>
          <w:name w:val="Geral"/>
          <w:gallery w:val="placeholder"/>
        </w:category>
        <w:types>
          <w:type w:val="bbPlcHdr"/>
        </w:types>
        <w:behaviors>
          <w:behavior w:val="content"/>
        </w:behaviors>
        <w:guid w:val="{EDE79A09-4738-4F54-AD4D-DF1E7EE4E98C}"/>
      </w:docPartPr>
      <w:docPartBody>
        <w:p w:rsidR="009A66FC" w:rsidRDefault="009A66FC">
          <w:pPr>
            <w:pStyle w:val="2C1F7BB618934ACC8F7BD922CB5D6BAF"/>
          </w:pPr>
          <w:r w:rsidRPr="006A795E">
            <w:rPr>
              <w:noProof/>
              <w:lang w:bidi="pt-BR"/>
            </w:rPr>
            <w:t>R$ 0</w:t>
          </w:r>
        </w:p>
      </w:docPartBody>
    </w:docPart>
    <w:docPart>
      <w:docPartPr>
        <w:name w:val="690F79633F844CDFBC91AC5ABFA8A7DE"/>
        <w:category>
          <w:name w:val="Geral"/>
          <w:gallery w:val="placeholder"/>
        </w:category>
        <w:types>
          <w:type w:val="bbPlcHdr"/>
        </w:types>
        <w:behaviors>
          <w:behavior w:val="content"/>
        </w:behaviors>
        <w:guid w:val="{5FAC073D-EA7D-4397-8FDB-6749F70B6927}"/>
      </w:docPartPr>
      <w:docPartBody>
        <w:p w:rsidR="009A66FC" w:rsidRDefault="009A66FC">
          <w:pPr>
            <w:pStyle w:val="690F79633F844CDFBC91AC5ABFA8A7DE"/>
          </w:pPr>
          <w:r w:rsidRPr="006A795E">
            <w:rPr>
              <w:noProof/>
              <w:lang w:bidi="pt-BR"/>
            </w:rPr>
            <w:t>R$ 0</w:t>
          </w:r>
        </w:p>
      </w:docPartBody>
    </w:docPart>
    <w:docPart>
      <w:docPartPr>
        <w:name w:val="839D33BB09C340A8A314B8499585A7E2"/>
        <w:category>
          <w:name w:val="Geral"/>
          <w:gallery w:val="placeholder"/>
        </w:category>
        <w:types>
          <w:type w:val="bbPlcHdr"/>
        </w:types>
        <w:behaviors>
          <w:behavior w:val="content"/>
        </w:behaviors>
        <w:guid w:val="{94B969FA-C21F-474B-9883-A80A257F30E0}"/>
      </w:docPartPr>
      <w:docPartBody>
        <w:p w:rsidR="009A66FC" w:rsidRDefault="009A66FC">
          <w:pPr>
            <w:pStyle w:val="839D33BB09C340A8A314B8499585A7E2"/>
          </w:pPr>
          <w:r w:rsidRPr="006A795E">
            <w:rPr>
              <w:noProof/>
              <w:lang w:bidi="pt-BR"/>
            </w:rPr>
            <w:t>R$ 1.825</w:t>
          </w:r>
        </w:p>
      </w:docPartBody>
    </w:docPart>
    <w:docPart>
      <w:docPartPr>
        <w:name w:val="CD6243D58FE846C1B888B0C0DBECD4F7"/>
        <w:category>
          <w:name w:val="Geral"/>
          <w:gallery w:val="placeholder"/>
        </w:category>
        <w:types>
          <w:type w:val="bbPlcHdr"/>
        </w:types>
        <w:behaviors>
          <w:behavior w:val="content"/>
        </w:behaviors>
        <w:guid w:val="{213156CD-3FFB-416E-B2E1-D611EAA82C0C}"/>
      </w:docPartPr>
      <w:docPartBody>
        <w:p w:rsidR="009A66FC" w:rsidRDefault="009A66FC">
          <w:pPr>
            <w:pStyle w:val="CD6243D58FE846C1B888B0C0DBECD4F7"/>
          </w:pPr>
          <w:r w:rsidRPr="006A795E">
            <w:rPr>
              <w:noProof/>
              <w:lang w:bidi="pt-BR"/>
            </w:rPr>
            <w:t>Jurídico/Contabilidade</w:t>
          </w:r>
        </w:p>
      </w:docPartBody>
    </w:docPart>
    <w:docPart>
      <w:docPartPr>
        <w:name w:val="4A656D692E984988A88CA8429A7FECC9"/>
        <w:category>
          <w:name w:val="Geral"/>
          <w:gallery w:val="placeholder"/>
        </w:category>
        <w:types>
          <w:type w:val="bbPlcHdr"/>
        </w:types>
        <w:behaviors>
          <w:behavior w:val="content"/>
        </w:behaviors>
        <w:guid w:val="{5DC3570B-9718-47C8-8D9A-63BD33B442A6}"/>
      </w:docPartPr>
      <w:docPartBody>
        <w:p w:rsidR="009A66FC" w:rsidRDefault="009A66FC">
          <w:pPr>
            <w:pStyle w:val="4A656D692E984988A88CA8429A7FECC9"/>
          </w:pPr>
          <w:r w:rsidRPr="006A795E">
            <w:rPr>
              <w:noProof/>
              <w:lang w:bidi="pt-BR"/>
            </w:rPr>
            <w:t>R$ 1.200</w:t>
          </w:r>
        </w:p>
      </w:docPartBody>
    </w:docPart>
    <w:docPart>
      <w:docPartPr>
        <w:name w:val="3519D5DBF41E4C87A30D22A1E7A89DC6"/>
        <w:category>
          <w:name w:val="Geral"/>
          <w:gallery w:val="placeholder"/>
        </w:category>
        <w:types>
          <w:type w:val="bbPlcHdr"/>
        </w:types>
        <w:behaviors>
          <w:behavior w:val="content"/>
        </w:behaviors>
        <w:guid w:val="{B64E6B8A-B037-4E68-BC4C-DFEC35062872}"/>
      </w:docPartPr>
      <w:docPartBody>
        <w:p w:rsidR="009A66FC" w:rsidRDefault="009A66FC">
          <w:pPr>
            <w:pStyle w:val="3519D5DBF41E4C87A30D22A1E7A89DC6"/>
          </w:pPr>
          <w:r w:rsidRPr="006A795E">
            <w:rPr>
              <w:noProof/>
              <w:lang w:bidi="pt-BR"/>
            </w:rPr>
            <w:t>R$ 0</w:t>
          </w:r>
        </w:p>
      </w:docPartBody>
    </w:docPart>
    <w:docPart>
      <w:docPartPr>
        <w:name w:val="FBAB8766D50F41CE94DA26299EA2E5B3"/>
        <w:category>
          <w:name w:val="Geral"/>
          <w:gallery w:val="placeholder"/>
        </w:category>
        <w:types>
          <w:type w:val="bbPlcHdr"/>
        </w:types>
        <w:behaviors>
          <w:behavior w:val="content"/>
        </w:behaviors>
        <w:guid w:val="{289CF749-86F1-48B9-969C-4E9BE6FB8EE2}"/>
      </w:docPartPr>
      <w:docPartBody>
        <w:p w:rsidR="009A66FC" w:rsidRDefault="009A66FC">
          <w:pPr>
            <w:pStyle w:val="FBAB8766D50F41CE94DA26299EA2E5B3"/>
          </w:pPr>
          <w:r w:rsidRPr="006A795E">
            <w:rPr>
              <w:noProof/>
              <w:lang w:bidi="pt-BR"/>
            </w:rPr>
            <w:t>R$ 0</w:t>
          </w:r>
        </w:p>
      </w:docPartBody>
    </w:docPart>
    <w:docPart>
      <w:docPartPr>
        <w:name w:val="BD672D5A207B41E7B436E64E2114E241"/>
        <w:category>
          <w:name w:val="Geral"/>
          <w:gallery w:val="placeholder"/>
        </w:category>
        <w:types>
          <w:type w:val="bbPlcHdr"/>
        </w:types>
        <w:behaviors>
          <w:behavior w:val="content"/>
        </w:behaviors>
        <w:guid w:val="{20F488EB-4E31-4D71-8430-3963BE670472}"/>
      </w:docPartPr>
      <w:docPartBody>
        <w:p w:rsidR="009A66FC" w:rsidRDefault="009A66FC">
          <w:pPr>
            <w:pStyle w:val="BD672D5A207B41E7B436E64E2114E241"/>
          </w:pPr>
          <w:r w:rsidRPr="006A795E">
            <w:rPr>
              <w:noProof/>
              <w:lang w:bidi="pt-BR"/>
            </w:rPr>
            <w:t>R$ 450</w:t>
          </w:r>
        </w:p>
      </w:docPartBody>
    </w:docPart>
    <w:docPart>
      <w:docPartPr>
        <w:name w:val="9E09A49B35BE4E08AAFF2E97692D7635"/>
        <w:category>
          <w:name w:val="Geral"/>
          <w:gallery w:val="placeholder"/>
        </w:category>
        <w:types>
          <w:type w:val="bbPlcHdr"/>
        </w:types>
        <w:behaviors>
          <w:behavior w:val="content"/>
        </w:behaviors>
        <w:guid w:val="{F7B6E868-9DD2-4DE8-B923-B515997F91BD}"/>
      </w:docPartPr>
      <w:docPartBody>
        <w:p w:rsidR="009A66FC" w:rsidRDefault="009A66FC">
          <w:pPr>
            <w:pStyle w:val="9E09A49B35BE4E08AAFF2E97692D7635"/>
          </w:pPr>
          <w:r w:rsidRPr="006A795E">
            <w:rPr>
              <w:noProof/>
              <w:lang w:bidi="pt-BR"/>
            </w:rPr>
            <w:t>R$ 0</w:t>
          </w:r>
        </w:p>
      </w:docPartBody>
    </w:docPart>
    <w:docPart>
      <w:docPartPr>
        <w:name w:val="1B3BFFD9C96346E68D9B5614BD0D3904"/>
        <w:category>
          <w:name w:val="Geral"/>
          <w:gallery w:val="placeholder"/>
        </w:category>
        <w:types>
          <w:type w:val="bbPlcHdr"/>
        </w:types>
        <w:behaviors>
          <w:behavior w:val="content"/>
        </w:behaviors>
        <w:guid w:val="{101F380D-DDAD-47C9-8E2D-CC4FAE4804DC}"/>
      </w:docPartPr>
      <w:docPartBody>
        <w:p w:rsidR="009A66FC" w:rsidRDefault="009A66FC">
          <w:pPr>
            <w:pStyle w:val="1B3BFFD9C96346E68D9B5614BD0D3904"/>
          </w:pPr>
          <w:r w:rsidRPr="006A795E">
            <w:rPr>
              <w:noProof/>
              <w:lang w:bidi="pt-BR"/>
            </w:rPr>
            <w:t>R$ 500</w:t>
          </w:r>
        </w:p>
      </w:docPartBody>
    </w:docPart>
    <w:docPart>
      <w:docPartPr>
        <w:name w:val="01DCA16B9BF44C40BB3F4C32C5ED0631"/>
        <w:category>
          <w:name w:val="Geral"/>
          <w:gallery w:val="placeholder"/>
        </w:category>
        <w:types>
          <w:type w:val="bbPlcHdr"/>
        </w:types>
        <w:behaviors>
          <w:behavior w:val="content"/>
        </w:behaviors>
        <w:guid w:val="{19D0C0D6-643E-407A-84B6-6EE974C093B4}"/>
      </w:docPartPr>
      <w:docPartBody>
        <w:p w:rsidR="009A66FC" w:rsidRDefault="009A66FC">
          <w:pPr>
            <w:pStyle w:val="01DCA16B9BF44C40BB3F4C32C5ED0631"/>
          </w:pPr>
          <w:r w:rsidRPr="006A795E">
            <w:rPr>
              <w:noProof/>
              <w:lang w:bidi="pt-BR"/>
            </w:rPr>
            <w:t>R$ 0</w:t>
          </w:r>
        </w:p>
      </w:docPartBody>
    </w:docPart>
    <w:docPart>
      <w:docPartPr>
        <w:name w:val="87F7AF91FCE743BBA7E77CCE8F389130"/>
        <w:category>
          <w:name w:val="Geral"/>
          <w:gallery w:val="placeholder"/>
        </w:category>
        <w:types>
          <w:type w:val="bbPlcHdr"/>
        </w:types>
        <w:behaviors>
          <w:behavior w:val="content"/>
        </w:behaviors>
        <w:guid w:val="{461DDDC8-47D1-4F04-97DF-F1CDD6EC2411}"/>
      </w:docPartPr>
      <w:docPartBody>
        <w:p w:rsidR="009A66FC" w:rsidRDefault="009A66FC">
          <w:pPr>
            <w:pStyle w:val="87F7AF91FCE743BBA7E77CCE8F389130"/>
          </w:pPr>
          <w:r w:rsidRPr="006A795E">
            <w:rPr>
              <w:noProof/>
              <w:lang w:bidi="pt-BR"/>
            </w:rPr>
            <w:t>R$ 0</w:t>
          </w:r>
        </w:p>
      </w:docPartBody>
    </w:docPart>
    <w:docPart>
      <w:docPartPr>
        <w:name w:val="BEFC31D8A4A14D7680F457A0D23E3384"/>
        <w:category>
          <w:name w:val="Geral"/>
          <w:gallery w:val="placeholder"/>
        </w:category>
        <w:types>
          <w:type w:val="bbPlcHdr"/>
        </w:types>
        <w:behaviors>
          <w:behavior w:val="content"/>
        </w:behaviors>
        <w:guid w:val="{CD29B784-6612-4940-81D4-3E7B129AA5E3}"/>
      </w:docPartPr>
      <w:docPartBody>
        <w:p w:rsidR="009A66FC" w:rsidRDefault="009A66FC">
          <w:pPr>
            <w:pStyle w:val="BEFC31D8A4A14D7680F457A0D23E3384"/>
          </w:pPr>
          <w:r w:rsidRPr="006A795E">
            <w:rPr>
              <w:noProof/>
              <w:lang w:bidi="pt-BR"/>
            </w:rPr>
            <w:t>R$ 0</w:t>
          </w:r>
        </w:p>
      </w:docPartBody>
    </w:docPart>
    <w:docPart>
      <w:docPartPr>
        <w:name w:val="40314728A86C4BA48861F438EE5A397F"/>
        <w:category>
          <w:name w:val="Geral"/>
          <w:gallery w:val="placeholder"/>
        </w:category>
        <w:types>
          <w:type w:val="bbPlcHdr"/>
        </w:types>
        <w:behaviors>
          <w:behavior w:val="content"/>
        </w:behaviors>
        <w:guid w:val="{80563AEA-552F-45CA-AB18-6629AE4C7B11}"/>
      </w:docPartPr>
      <w:docPartBody>
        <w:p w:rsidR="009A66FC" w:rsidRDefault="009A66FC">
          <w:pPr>
            <w:pStyle w:val="40314728A86C4BA48861F438EE5A397F"/>
          </w:pPr>
          <w:r w:rsidRPr="006A795E">
            <w:rPr>
              <w:noProof/>
              <w:lang w:bidi="pt-BR"/>
            </w:rPr>
            <w:t>R$ 0</w:t>
          </w:r>
        </w:p>
      </w:docPartBody>
    </w:docPart>
    <w:docPart>
      <w:docPartPr>
        <w:name w:val="D7D4CFB6D38C4CCBA8FF37A46FCDE2DA"/>
        <w:category>
          <w:name w:val="Geral"/>
          <w:gallery w:val="placeholder"/>
        </w:category>
        <w:types>
          <w:type w:val="bbPlcHdr"/>
        </w:types>
        <w:behaviors>
          <w:behavior w:val="content"/>
        </w:behaviors>
        <w:guid w:val="{639D5473-91FD-459F-9AD5-761CF95BF628}"/>
      </w:docPartPr>
      <w:docPartBody>
        <w:p w:rsidR="009A66FC" w:rsidRDefault="009A66FC">
          <w:pPr>
            <w:pStyle w:val="D7D4CFB6D38C4CCBA8FF37A46FCDE2DA"/>
          </w:pPr>
          <w:r w:rsidRPr="006A795E">
            <w:rPr>
              <w:noProof/>
              <w:lang w:bidi="pt-BR"/>
            </w:rPr>
            <w:t>R$ 0</w:t>
          </w:r>
        </w:p>
      </w:docPartBody>
    </w:docPart>
    <w:docPart>
      <w:docPartPr>
        <w:name w:val="F8303675DD4D4E65BCEECE0670942203"/>
        <w:category>
          <w:name w:val="Geral"/>
          <w:gallery w:val="placeholder"/>
        </w:category>
        <w:types>
          <w:type w:val="bbPlcHdr"/>
        </w:types>
        <w:behaviors>
          <w:behavior w:val="content"/>
        </w:behaviors>
        <w:guid w:val="{16D1E9F0-CE3E-484D-9E11-1417FDD8CB97}"/>
      </w:docPartPr>
      <w:docPartBody>
        <w:p w:rsidR="009A66FC" w:rsidRDefault="009A66FC">
          <w:pPr>
            <w:pStyle w:val="F8303675DD4D4E65BCEECE0670942203"/>
          </w:pPr>
          <w:r w:rsidRPr="006A795E">
            <w:rPr>
              <w:noProof/>
              <w:lang w:bidi="pt-BR"/>
            </w:rPr>
            <w:t>R$ 250</w:t>
          </w:r>
        </w:p>
      </w:docPartBody>
    </w:docPart>
    <w:docPart>
      <w:docPartPr>
        <w:name w:val="176602A0A3614393B599BC6C79DD4C7A"/>
        <w:category>
          <w:name w:val="Geral"/>
          <w:gallery w:val="placeholder"/>
        </w:category>
        <w:types>
          <w:type w:val="bbPlcHdr"/>
        </w:types>
        <w:behaviors>
          <w:behavior w:val="content"/>
        </w:behaviors>
        <w:guid w:val="{51227A52-3AA7-42C4-8932-467F0674D0B4}"/>
      </w:docPartPr>
      <w:docPartBody>
        <w:p w:rsidR="009A66FC" w:rsidRDefault="009A66FC">
          <w:pPr>
            <w:pStyle w:val="176602A0A3614393B599BC6C79DD4C7A"/>
          </w:pPr>
          <w:r w:rsidRPr="006A795E">
            <w:rPr>
              <w:noProof/>
              <w:lang w:bidi="pt-BR"/>
            </w:rPr>
            <w:t>R$ 2.400</w:t>
          </w:r>
        </w:p>
      </w:docPartBody>
    </w:docPart>
    <w:docPart>
      <w:docPartPr>
        <w:name w:val="3C0270AD7030493C9C62117DE227280B"/>
        <w:category>
          <w:name w:val="Geral"/>
          <w:gallery w:val="placeholder"/>
        </w:category>
        <w:types>
          <w:type w:val="bbPlcHdr"/>
        </w:types>
        <w:behaviors>
          <w:behavior w:val="content"/>
        </w:behaviors>
        <w:guid w:val="{85C07A12-CA15-422E-A053-EF172AF72778}"/>
      </w:docPartPr>
      <w:docPartBody>
        <w:p w:rsidR="009A66FC" w:rsidRDefault="009A66FC">
          <w:pPr>
            <w:pStyle w:val="3C0270AD7030493C9C62117DE227280B"/>
          </w:pPr>
          <w:r w:rsidRPr="006A795E">
            <w:rPr>
              <w:noProof/>
              <w:lang w:bidi="pt-BR"/>
            </w:rPr>
            <w:t>Material de Escritório</w:t>
          </w:r>
        </w:p>
      </w:docPartBody>
    </w:docPart>
    <w:docPart>
      <w:docPartPr>
        <w:name w:val="0410075C3EDE4A86B16B31DFBB9B1634"/>
        <w:category>
          <w:name w:val="Geral"/>
          <w:gallery w:val="placeholder"/>
        </w:category>
        <w:types>
          <w:type w:val="bbPlcHdr"/>
        </w:types>
        <w:behaviors>
          <w:behavior w:val="content"/>
        </w:behaviors>
        <w:guid w:val="{FB2709A6-00B8-49CD-87D6-984C2D1F555C}"/>
      </w:docPartPr>
      <w:docPartBody>
        <w:p w:rsidR="009A66FC" w:rsidRDefault="009A66FC">
          <w:pPr>
            <w:pStyle w:val="0410075C3EDE4A86B16B31DFBB9B1634"/>
          </w:pPr>
          <w:r w:rsidRPr="006A795E">
            <w:rPr>
              <w:noProof/>
              <w:lang w:bidi="pt-BR"/>
            </w:rPr>
            <w:t>R$ 125</w:t>
          </w:r>
        </w:p>
      </w:docPartBody>
    </w:docPart>
    <w:docPart>
      <w:docPartPr>
        <w:name w:val="4D2BA14B0F284B22B8B2CC4CC4F97C14"/>
        <w:category>
          <w:name w:val="Geral"/>
          <w:gallery w:val="placeholder"/>
        </w:category>
        <w:types>
          <w:type w:val="bbPlcHdr"/>
        </w:types>
        <w:behaviors>
          <w:behavior w:val="content"/>
        </w:behaviors>
        <w:guid w:val="{FBFBC705-B560-4C12-8DD8-E934FEE5FC34}"/>
      </w:docPartPr>
      <w:docPartBody>
        <w:p w:rsidR="009A66FC" w:rsidRDefault="009A66FC">
          <w:pPr>
            <w:pStyle w:val="4D2BA14B0F284B22B8B2CC4CC4F97C14"/>
          </w:pPr>
          <w:r w:rsidRPr="006A795E">
            <w:rPr>
              <w:noProof/>
              <w:lang w:bidi="pt-BR"/>
            </w:rPr>
            <w:t>R$ 125</w:t>
          </w:r>
        </w:p>
      </w:docPartBody>
    </w:docPart>
    <w:docPart>
      <w:docPartPr>
        <w:name w:val="71D00C6C0CA04C298134A03150CB3B78"/>
        <w:category>
          <w:name w:val="Geral"/>
          <w:gallery w:val="placeholder"/>
        </w:category>
        <w:types>
          <w:type w:val="bbPlcHdr"/>
        </w:types>
        <w:behaviors>
          <w:behavior w:val="content"/>
        </w:behaviors>
        <w:guid w:val="{FF4FE4B8-FF7D-4C81-8B15-CB8B0D01A5C3}"/>
      </w:docPartPr>
      <w:docPartBody>
        <w:p w:rsidR="009A66FC" w:rsidRDefault="009A66FC">
          <w:pPr>
            <w:pStyle w:val="71D00C6C0CA04C298134A03150CB3B78"/>
          </w:pPr>
          <w:r w:rsidRPr="006A795E">
            <w:rPr>
              <w:noProof/>
              <w:lang w:bidi="pt-BR"/>
            </w:rPr>
            <w:t>R$ 125</w:t>
          </w:r>
        </w:p>
      </w:docPartBody>
    </w:docPart>
    <w:docPart>
      <w:docPartPr>
        <w:name w:val="EBFA95F204F14525A48CB5F9656D6033"/>
        <w:category>
          <w:name w:val="Geral"/>
          <w:gallery w:val="placeholder"/>
        </w:category>
        <w:types>
          <w:type w:val="bbPlcHdr"/>
        </w:types>
        <w:behaviors>
          <w:behavior w:val="content"/>
        </w:behaviors>
        <w:guid w:val="{ED5E02BE-2288-4DC5-9089-139B48D85CD0}"/>
      </w:docPartPr>
      <w:docPartBody>
        <w:p w:rsidR="009A66FC" w:rsidRDefault="009A66FC">
          <w:pPr>
            <w:pStyle w:val="EBFA95F204F14525A48CB5F9656D6033"/>
          </w:pPr>
          <w:r w:rsidRPr="006A795E">
            <w:rPr>
              <w:noProof/>
              <w:lang w:bidi="pt-BR"/>
            </w:rPr>
            <w:t>R$ 125</w:t>
          </w:r>
        </w:p>
      </w:docPartBody>
    </w:docPart>
    <w:docPart>
      <w:docPartPr>
        <w:name w:val="3530C4DB031F49C4B231232B6A56B866"/>
        <w:category>
          <w:name w:val="Geral"/>
          <w:gallery w:val="placeholder"/>
        </w:category>
        <w:types>
          <w:type w:val="bbPlcHdr"/>
        </w:types>
        <w:behaviors>
          <w:behavior w:val="content"/>
        </w:behaviors>
        <w:guid w:val="{FEBBD2B3-4837-4659-9E66-C3A625FF6864}"/>
      </w:docPartPr>
      <w:docPartBody>
        <w:p w:rsidR="009A66FC" w:rsidRDefault="009A66FC">
          <w:pPr>
            <w:pStyle w:val="3530C4DB031F49C4B231232B6A56B866"/>
          </w:pPr>
          <w:r w:rsidRPr="006A795E">
            <w:rPr>
              <w:noProof/>
              <w:lang w:bidi="pt-BR"/>
            </w:rPr>
            <w:t>R$ 125</w:t>
          </w:r>
        </w:p>
      </w:docPartBody>
    </w:docPart>
    <w:docPart>
      <w:docPartPr>
        <w:name w:val="F06831AB95EA4254BE14B599253FDCB1"/>
        <w:category>
          <w:name w:val="Geral"/>
          <w:gallery w:val="placeholder"/>
        </w:category>
        <w:types>
          <w:type w:val="bbPlcHdr"/>
        </w:types>
        <w:behaviors>
          <w:behavior w:val="content"/>
        </w:behaviors>
        <w:guid w:val="{650781EC-3B3D-4EE1-B283-6ACA3E5F8DA3}"/>
      </w:docPartPr>
      <w:docPartBody>
        <w:p w:rsidR="009A66FC" w:rsidRDefault="009A66FC">
          <w:pPr>
            <w:pStyle w:val="F06831AB95EA4254BE14B599253FDCB1"/>
          </w:pPr>
          <w:r w:rsidRPr="006A795E">
            <w:rPr>
              <w:noProof/>
              <w:lang w:bidi="pt-BR"/>
            </w:rPr>
            <w:t>R$ 125</w:t>
          </w:r>
        </w:p>
      </w:docPartBody>
    </w:docPart>
    <w:docPart>
      <w:docPartPr>
        <w:name w:val="4AA6FA6401D046B385EEA3196530F2D3"/>
        <w:category>
          <w:name w:val="Geral"/>
          <w:gallery w:val="placeholder"/>
        </w:category>
        <w:types>
          <w:type w:val="bbPlcHdr"/>
        </w:types>
        <w:behaviors>
          <w:behavior w:val="content"/>
        </w:behaviors>
        <w:guid w:val="{CE6209D7-45AA-48CA-B0C4-56D566E1955B}"/>
      </w:docPartPr>
      <w:docPartBody>
        <w:p w:rsidR="009A66FC" w:rsidRDefault="009A66FC">
          <w:pPr>
            <w:pStyle w:val="4AA6FA6401D046B385EEA3196530F2D3"/>
          </w:pPr>
          <w:r w:rsidRPr="006A795E">
            <w:rPr>
              <w:noProof/>
              <w:lang w:bidi="pt-BR"/>
            </w:rPr>
            <w:t>R$ 125</w:t>
          </w:r>
        </w:p>
      </w:docPartBody>
    </w:docPart>
    <w:docPart>
      <w:docPartPr>
        <w:name w:val="1E32EFB8A1B84884BBFF39B0A56FC79C"/>
        <w:category>
          <w:name w:val="Geral"/>
          <w:gallery w:val="placeholder"/>
        </w:category>
        <w:types>
          <w:type w:val="bbPlcHdr"/>
        </w:types>
        <w:behaviors>
          <w:behavior w:val="content"/>
        </w:behaviors>
        <w:guid w:val="{2708679B-4639-4A45-8965-188490A30B83}"/>
      </w:docPartPr>
      <w:docPartBody>
        <w:p w:rsidR="009A66FC" w:rsidRDefault="009A66FC">
          <w:pPr>
            <w:pStyle w:val="1E32EFB8A1B84884BBFF39B0A56FC79C"/>
          </w:pPr>
          <w:r w:rsidRPr="006A795E">
            <w:rPr>
              <w:noProof/>
              <w:lang w:bidi="pt-BR"/>
            </w:rPr>
            <w:t>R$ 125</w:t>
          </w:r>
        </w:p>
      </w:docPartBody>
    </w:docPart>
    <w:docPart>
      <w:docPartPr>
        <w:name w:val="FB8DE18CCFC8498AA02DA83D09342090"/>
        <w:category>
          <w:name w:val="Geral"/>
          <w:gallery w:val="placeholder"/>
        </w:category>
        <w:types>
          <w:type w:val="bbPlcHdr"/>
        </w:types>
        <w:behaviors>
          <w:behavior w:val="content"/>
        </w:behaviors>
        <w:guid w:val="{F73FE935-D679-4D71-9C24-EE3AD314932C}"/>
      </w:docPartPr>
      <w:docPartBody>
        <w:p w:rsidR="009A66FC" w:rsidRDefault="009A66FC">
          <w:pPr>
            <w:pStyle w:val="FB8DE18CCFC8498AA02DA83D09342090"/>
          </w:pPr>
          <w:r w:rsidRPr="006A795E">
            <w:rPr>
              <w:noProof/>
              <w:lang w:bidi="pt-BR"/>
            </w:rPr>
            <w:t>R$ 125</w:t>
          </w:r>
        </w:p>
      </w:docPartBody>
    </w:docPart>
    <w:docPart>
      <w:docPartPr>
        <w:name w:val="85A5919C3AD4479FB4BA8E768023D7FF"/>
        <w:category>
          <w:name w:val="Geral"/>
          <w:gallery w:val="placeholder"/>
        </w:category>
        <w:types>
          <w:type w:val="bbPlcHdr"/>
        </w:types>
        <w:behaviors>
          <w:behavior w:val="content"/>
        </w:behaviors>
        <w:guid w:val="{A9A7F11D-BF5A-463C-8FC0-E873AF59CCB7}"/>
      </w:docPartPr>
      <w:docPartBody>
        <w:p w:rsidR="009A66FC" w:rsidRDefault="009A66FC">
          <w:pPr>
            <w:pStyle w:val="85A5919C3AD4479FB4BA8E768023D7FF"/>
          </w:pPr>
          <w:r w:rsidRPr="006A795E">
            <w:rPr>
              <w:noProof/>
              <w:lang w:bidi="pt-BR"/>
            </w:rPr>
            <w:t>R$ 125</w:t>
          </w:r>
        </w:p>
      </w:docPartBody>
    </w:docPart>
    <w:docPart>
      <w:docPartPr>
        <w:name w:val="BF117B3C1C77432D8A1473EE125598E9"/>
        <w:category>
          <w:name w:val="Geral"/>
          <w:gallery w:val="placeholder"/>
        </w:category>
        <w:types>
          <w:type w:val="bbPlcHdr"/>
        </w:types>
        <w:behaviors>
          <w:behavior w:val="content"/>
        </w:behaviors>
        <w:guid w:val="{9B374F1F-7CED-43DA-9495-865AA43DE996}"/>
      </w:docPartPr>
      <w:docPartBody>
        <w:p w:rsidR="009A66FC" w:rsidRDefault="009A66FC">
          <w:pPr>
            <w:pStyle w:val="BF117B3C1C77432D8A1473EE125598E9"/>
          </w:pPr>
          <w:r w:rsidRPr="006A795E">
            <w:rPr>
              <w:noProof/>
              <w:lang w:bidi="pt-BR"/>
            </w:rPr>
            <w:t>R$ 125</w:t>
          </w:r>
        </w:p>
      </w:docPartBody>
    </w:docPart>
    <w:docPart>
      <w:docPartPr>
        <w:name w:val="08612DC7F7704E958F82D2C884C7EA1A"/>
        <w:category>
          <w:name w:val="Geral"/>
          <w:gallery w:val="placeholder"/>
        </w:category>
        <w:types>
          <w:type w:val="bbPlcHdr"/>
        </w:types>
        <w:behaviors>
          <w:behavior w:val="content"/>
        </w:behaviors>
        <w:guid w:val="{692AA07E-39C6-4CF7-8C38-7BD159FE3C15}"/>
      </w:docPartPr>
      <w:docPartBody>
        <w:p w:rsidR="009A66FC" w:rsidRDefault="009A66FC">
          <w:pPr>
            <w:pStyle w:val="08612DC7F7704E958F82D2C884C7EA1A"/>
          </w:pPr>
          <w:r w:rsidRPr="006A795E">
            <w:rPr>
              <w:noProof/>
              <w:lang w:bidi="pt-BR"/>
            </w:rPr>
            <w:t>R$ 125</w:t>
          </w:r>
        </w:p>
      </w:docPartBody>
    </w:docPart>
    <w:docPart>
      <w:docPartPr>
        <w:name w:val="BEE9A902850C431D868245F38B4D306C"/>
        <w:category>
          <w:name w:val="Geral"/>
          <w:gallery w:val="placeholder"/>
        </w:category>
        <w:types>
          <w:type w:val="bbPlcHdr"/>
        </w:types>
        <w:behaviors>
          <w:behavior w:val="content"/>
        </w:behaviors>
        <w:guid w:val="{6F8520B7-0A8B-46F6-91D6-CB380DE258C9}"/>
      </w:docPartPr>
      <w:docPartBody>
        <w:p w:rsidR="009A66FC" w:rsidRDefault="009A66FC">
          <w:pPr>
            <w:pStyle w:val="BEE9A902850C431D868245F38B4D306C"/>
          </w:pPr>
          <w:r w:rsidRPr="006A795E">
            <w:rPr>
              <w:noProof/>
              <w:lang w:bidi="pt-BR"/>
            </w:rPr>
            <w:t>R$ 1.500</w:t>
          </w:r>
        </w:p>
      </w:docPartBody>
    </w:docPart>
    <w:docPart>
      <w:docPartPr>
        <w:name w:val="A2EC23A941C34E01AFE34A210D6B61B9"/>
        <w:category>
          <w:name w:val="Geral"/>
          <w:gallery w:val="placeholder"/>
        </w:category>
        <w:types>
          <w:type w:val="bbPlcHdr"/>
        </w:types>
        <w:behaviors>
          <w:behavior w:val="content"/>
        </w:behaviors>
        <w:guid w:val="{7FA0D95A-91F6-4494-B8B0-5922D1A6DE16}"/>
      </w:docPartPr>
      <w:docPartBody>
        <w:p w:rsidR="009A66FC" w:rsidRDefault="009A66FC">
          <w:pPr>
            <w:pStyle w:val="A2EC23A941C34E01AFE34A210D6B61B9"/>
          </w:pPr>
          <w:r w:rsidRPr="006A795E">
            <w:rPr>
              <w:noProof/>
              <w:lang w:bidi="pt-BR"/>
            </w:rPr>
            <w:t>Despesa de Juros</w:t>
          </w:r>
        </w:p>
      </w:docPartBody>
    </w:docPart>
    <w:docPart>
      <w:docPartPr>
        <w:name w:val="DC4A182C633147E482FDC251D64971DF"/>
        <w:category>
          <w:name w:val="Geral"/>
          <w:gallery w:val="placeholder"/>
        </w:category>
        <w:types>
          <w:type w:val="bbPlcHdr"/>
        </w:types>
        <w:behaviors>
          <w:behavior w:val="content"/>
        </w:behaviors>
        <w:guid w:val="{02565B0C-06B6-4914-B2FA-477BD63440C6}"/>
      </w:docPartPr>
      <w:docPartBody>
        <w:p w:rsidR="009A66FC" w:rsidRDefault="009A66FC">
          <w:pPr>
            <w:pStyle w:val="DC4A182C633147E482FDC251D64971DF"/>
          </w:pPr>
          <w:r w:rsidRPr="006A795E">
            <w:rPr>
              <w:noProof/>
              <w:lang w:bidi="pt-BR"/>
            </w:rPr>
            <w:t>R$ 0</w:t>
          </w:r>
        </w:p>
      </w:docPartBody>
    </w:docPart>
    <w:docPart>
      <w:docPartPr>
        <w:name w:val="F36BB819F2BC463FB93C9E70E0D7CCC0"/>
        <w:category>
          <w:name w:val="Geral"/>
          <w:gallery w:val="placeholder"/>
        </w:category>
        <w:types>
          <w:type w:val="bbPlcHdr"/>
        </w:types>
        <w:behaviors>
          <w:behavior w:val="content"/>
        </w:behaviors>
        <w:guid w:val="{BB1534E9-B642-4CB8-977B-612782262821}"/>
      </w:docPartPr>
      <w:docPartBody>
        <w:p w:rsidR="009A66FC" w:rsidRDefault="009A66FC">
          <w:pPr>
            <w:pStyle w:val="F36BB819F2BC463FB93C9E70E0D7CCC0"/>
          </w:pPr>
          <w:r w:rsidRPr="006A795E">
            <w:rPr>
              <w:noProof/>
              <w:lang w:bidi="pt-BR"/>
            </w:rPr>
            <w:t>R$ 0</w:t>
          </w:r>
        </w:p>
      </w:docPartBody>
    </w:docPart>
    <w:docPart>
      <w:docPartPr>
        <w:name w:val="DC68E9BC2AC947DCA27F576945671F20"/>
        <w:category>
          <w:name w:val="Geral"/>
          <w:gallery w:val="placeholder"/>
        </w:category>
        <w:types>
          <w:type w:val="bbPlcHdr"/>
        </w:types>
        <w:behaviors>
          <w:behavior w:val="content"/>
        </w:behaviors>
        <w:guid w:val="{FB33C741-F14C-475B-BDCB-A8B1870993F9}"/>
      </w:docPartPr>
      <w:docPartBody>
        <w:p w:rsidR="009A66FC" w:rsidRDefault="009A66FC">
          <w:pPr>
            <w:pStyle w:val="DC68E9BC2AC947DCA27F576945671F20"/>
          </w:pPr>
          <w:r w:rsidRPr="006A795E">
            <w:rPr>
              <w:noProof/>
              <w:lang w:bidi="pt-BR"/>
            </w:rPr>
            <w:t>R$ 0</w:t>
          </w:r>
        </w:p>
      </w:docPartBody>
    </w:docPart>
    <w:docPart>
      <w:docPartPr>
        <w:name w:val="646B7DC12F7D4DD5A813D13D99331A79"/>
        <w:category>
          <w:name w:val="Geral"/>
          <w:gallery w:val="placeholder"/>
        </w:category>
        <w:types>
          <w:type w:val="bbPlcHdr"/>
        </w:types>
        <w:behaviors>
          <w:behavior w:val="content"/>
        </w:behaviors>
        <w:guid w:val="{FAA986BF-8F15-4CDC-8107-BCD7D6F7968F}"/>
      </w:docPartPr>
      <w:docPartBody>
        <w:p w:rsidR="009A66FC" w:rsidRDefault="009A66FC">
          <w:pPr>
            <w:pStyle w:val="646B7DC12F7D4DD5A813D13D99331A79"/>
          </w:pPr>
          <w:r w:rsidRPr="006A795E">
            <w:rPr>
              <w:noProof/>
              <w:lang w:bidi="pt-BR"/>
            </w:rPr>
            <w:t>R$ 0</w:t>
          </w:r>
        </w:p>
      </w:docPartBody>
    </w:docPart>
    <w:docPart>
      <w:docPartPr>
        <w:name w:val="E448860A9BE2465C8AB3B7548415A1E6"/>
        <w:category>
          <w:name w:val="Geral"/>
          <w:gallery w:val="placeholder"/>
        </w:category>
        <w:types>
          <w:type w:val="bbPlcHdr"/>
        </w:types>
        <w:behaviors>
          <w:behavior w:val="content"/>
        </w:behaviors>
        <w:guid w:val="{D5A2C148-3A86-4E75-B1EE-1F74F7BC8CFA}"/>
      </w:docPartPr>
      <w:docPartBody>
        <w:p w:rsidR="009A66FC" w:rsidRDefault="009A66FC">
          <w:pPr>
            <w:pStyle w:val="E448860A9BE2465C8AB3B7548415A1E6"/>
          </w:pPr>
          <w:r w:rsidRPr="006A795E">
            <w:rPr>
              <w:noProof/>
              <w:lang w:bidi="pt-BR"/>
            </w:rPr>
            <w:t>R$ 0</w:t>
          </w:r>
        </w:p>
      </w:docPartBody>
    </w:docPart>
    <w:docPart>
      <w:docPartPr>
        <w:name w:val="201792FA4AC94553B4727FDDF6108E3B"/>
        <w:category>
          <w:name w:val="Geral"/>
          <w:gallery w:val="placeholder"/>
        </w:category>
        <w:types>
          <w:type w:val="bbPlcHdr"/>
        </w:types>
        <w:behaviors>
          <w:behavior w:val="content"/>
        </w:behaviors>
        <w:guid w:val="{D93DBEFB-622A-4933-9043-29EDAEB220C1}"/>
      </w:docPartPr>
      <w:docPartBody>
        <w:p w:rsidR="009A66FC" w:rsidRDefault="009A66FC">
          <w:pPr>
            <w:pStyle w:val="201792FA4AC94553B4727FDDF6108E3B"/>
          </w:pPr>
          <w:r w:rsidRPr="006A795E">
            <w:rPr>
              <w:noProof/>
              <w:lang w:bidi="pt-BR"/>
            </w:rPr>
            <w:t>R$ 0</w:t>
          </w:r>
        </w:p>
      </w:docPartBody>
    </w:docPart>
    <w:docPart>
      <w:docPartPr>
        <w:name w:val="AEE9E5A44CE7466F8957131836151938"/>
        <w:category>
          <w:name w:val="Geral"/>
          <w:gallery w:val="placeholder"/>
        </w:category>
        <w:types>
          <w:type w:val="bbPlcHdr"/>
        </w:types>
        <w:behaviors>
          <w:behavior w:val="content"/>
        </w:behaviors>
        <w:guid w:val="{B8AFBDDF-8CA0-425C-AD08-0813B3DF10E0}"/>
      </w:docPartPr>
      <w:docPartBody>
        <w:p w:rsidR="009A66FC" w:rsidRDefault="009A66FC">
          <w:pPr>
            <w:pStyle w:val="AEE9E5A44CE7466F8957131836151938"/>
          </w:pPr>
          <w:r w:rsidRPr="006A795E">
            <w:rPr>
              <w:noProof/>
              <w:lang w:bidi="pt-BR"/>
            </w:rPr>
            <w:t>R$ 0</w:t>
          </w:r>
        </w:p>
      </w:docPartBody>
    </w:docPart>
    <w:docPart>
      <w:docPartPr>
        <w:name w:val="9F6EC09EA134411FA928CAEA56C51499"/>
        <w:category>
          <w:name w:val="Geral"/>
          <w:gallery w:val="placeholder"/>
        </w:category>
        <w:types>
          <w:type w:val="bbPlcHdr"/>
        </w:types>
        <w:behaviors>
          <w:behavior w:val="content"/>
        </w:behaviors>
        <w:guid w:val="{0AB1F2B2-4E58-4492-B9A9-1A97AB4EA047}"/>
      </w:docPartPr>
      <w:docPartBody>
        <w:p w:rsidR="009A66FC" w:rsidRDefault="009A66FC">
          <w:pPr>
            <w:pStyle w:val="9F6EC09EA134411FA928CAEA56C51499"/>
          </w:pPr>
          <w:r w:rsidRPr="006A795E">
            <w:rPr>
              <w:noProof/>
              <w:lang w:bidi="pt-BR"/>
            </w:rPr>
            <w:t>R$ 0</w:t>
          </w:r>
        </w:p>
      </w:docPartBody>
    </w:docPart>
    <w:docPart>
      <w:docPartPr>
        <w:name w:val="331C561CE7224EA8A46C88B546BF6B80"/>
        <w:category>
          <w:name w:val="Geral"/>
          <w:gallery w:val="placeholder"/>
        </w:category>
        <w:types>
          <w:type w:val="bbPlcHdr"/>
        </w:types>
        <w:behaviors>
          <w:behavior w:val="content"/>
        </w:behaviors>
        <w:guid w:val="{30A905FF-5E86-40AD-8CA3-C3AEDDFCB393}"/>
      </w:docPartPr>
      <w:docPartBody>
        <w:p w:rsidR="009A66FC" w:rsidRDefault="009A66FC">
          <w:pPr>
            <w:pStyle w:val="331C561CE7224EA8A46C88B546BF6B80"/>
          </w:pPr>
          <w:r w:rsidRPr="006A795E">
            <w:rPr>
              <w:noProof/>
              <w:lang w:bidi="pt-BR"/>
            </w:rPr>
            <w:t>R$ 0</w:t>
          </w:r>
        </w:p>
      </w:docPartBody>
    </w:docPart>
    <w:docPart>
      <w:docPartPr>
        <w:name w:val="617B256E6EDA48F98BA9F2213C499386"/>
        <w:category>
          <w:name w:val="Geral"/>
          <w:gallery w:val="placeholder"/>
        </w:category>
        <w:types>
          <w:type w:val="bbPlcHdr"/>
        </w:types>
        <w:behaviors>
          <w:behavior w:val="content"/>
        </w:behaviors>
        <w:guid w:val="{3A44ACD7-218F-40D6-A55E-51C0E56EC449}"/>
      </w:docPartPr>
      <w:docPartBody>
        <w:p w:rsidR="009A66FC" w:rsidRDefault="009A66FC">
          <w:pPr>
            <w:pStyle w:val="617B256E6EDA48F98BA9F2213C499386"/>
          </w:pPr>
          <w:r w:rsidRPr="006A795E">
            <w:rPr>
              <w:noProof/>
              <w:lang w:bidi="pt-BR"/>
            </w:rPr>
            <w:t>R$ 0</w:t>
          </w:r>
        </w:p>
      </w:docPartBody>
    </w:docPart>
    <w:docPart>
      <w:docPartPr>
        <w:name w:val="CF4658A7E1324BC8A508FC1E3A7778FF"/>
        <w:category>
          <w:name w:val="Geral"/>
          <w:gallery w:val="placeholder"/>
        </w:category>
        <w:types>
          <w:type w:val="bbPlcHdr"/>
        </w:types>
        <w:behaviors>
          <w:behavior w:val="content"/>
        </w:behaviors>
        <w:guid w:val="{67C7A5E2-EF45-4171-AE2A-E924F131FF7E}"/>
      </w:docPartPr>
      <w:docPartBody>
        <w:p w:rsidR="009A66FC" w:rsidRDefault="009A66FC">
          <w:pPr>
            <w:pStyle w:val="CF4658A7E1324BC8A508FC1E3A7778FF"/>
          </w:pPr>
          <w:r w:rsidRPr="006A795E">
            <w:rPr>
              <w:noProof/>
              <w:lang w:bidi="pt-BR"/>
            </w:rPr>
            <w:t>R$ 0</w:t>
          </w:r>
        </w:p>
      </w:docPartBody>
    </w:docPart>
    <w:docPart>
      <w:docPartPr>
        <w:name w:val="E4A6376F433042E2B4B13210FF59F74D"/>
        <w:category>
          <w:name w:val="Geral"/>
          <w:gallery w:val="placeholder"/>
        </w:category>
        <w:types>
          <w:type w:val="bbPlcHdr"/>
        </w:types>
        <w:behaviors>
          <w:behavior w:val="content"/>
        </w:behaviors>
        <w:guid w:val="{5093381E-588A-4572-A8BC-3126DE586CE5}"/>
      </w:docPartPr>
      <w:docPartBody>
        <w:p w:rsidR="009A66FC" w:rsidRDefault="009A66FC">
          <w:pPr>
            <w:pStyle w:val="E4A6376F433042E2B4B13210FF59F74D"/>
          </w:pPr>
          <w:r w:rsidRPr="006A795E">
            <w:rPr>
              <w:noProof/>
              <w:lang w:bidi="pt-BR"/>
            </w:rPr>
            <w:t>R$ 0</w:t>
          </w:r>
        </w:p>
      </w:docPartBody>
    </w:docPart>
    <w:docPart>
      <w:docPartPr>
        <w:name w:val="1FB894B2B63D412DB96679F0ED16E0E9"/>
        <w:category>
          <w:name w:val="Geral"/>
          <w:gallery w:val="placeholder"/>
        </w:category>
        <w:types>
          <w:type w:val="bbPlcHdr"/>
        </w:types>
        <w:behaviors>
          <w:behavior w:val="content"/>
        </w:behaviors>
        <w:guid w:val="{FBE157AF-7406-437C-8787-3ED37B4A55EA}"/>
      </w:docPartPr>
      <w:docPartBody>
        <w:p w:rsidR="009A66FC" w:rsidRDefault="009A66FC">
          <w:pPr>
            <w:pStyle w:val="1FB894B2B63D412DB96679F0ED16E0E9"/>
          </w:pPr>
          <w:r w:rsidRPr="006A795E">
            <w:rPr>
              <w:noProof/>
              <w:lang w:bidi="pt-BR"/>
            </w:rPr>
            <w:t>R$ 0</w:t>
          </w:r>
        </w:p>
      </w:docPartBody>
    </w:docPart>
    <w:docPart>
      <w:docPartPr>
        <w:name w:val="09A38C6AB78241329602C2C171EA0AB8"/>
        <w:category>
          <w:name w:val="Geral"/>
          <w:gallery w:val="placeholder"/>
        </w:category>
        <w:types>
          <w:type w:val="bbPlcHdr"/>
        </w:types>
        <w:behaviors>
          <w:behavior w:val="content"/>
        </w:behaviors>
        <w:guid w:val="{6105F3F8-09F7-4472-8166-5C85D46E390B}"/>
      </w:docPartPr>
      <w:docPartBody>
        <w:p w:rsidR="009A66FC" w:rsidRDefault="009A66FC">
          <w:pPr>
            <w:pStyle w:val="09A38C6AB78241329602C2C171EA0AB8"/>
          </w:pPr>
          <w:r w:rsidRPr="006A795E">
            <w:rPr>
              <w:noProof/>
              <w:lang w:bidi="pt-BR"/>
            </w:rPr>
            <w:t>Despesas Totais</w:t>
          </w:r>
        </w:p>
      </w:docPartBody>
    </w:docPart>
    <w:docPart>
      <w:docPartPr>
        <w:name w:val="A52BFBE03C2D4615B563B679662363E0"/>
        <w:category>
          <w:name w:val="Geral"/>
          <w:gallery w:val="placeholder"/>
        </w:category>
        <w:types>
          <w:type w:val="bbPlcHdr"/>
        </w:types>
        <w:behaviors>
          <w:behavior w:val="content"/>
        </w:behaviors>
        <w:guid w:val="{D6E77FC4-D18B-4467-AF73-AF0DB50AE810}"/>
      </w:docPartPr>
      <w:docPartBody>
        <w:p w:rsidR="009A66FC" w:rsidRDefault="009A66FC">
          <w:pPr>
            <w:pStyle w:val="A52BFBE03C2D4615B563B679662363E0"/>
          </w:pPr>
          <w:r w:rsidRPr="006A795E">
            <w:rPr>
              <w:noProof/>
              <w:lang w:bidi="pt-BR"/>
            </w:rPr>
            <w:t>R$ 6.525</w:t>
          </w:r>
        </w:p>
      </w:docPartBody>
    </w:docPart>
    <w:docPart>
      <w:docPartPr>
        <w:name w:val="CA5117B2B344417E9DB43EDE0B195401"/>
        <w:category>
          <w:name w:val="Geral"/>
          <w:gallery w:val="placeholder"/>
        </w:category>
        <w:types>
          <w:type w:val="bbPlcHdr"/>
        </w:types>
        <w:behaviors>
          <w:behavior w:val="content"/>
        </w:behaviors>
        <w:guid w:val="{70537089-6CE1-41A3-BC11-541EA3C74885}"/>
      </w:docPartPr>
      <w:docPartBody>
        <w:p w:rsidR="009A66FC" w:rsidRDefault="009A66FC">
          <w:pPr>
            <w:pStyle w:val="CA5117B2B344417E9DB43EDE0B195401"/>
          </w:pPr>
          <w:r w:rsidRPr="006A795E">
            <w:rPr>
              <w:noProof/>
              <w:lang w:bidi="pt-BR"/>
            </w:rPr>
            <w:t>R$ 5.575</w:t>
          </w:r>
        </w:p>
      </w:docPartBody>
    </w:docPart>
    <w:docPart>
      <w:docPartPr>
        <w:name w:val="A983CCFF6557483BB6CEEED65564A3A2"/>
        <w:category>
          <w:name w:val="Geral"/>
          <w:gallery w:val="placeholder"/>
        </w:category>
        <w:types>
          <w:type w:val="bbPlcHdr"/>
        </w:types>
        <w:behaviors>
          <w:behavior w:val="content"/>
        </w:behaviors>
        <w:guid w:val="{D9765201-3EBE-44C7-B31D-6D1DB2F5C82F}"/>
      </w:docPartPr>
      <w:docPartBody>
        <w:p w:rsidR="009A66FC" w:rsidRDefault="009A66FC">
          <w:pPr>
            <w:pStyle w:val="A983CCFF6557483BB6CEEED65564A3A2"/>
          </w:pPr>
          <w:r w:rsidRPr="006A795E">
            <w:rPr>
              <w:noProof/>
              <w:lang w:bidi="pt-BR"/>
            </w:rPr>
            <w:t>R$ 6.775</w:t>
          </w:r>
        </w:p>
      </w:docPartBody>
    </w:docPart>
    <w:docPart>
      <w:docPartPr>
        <w:name w:val="3C6304CFC826434F984D2AAC6B4E007B"/>
        <w:category>
          <w:name w:val="Geral"/>
          <w:gallery w:val="placeholder"/>
        </w:category>
        <w:types>
          <w:type w:val="bbPlcHdr"/>
        </w:types>
        <w:behaviors>
          <w:behavior w:val="content"/>
        </w:behaviors>
        <w:guid w:val="{61AD136A-C93D-4799-AA62-3F9320F2F03D}"/>
      </w:docPartPr>
      <w:docPartBody>
        <w:p w:rsidR="009A66FC" w:rsidRDefault="009A66FC">
          <w:pPr>
            <w:pStyle w:val="3C6304CFC826434F984D2AAC6B4E007B"/>
          </w:pPr>
          <w:r w:rsidRPr="006A795E">
            <w:rPr>
              <w:noProof/>
              <w:lang w:bidi="pt-BR"/>
            </w:rPr>
            <w:t>R$ 8.525</w:t>
          </w:r>
        </w:p>
      </w:docPartBody>
    </w:docPart>
    <w:docPart>
      <w:docPartPr>
        <w:name w:val="22CA26DEB49849CBAF29E84D9E1B244F"/>
        <w:category>
          <w:name w:val="Geral"/>
          <w:gallery w:val="placeholder"/>
        </w:category>
        <w:types>
          <w:type w:val="bbPlcHdr"/>
        </w:types>
        <w:behaviors>
          <w:behavior w:val="content"/>
        </w:behaviors>
        <w:guid w:val="{BE699DE4-C925-411E-8B18-970D90D20E80}"/>
      </w:docPartPr>
      <w:docPartBody>
        <w:p w:rsidR="009A66FC" w:rsidRDefault="009A66FC">
          <w:pPr>
            <w:pStyle w:val="22CA26DEB49849CBAF29E84D9E1B244F"/>
          </w:pPr>
          <w:r w:rsidRPr="006A795E">
            <w:rPr>
              <w:noProof/>
              <w:lang w:bidi="pt-BR"/>
            </w:rPr>
            <w:t>R$ 8.650</w:t>
          </w:r>
        </w:p>
      </w:docPartBody>
    </w:docPart>
    <w:docPart>
      <w:docPartPr>
        <w:name w:val="91AADA87A66D439A99D6CF99D0FD9174"/>
        <w:category>
          <w:name w:val="Geral"/>
          <w:gallery w:val="placeholder"/>
        </w:category>
        <w:types>
          <w:type w:val="bbPlcHdr"/>
        </w:types>
        <w:behaviors>
          <w:behavior w:val="content"/>
        </w:behaviors>
        <w:guid w:val="{58411D20-B4D3-4B53-AE22-DA7CBA7DE23B}"/>
      </w:docPartPr>
      <w:docPartBody>
        <w:p w:rsidR="009A66FC" w:rsidRDefault="009A66FC">
          <w:pPr>
            <w:pStyle w:val="91AADA87A66D439A99D6CF99D0FD9174"/>
          </w:pPr>
          <w:r w:rsidRPr="006A795E">
            <w:rPr>
              <w:noProof/>
              <w:lang w:bidi="pt-BR"/>
            </w:rPr>
            <w:t>R$ 9.295</w:t>
          </w:r>
        </w:p>
      </w:docPartBody>
    </w:docPart>
    <w:docPart>
      <w:docPartPr>
        <w:name w:val="B466CCBC2FA045D4B6125FE9324880EF"/>
        <w:category>
          <w:name w:val="Geral"/>
          <w:gallery w:val="placeholder"/>
        </w:category>
        <w:types>
          <w:type w:val="bbPlcHdr"/>
        </w:types>
        <w:behaviors>
          <w:behavior w:val="content"/>
        </w:behaviors>
        <w:guid w:val="{224A6A22-6C9F-44D7-85A2-1A9246EBC56C}"/>
      </w:docPartPr>
      <w:docPartBody>
        <w:p w:rsidR="009A66FC" w:rsidRDefault="009A66FC">
          <w:pPr>
            <w:pStyle w:val="B466CCBC2FA045D4B6125FE9324880EF"/>
          </w:pPr>
          <w:r w:rsidRPr="006A795E">
            <w:rPr>
              <w:noProof/>
              <w:lang w:bidi="pt-BR"/>
            </w:rPr>
            <w:t>R$ 12.100</w:t>
          </w:r>
        </w:p>
      </w:docPartBody>
    </w:docPart>
    <w:docPart>
      <w:docPartPr>
        <w:name w:val="BA810FA1D63340AC88575DA01E60E1EF"/>
        <w:category>
          <w:name w:val="Geral"/>
          <w:gallery w:val="placeholder"/>
        </w:category>
        <w:types>
          <w:type w:val="bbPlcHdr"/>
        </w:types>
        <w:behaviors>
          <w:behavior w:val="content"/>
        </w:behaviors>
        <w:guid w:val="{FCB15D3D-4DF7-474B-AFCB-C2408410E18F}"/>
      </w:docPartPr>
      <w:docPartBody>
        <w:p w:rsidR="009A66FC" w:rsidRDefault="009A66FC">
          <w:pPr>
            <w:pStyle w:val="BA810FA1D63340AC88575DA01E60E1EF"/>
          </w:pPr>
          <w:r w:rsidRPr="006A795E">
            <w:rPr>
              <w:noProof/>
              <w:lang w:bidi="pt-BR"/>
            </w:rPr>
            <w:t>R$ 13.131</w:t>
          </w:r>
        </w:p>
      </w:docPartBody>
    </w:docPart>
    <w:docPart>
      <w:docPartPr>
        <w:name w:val="475A5B95624E4E3CADE755796313AC80"/>
        <w:category>
          <w:name w:val="Geral"/>
          <w:gallery w:val="placeholder"/>
        </w:category>
        <w:types>
          <w:type w:val="bbPlcHdr"/>
        </w:types>
        <w:behaviors>
          <w:behavior w:val="content"/>
        </w:behaviors>
        <w:guid w:val="{CA896A4A-8EDC-4A09-84A5-C8BF16C16BD1}"/>
      </w:docPartPr>
      <w:docPartBody>
        <w:p w:rsidR="009A66FC" w:rsidRDefault="009A66FC">
          <w:pPr>
            <w:pStyle w:val="475A5B95624E4E3CADE755796313AC80"/>
          </w:pPr>
          <w:r w:rsidRPr="006A795E">
            <w:rPr>
              <w:noProof/>
              <w:lang w:bidi="pt-BR"/>
            </w:rPr>
            <w:t>R$ 13.827</w:t>
          </w:r>
        </w:p>
      </w:docPartBody>
    </w:docPart>
    <w:docPart>
      <w:docPartPr>
        <w:name w:val="3E5AB4DAFDF44F36AFCCBC013250126A"/>
        <w:category>
          <w:name w:val="Geral"/>
          <w:gallery w:val="placeholder"/>
        </w:category>
        <w:types>
          <w:type w:val="bbPlcHdr"/>
        </w:types>
        <w:behaviors>
          <w:behavior w:val="content"/>
        </w:behaviors>
        <w:guid w:val="{B17E6BC9-E0F0-4785-B5C6-AEF6F140C498}"/>
      </w:docPartPr>
      <w:docPartBody>
        <w:p w:rsidR="009A66FC" w:rsidRDefault="009A66FC">
          <w:pPr>
            <w:pStyle w:val="3E5AB4DAFDF44F36AFCCBC013250126A"/>
          </w:pPr>
          <w:r w:rsidRPr="006A795E">
            <w:rPr>
              <w:noProof/>
              <w:lang w:bidi="pt-BR"/>
            </w:rPr>
            <w:t>R$ 13.825</w:t>
          </w:r>
        </w:p>
      </w:docPartBody>
    </w:docPart>
    <w:docPart>
      <w:docPartPr>
        <w:name w:val="13CE42BAFBAC4C2B9926CC2DBD6B938E"/>
        <w:category>
          <w:name w:val="Geral"/>
          <w:gallery w:val="placeholder"/>
        </w:category>
        <w:types>
          <w:type w:val="bbPlcHdr"/>
        </w:types>
        <w:behaviors>
          <w:behavior w:val="content"/>
        </w:behaviors>
        <w:guid w:val="{12DCBC07-9F0B-404E-8AF3-A589ECEE0E77}"/>
      </w:docPartPr>
      <w:docPartBody>
        <w:p w:rsidR="009A66FC" w:rsidRDefault="009A66FC">
          <w:pPr>
            <w:pStyle w:val="13CE42BAFBAC4C2B9926CC2DBD6B938E"/>
          </w:pPr>
          <w:r w:rsidRPr="006A795E">
            <w:rPr>
              <w:noProof/>
              <w:lang w:bidi="pt-BR"/>
            </w:rPr>
            <w:t>R$ 13.575</w:t>
          </w:r>
        </w:p>
      </w:docPartBody>
    </w:docPart>
    <w:docPart>
      <w:docPartPr>
        <w:name w:val="3D61D6437AA646C9B5EB44259424CBE5"/>
        <w:category>
          <w:name w:val="Geral"/>
          <w:gallery w:val="placeholder"/>
        </w:category>
        <w:types>
          <w:type w:val="bbPlcHdr"/>
        </w:types>
        <w:behaviors>
          <w:behavior w:val="content"/>
        </w:behaviors>
        <w:guid w:val="{4CF9088A-098E-4329-B33E-04D4FE63A38A}"/>
      </w:docPartPr>
      <w:docPartBody>
        <w:p w:rsidR="009A66FC" w:rsidRDefault="009A66FC">
          <w:pPr>
            <w:pStyle w:val="3D61D6437AA646C9B5EB44259424CBE5"/>
          </w:pPr>
          <w:r w:rsidRPr="006A795E">
            <w:rPr>
              <w:noProof/>
              <w:lang w:bidi="pt-BR"/>
            </w:rPr>
            <w:t>R$ 13.942</w:t>
          </w:r>
        </w:p>
      </w:docPartBody>
    </w:docPart>
    <w:docPart>
      <w:docPartPr>
        <w:name w:val="E7730AC9612B407B9E6CC9498685B248"/>
        <w:category>
          <w:name w:val="Geral"/>
          <w:gallery w:val="placeholder"/>
        </w:category>
        <w:types>
          <w:type w:val="bbPlcHdr"/>
        </w:types>
        <w:behaviors>
          <w:behavior w:val="content"/>
        </w:behaviors>
        <w:guid w:val="{693C4DB1-6BC0-4E3B-A841-D5EB175AB519}"/>
      </w:docPartPr>
      <w:docPartBody>
        <w:p w:rsidR="009A66FC" w:rsidRDefault="009A66FC">
          <w:pPr>
            <w:pStyle w:val="E7730AC9612B407B9E6CC9498685B248"/>
          </w:pPr>
          <w:r w:rsidRPr="006A795E">
            <w:rPr>
              <w:noProof/>
              <w:lang w:bidi="pt-BR"/>
            </w:rPr>
            <w:t>R$ 125.746</w:t>
          </w:r>
        </w:p>
      </w:docPartBody>
    </w:docPart>
    <w:docPart>
      <w:docPartPr>
        <w:name w:val="97DF834986C1480F8A50D61B7D793549"/>
        <w:category>
          <w:name w:val="Geral"/>
          <w:gallery w:val="placeholder"/>
        </w:category>
        <w:types>
          <w:type w:val="bbPlcHdr"/>
        </w:types>
        <w:behaviors>
          <w:behavior w:val="content"/>
        </w:behaviors>
        <w:guid w:val="{D177942A-A68D-44DA-8285-83F3DF710C7A}"/>
      </w:docPartPr>
      <w:docPartBody>
        <w:p w:rsidR="009A66FC" w:rsidRDefault="009A66FC">
          <w:pPr>
            <w:pStyle w:val="97DF834986C1480F8A50D61B7D793549"/>
          </w:pPr>
          <w:r w:rsidRPr="006A795E">
            <w:rPr>
              <w:noProof/>
              <w:lang w:bidi="pt-BR"/>
            </w:rPr>
            <w:t>Renda Antes dos Impostos</w:t>
          </w:r>
        </w:p>
      </w:docPartBody>
    </w:docPart>
    <w:docPart>
      <w:docPartPr>
        <w:name w:val="18EE470547BD436BA47C9A30269E7942"/>
        <w:category>
          <w:name w:val="Geral"/>
          <w:gallery w:val="placeholder"/>
        </w:category>
        <w:types>
          <w:type w:val="bbPlcHdr"/>
        </w:types>
        <w:behaviors>
          <w:behavior w:val="content"/>
        </w:behaviors>
        <w:guid w:val="{77BB239E-75C9-407B-BDC9-B94E32C9046A}"/>
      </w:docPartPr>
      <w:docPartBody>
        <w:p w:rsidR="009A66FC" w:rsidRDefault="009A66FC">
          <w:pPr>
            <w:pStyle w:val="18EE470547BD436BA47C9A30269E7942"/>
          </w:pPr>
          <w:r w:rsidRPr="006A795E">
            <w:rPr>
              <w:noProof/>
              <w:lang w:bidi="pt-BR"/>
            </w:rPr>
            <w:t>(R$ 3.525)</w:t>
          </w:r>
        </w:p>
      </w:docPartBody>
    </w:docPart>
    <w:docPart>
      <w:docPartPr>
        <w:name w:val="E6855B04FACE4E82AEFC992E3D1B6953"/>
        <w:category>
          <w:name w:val="Geral"/>
          <w:gallery w:val="placeholder"/>
        </w:category>
        <w:types>
          <w:type w:val="bbPlcHdr"/>
        </w:types>
        <w:behaviors>
          <w:behavior w:val="content"/>
        </w:behaviors>
        <w:guid w:val="{ED234A85-90C3-499B-A0EF-C678088FF47B}"/>
      </w:docPartPr>
      <w:docPartBody>
        <w:p w:rsidR="009A66FC" w:rsidRDefault="009A66FC">
          <w:pPr>
            <w:pStyle w:val="E6855B04FACE4E82AEFC992E3D1B6953"/>
          </w:pPr>
          <w:r w:rsidRPr="006A795E">
            <w:rPr>
              <w:noProof/>
              <w:lang w:bidi="pt-BR"/>
            </w:rPr>
            <w:t>R$ 1.875</w:t>
          </w:r>
        </w:p>
      </w:docPartBody>
    </w:docPart>
    <w:docPart>
      <w:docPartPr>
        <w:name w:val="FB9828C7F7DA4BFBA816564D12444CCA"/>
        <w:category>
          <w:name w:val="Geral"/>
          <w:gallery w:val="placeholder"/>
        </w:category>
        <w:types>
          <w:type w:val="bbPlcHdr"/>
        </w:types>
        <w:behaviors>
          <w:behavior w:val="content"/>
        </w:behaviors>
        <w:guid w:val="{BC5F1631-F433-4D83-8CB3-853CFDA24E27}"/>
      </w:docPartPr>
      <w:docPartBody>
        <w:p w:rsidR="009A66FC" w:rsidRDefault="009A66FC">
          <w:pPr>
            <w:pStyle w:val="FB9828C7F7DA4BFBA816564D12444CCA"/>
          </w:pPr>
          <w:r w:rsidRPr="006A795E">
            <w:rPr>
              <w:noProof/>
              <w:lang w:bidi="pt-BR"/>
            </w:rPr>
            <w:t>R$ 2.825</w:t>
          </w:r>
        </w:p>
      </w:docPartBody>
    </w:docPart>
    <w:docPart>
      <w:docPartPr>
        <w:name w:val="DA9D92BCC42340E391EEE59E80D86249"/>
        <w:category>
          <w:name w:val="Geral"/>
          <w:gallery w:val="placeholder"/>
        </w:category>
        <w:types>
          <w:type w:val="bbPlcHdr"/>
        </w:types>
        <w:behaviors>
          <w:behavior w:val="content"/>
        </w:behaviors>
        <w:guid w:val="{B281DE8B-7149-4325-872B-A45D0D8B594F}"/>
      </w:docPartPr>
      <w:docPartBody>
        <w:p w:rsidR="009A66FC" w:rsidRDefault="009A66FC">
          <w:pPr>
            <w:pStyle w:val="DA9D92BCC42340E391EEE59E80D86249"/>
          </w:pPr>
          <w:r w:rsidRPr="006A795E">
            <w:rPr>
              <w:noProof/>
              <w:lang w:bidi="pt-BR"/>
            </w:rPr>
            <w:t>(R$ 4.531)</w:t>
          </w:r>
        </w:p>
      </w:docPartBody>
    </w:docPart>
    <w:docPart>
      <w:docPartPr>
        <w:name w:val="3A5E9F2B375E4A8184F8DA4D7928E7CF"/>
        <w:category>
          <w:name w:val="Geral"/>
          <w:gallery w:val="placeholder"/>
        </w:category>
        <w:types>
          <w:type w:val="bbPlcHdr"/>
        </w:types>
        <w:behaviors>
          <w:behavior w:val="content"/>
        </w:behaviors>
        <w:guid w:val="{5481395A-40D8-439D-9F09-7F91A658C766}"/>
      </w:docPartPr>
      <w:docPartBody>
        <w:p w:rsidR="009A66FC" w:rsidRDefault="009A66FC">
          <w:pPr>
            <w:pStyle w:val="3A5E9F2B375E4A8184F8DA4D7928E7CF"/>
          </w:pPr>
          <w:r w:rsidRPr="006A795E">
            <w:rPr>
              <w:noProof/>
              <w:lang w:bidi="pt-BR"/>
            </w:rPr>
            <w:t>(R$ 184)</w:t>
          </w:r>
        </w:p>
      </w:docPartBody>
    </w:docPart>
    <w:docPart>
      <w:docPartPr>
        <w:name w:val="175500A4410743989828A3F494136A52"/>
        <w:category>
          <w:name w:val="Geral"/>
          <w:gallery w:val="placeholder"/>
        </w:category>
        <w:types>
          <w:type w:val="bbPlcHdr"/>
        </w:types>
        <w:behaviors>
          <w:behavior w:val="content"/>
        </w:behaviors>
        <w:guid w:val="{7818CBDE-28C1-46FC-9D48-9A504CE24A35}"/>
      </w:docPartPr>
      <w:docPartBody>
        <w:p w:rsidR="009A66FC" w:rsidRDefault="009A66FC">
          <w:pPr>
            <w:pStyle w:val="175500A4410743989828A3F494136A52"/>
          </w:pPr>
          <w:r w:rsidRPr="006A795E">
            <w:rPr>
              <w:noProof/>
              <w:lang w:bidi="pt-BR"/>
            </w:rPr>
            <w:t>R$ 795</w:t>
          </w:r>
        </w:p>
      </w:docPartBody>
    </w:docPart>
    <w:docPart>
      <w:docPartPr>
        <w:name w:val="4CE1A96E51DE42B189F4330E85521385"/>
        <w:category>
          <w:name w:val="Geral"/>
          <w:gallery w:val="placeholder"/>
        </w:category>
        <w:types>
          <w:type w:val="bbPlcHdr"/>
        </w:types>
        <w:behaviors>
          <w:behavior w:val="content"/>
        </w:behaviors>
        <w:guid w:val="{DC2259C2-4687-41AC-9B87-24C8FEE32AB3}"/>
      </w:docPartPr>
      <w:docPartBody>
        <w:p w:rsidR="009A66FC" w:rsidRDefault="009A66FC">
          <w:pPr>
            <w:pStyle w:val="4CE1A96E51DE42B189F4330E85521385"/>
          </w:pPr>
          <w:r w:rsidRPr="006A795E">
            <w:rPr>
              <w:noProof/>
              <w:lang w:bidi="pt-BR"/>
            </w:rPr>
            <w:t>R$ 1.750</w:t>
          </w:r>
        </w:p>
      </w:docPartBody>
    </w:docPart>
    <w:docPart>
      <w:docPartPr>
        <w:name w:val="07B17C77E57442BD8C06519D6CF187B4"/>
        <w:category>
          <w:name w:val="Geral"/>
          <w:gallery w:val="placeholder"/>
        </w:category>
        <w:types>
          <w:type w:val="bbPlcHdr"/>
        </w:types>
        <w:behaviors>
          <w:behavior w:val="content"/>
        </w:behaviors>
        <w:guid w:val="{81639482-7CBE-4444-A52B-6CD0A5CF1A9C}"/>
      </w:docPartPr>
      <w:docPartBody>
        <w:p w:rsidR="009A66FC" w:rsidRDefault="009A66FC">
          <w:pPr>
            <w:pStyle w:val="07B17C77E57442BD8C06519D6CF187B4"/>
          </w:pPr>
          <w:r w:rsidRPr="006A795E">
            <w:rPr>
              <w:noProof/>
              <w:lang w:bidi="pt-BR"/>
            </w:rPr>
            <w:t>R$ 2.064</w:t>
          </w:r>
        </w:p>
      </w:docPartBody>
    </w:docPart>
    <w:docPart>
      <w:docPartPr>
        <w:name w:val="00108D2FF9A040C29A4AE7543EE434F4"/>
        <w:category>
          <w:name w:val="Geral"/>
          <w:gallery w:val="placeholder"/>
        </w:category>
        <w:types>
          <w:type w:val="bbPlcHdr"/>
        </w:types>
        <w:behaviors>
          <w:behavior w:val="content"/>
        </w:behaviors>
        <w:guid w:val="{92A646AD-14A0-4682-87E6-E63EFC82FCC2}"/>
      </w:docPartPr>
      <w:docPartBody>
        <w:p w:rsidR="009A66FC" w:rsidRDefault="009A66FC">
          <w:pPr>
            <w:pStyle w:val="00108D2FF9A040C29A4AE7543EE434F4"/>
          </w:pPr>
          <w:r w:rsidRPr="006A795E">
            <w:rPr>
              <w:noProof/>
              <w:lang w:bidi="pt-BR"/>
            </w:rPr>
            <w:t>(R$ 298)</w:t>
          </w:r>
        </w:p>
      </w:docPartBody>
    </w:docPart>
    <w:docPart>
      <w:docPartPr>
        <w:name w:val="A72473BF78DE433480C09BB0F4978EC5"/>
        <w:category>
          <w:name w:val="Geral"/>
          <w:gallery w:val="placeholder"/>
        </w:category>
        <w:types>
          <w:type w:val="bbPlcHdr"/>
        </w:types>
        <w:behaviors>
          <w:behavior w:val="content"/>
        </w:behaviors>
        <w:guid w:val="{D82A346C-CFB5-4FBE-B829-3691BAF6DE69}"/>
      </w:docPartPr>
      <w:docPartBody>
        <w:p w:rsidR="009A66FC" w:rsidRDefault="009A66FC">
          <w:pPr>
            <w:pStyle w:val="A72473BF78DE433480C09BB0F4978EC5"/>
          </w:pPr>
          <w:r w:rsidRPr="006A795E">
            <w:rPr>
              <w:noProof/>
              <w:lang w:bidi="pt-BR"/>
            </w:rPr>
            <w:t>(R$ 2.225)</w:t>
          </w:r>
        </w:p>
      </w:docPartBody>
    </w:docPart>
    <w:docPart>
      <w:docPartPr>
        <w:name w:val="9F9AF79E61694314BC797DE7AFB9F0E1"/>
        <w:category>
          <w:name w:val="Geral"/>
          <w:gallery w:val="placeholder"/>
        </w:category>
        <w:types>
          <w:type w:val="bbPlcHdr"/>
        </w:types>
        <w:behaviors>
          <w:behavior w:val="content"/>
        </w:behaviors>
        <w:guid w:val="{03743423-F86F-4EAB-8895-13B01CFB2F31}"/>
      </w:docPartPr>
      <w:docPartBody>
        <w:p w:rsidR="009A66FC" w:rsidRDefault="009A66FC">
          <w:pPr>
            <w:pStyle w:val="9F9AF79E61694314BC797DE7AFB9F0E1"/>
          </w:pPr>
          <w:r w:rsidRPr="006A795E">
            <w:rPr>
              <w:noProof/>
              <w:lang w:bidi="pt-BR"/>
            </w:rPr>
            <w:t>R$ 2.670</w:t>
          </w:r>
        </w:p>
      </w:docPartBody>
    </w:docPart>
    <w:docPart>
      <w:docPartPr>
        <w:name w:val="CC119739D85B413785299FD656F646A5"/>
        <w:category>
          <w:name w:val="Geral"/>
          <w:gallery w:val="placeholder"/>
        </w:category>
        <w:types>
          <w:type w:val="bbPlcHdr"/>
        </w:types>
        <w:behaviors>
          <w:behavior w:val="content"/>
        </w:behaviors>
        <w:guid w:val="{375BB32A-8D1E-4D3C-9928-080C7615052B}"/>
      </w:docPartPr>
      <w:docPartBody>
        <w:p w:rsidR="009A66FC" w:rsidRDefault="009A66FC">
          <w:pPr>
            <w:pStyle w:val="CC119739D85B413785299FD656F646A5"/>
          </w:pPr>
          <w:r w:rsidRPr="006A795E">
            <w:rPr>
              <w:noProof/>
              <w:lang w:bidi="pt-BR"/>
            </w:rPr>
            <w:t>R$ 1.427</w:t>
          </w:r>
        </w:p>
      </w:docPartBody>
    </w:docPart>
    <w:docPart>
      <w:docPartPr>
        <w:name w:val="88EE54A166BF49FE93A73F94B1A92578"/>
        <w:category>
          <w:name w:val="Geral"/>
          <w:gallery w:val="placeholder"/>
        </w:category>
        <w:types>
          <w:type w:val="bbPlcHdr"/>
        </w:types>
        <w:behaviors>
          <w:behavior w:val="content"/>
        </w:behaviors>
        <w:guid w:val="{ECBAD764-AD10-4FAF-8E94-E8651E4B13CE}"/>
      </w:docPartPr>
      <w:docPartBody>
        <w:p w:rsidR="009A66FC" w:rsidRDefault="009A66FC">
          <w:pPr>
            <w:pStyle w:val="88EE54A166BF49FE93A73F94B1A92578"/>
          </w:pPr>
          <w:r w:rsidRPr="006A795E">
            <w:rPr>
              <w:noProof/>
              <w:lang w:bidi="pt-BR"/>
            </w:rPr>
            <w:t>R$ 2.643</w:t>
          </w:r>
        </w:p>
      </w:docPartBody>
    </w:docPart>
    <w:docPart>
      <w:docPartPr>
        <w:name w:val="A32E7232B9B3460EA34445C2AC85B553"/>
        <w:category>
          <w:name w:val="Geral"/>
          <w:gallery w:val="placeholder"/>
        </w:category>
        <w:types>
          <w:type w:val="bbPlcHdr"/>
        </w:types>
        <w:behaviors>
          <w:behavior w:val="content"/>
        </w:behaviors>
        <w:guid w:val="{F144FB1D-69BD-4938-BDFF-6F539D056B60}"/>
      </w:docPartPr>
      <w:docPartBody>
        <w:p w:rsidR="009A66FC" w:rsidRDefault="009A66FC">
          <w:pPr>
            <w:pStyle w:val="A32E7232B9B3460EA34445C2AC85B553"/>
          </w:pPr>
          <w:r w:rsidRPr="006A795E">
            <w:rPr>
              <w:noProof/>
              <w:lang w:bidi="pt-BR"/>
            </w:rPr>
            <w:t>Despesa de Imposto de Renda</w:t>
          </w:r>
        </w:p>
      </w:docPartBody>
    </w:docPart>
    <w:docPart>
      <w:docPartPr>
        <w:name w:val="58BB07F9FF384588A7F34956A858A181"/>
        <w:category>
          <w:name w:val="Geral"/>
          <w:gallery w:val="placeholder"/>
        </w:category>
        <w:types>
          <w:type w:val="bbPlcHdr"/>
        </w:types>
        <w:behaviors>
          <w:behavior w:val="content"/>
        </w:behaviors>
        <w:guid w:val="{72AB2F5C-C62C-4A58-85CB-4B61D0A29267}"/>
      </w:docPartPr>
      <w:docPartBody>
        <w:p w:rsidR="009A66FC" w:rsidRDefault="009A66FC">
          <w:pPr>
            <w:pStyle w:val="58BB07F9FF384588A7F34956A858A181"/>
          </w:pPr>
          <w:r w:rsidRPr="006A795E">
            <w:rPr>
              <w:noProof/>
              <w:lang w:bidi="pt-BR"/>
            </w:rPr>
            <w:t>(R$ 529)</w:t>
          </w:r>
        </w:p>
      </w:docPartBody>
    </w:docPart>
    <w:docPart>
      <w:docPartPr>
        <w:name w:val="49B6C0DCBE0446EEB23DD15F3AEF4DB4"/>
        <w:category>
          <w:name w:val="Geral"/>
          <w:gallery w:val="placeholder"/>
        </w:category>
        <w:types>
          <w:type w:val="bbPlcHdr"/>
        </w:types>
        <w:behaviors>
          <w:behavior w:val="content"/>
        </w:behaviors>
        <w:guid w:val="{3B7B4616-6B18-498B-A1E8-36A35E9A6370}"/>
      </w:docPartPr>
      <w:docPartBody>
        <w:p w:rsidR="009A66FC" w:rsidRDefault="009A66FC">
          <w:pPr>
            <w:pStyle w:val="49B6C0DCBE0446EEB23DD15F3AEF4DB4"/>
          </w:pPr>
          <w:r w:rsidRPr="006A795E">
            <w:rPr>
              <w:noProof/>
              <w:lang w:bidi="pt-BR"/>
            </w:rPr>
            <w:t>R$ 281</w:t>
          </w:r>
        </w:p>
      </w:docPartBody>
    </w:docPart>
    <w:docPart>
      <w:docPartPr>
        <w:name w:val="CB5D93D32C6343D994B70946C94735AD"/>
        <w:category>
          <w:name w:val="Geral"/>
          <w:gallery w:val="placeholder"/>
        </w:category>
        <w:types>
          <w:type w:val="bbPlcHdr"/>
        </w:types>
        <w:behaviors>
          <w:behavior w:val="content"/>
        </w:behaviors>
        <w:guid w:val="{B0677ACF-B293-4515-8217-450F7AAE39F4}"/>
      </w:docPartPr>
      <w:docPartBody>
        <w:p w:rsidR="009A66FC" w:rsidRDefault="009A66FC">
          <w:pPr>
            <w:pStyle w:val="CB5D93D32C6343D994B70946C94735AD"/>
          </w:pPr>
          <w:r w:rsidRPr="006A795E">
            <w:rPr>
              <w:noProof/>
              <w:lang w:bidi="pt-BR"/>
            </w:rPr>
            <w:t>R$ 424</w:t>
          </w:r>
        </w:p>
      </w:docPartBody>
    </w:docPart>
    <w:docPart>
      <w:docPartPr>
        <w:name w:val="F5CC923E12CA4BF3A856C0482CB406E0"/>
        <w:category>
          <w:name w:val="Geral"/>
          <w:gallery w:val="placeholder"/>
        </w:category>
        <w:types>
          <w:type w:val="bbPlcHdr"/>
        </w:types>
        <w:behaviors>
          <w:behavior w:val="content"/>
        </w:behaviors>
        <w:guid w:val="{95FB2034-04E5-4B2D-AB23-4DE6D9E199E3}"/>
      </w:docPartPr>
      <w:docPartBody>
        <w:p w:rsidR="009A66FC" w:rsidRDefault="009A66FC">
          <w:pPr>
            <w:pStyle w:val="F5CC923E12CA4BF3A856C0482CB406E0"/>
          </w:pPr>
          <w:r w:rsidRPr="006A795E">
            <w:rPr>
              <w:noProof/>
              <w:lang w:bidi="pt-BR"/>
            </w:rPr>
            <w:t>(R$ 680)</w:t>
          </w:r>
        </w:p>
      </w:docPartBody>
    </w:docPart>
    <w:docPart>
      <w:docPartPr>
        <w:name w:val="FA7BFE11A6454395B4D0CD312B0E4AF6"/>
        <w:category>
          <w:name w:val="Geral"/>
          <w:gallery w:val="placeholder"/>
        </w:category>
        <w:types>
          <w:type w:val="bbPlcHdr"/>
        </w:types>
        <w:behaviors>
          <w:behavior w:val="content"/>
        </w:behaviors>
        <w:guid w:val="{D76C0C49-4C6C-4C21-9C9D-93B376787448}"/>
      </w:docPartPr>
      <w:docPartBody>
        <w:p w:rsidR="009A66FC" w:rsidRDefault="009A66FC">
          <w:pPr>
            <w:pStyle w:val="FA7BFE11A6454395B4D0CD312B0E4AF6"/>
          </w:pPr>
          <w:r w:rsidRPr="006A795E">
            <w:rPr>
              <w:noProof/>
              <w:lang w:bidi="pt-BR"/>
            </w:rPr>
            <w:t>(R$ 28)</w:t>
          </w:r>
        </w:p>
      </w:docPartBody>
    </w:docPart>
    <w:docPart>
      <w:docPartPr>
        <w:name w:val="D8FB1DB06CD541DDBE672116D9B7265B"/>
        <w:category>
          <w:name w:val="Geral"/>
          <w:gallery w:val="placeholder"/>
        </w:category>
        <w:types>
          <w:type w:val="bbPlcHdr"/>
        </w:types>
        <w:behaviors>
          <w:behavior w:val="content"/>
        </w:behaviors>
        <w:guid w:val="{959C4CD1-4642-471F-920A-F09A30584E66}"/>
      </w:docPartPr>
      <w:docPartBody>
        <w:p w:rsidR="009A66FC" w:rsidRDefault="009A66FC">
          <w:pPr>
            <w:pStyle w:val="D8FB1DB06CD541DDBE672116D9B7265B"/>
          </w:pPr>
          <w:r w:rsidRPr="006A795E">
            <w:rPr>
              <w:noProof/>
              <w:lang w:bidi="pt-BR"/>
            </w:rPr>
            <w:t>R$ 119</w:t>
          </w:r>
        </w:p>
      </w:docPartBody>
    </w:docPart>
    <w:docPart>
      <w:docPartPr>
        <w:name w:val="CE7E94C1DFBC478C87CD02C227B43F5C"/>
        <w:category>
          <w:name w:val="Geral"/>
          <w:gallery w:val="placeholder"/>
        </w:category>
        <w:types>
          <w:type w:val="bbPlcHdr"/>
        </w:types>
        <w:behaviors>
          <w:behavior w:val="content"/>
        </w:behaviors>
        <w:guid w:val="{C0ECAD29-B843-4BC3-80B5-36E0C107CD49}"/>
      </w:docPartPr>
      <w:docPartBody>
        <w:p w:rsidR="009A66FC" w:rsidRDefault="009A66FC">
          <w:pPr>
            <w:pStyle w:val="CE7E94C1DFBC478C87CD02C227B43F5C"/>
          </w:pPr>
          <w:r w:rsidRPr="006A795E">
            <w:rPr>
              <w:noProof/>
              <w:lang w:bidi="pt-BR"/>
            </w:rPr>
            <w:t>R$ 263</w:t>
          </w:r>
        </w:p>
      </w:docPartBody>
    </w:docPart>
    <w:docPart>
      <w:docPartPr>
        <w:name w:val="161D0B5DA55A4DA586A4872A1FCA9309"/>
        <w:category>
          <w:name w:val="Geral"/>
          <w:gallery w:val="placeholder"/>
        </w:category>
        <w:types>
          <w:type w:val="bbPlcHdr"/>
        </w:types>
        <w:behaviors>
          <w:behavior w:val="content"/>
        </w:behaviors>
        <w:guid w:val="{C6430D9B-2504-4B58-92E0-2DE7EAA0A88E}"/>
      </w:docPartPr>
      <w:docPartBody>
        <w:p w:rsidR="009A66FC" w:rsidRDefault="009A66FC">
          <w:pPr>
            <w:pStyle w:val="161D0B5DA55A4DA586A4872A1FCA9309"/>
          </w:pPr>
          <w:r w:rsidRPr="006A795E">
            <w:rPr>
              <w:noProof/>
              <w:lang w:bidi="pt-BR"/>
            </w:rPr>
            <w:t>R$ 310</w:t>
          </w:r>
        </w:p>
      </w:docPartBody>
    </w:docPart>
    <w:docPart>
      <w:docPartPr>
        <w:name w:val="DA5B5B97575249D797E182994059035C"/>
        <w:category>
          <w:name w:val="Geral"/>
          <w:gallery w:val="placeholder"/>
        </w:category>
        <w:types>
          <w:type w:val="bbPlcHdr"/>
        </w:types>
        <w:behaviors>
          <w:behavior w:val="content"/>
        </w:behaviors>
        <w:guid w:val="{0EE167EA-44F1-4B93-B3D0-0A6D6E9259A5}"/>
      </w:docPartPr>
      <w:docPartBody>
        <w:p w:rsidR="009A66FC" w:rsidRDefault="009A66FC">
          <w:pPr>
            <w:pStyle w:val="DA5B5B97575249D797E182994059035C"/>
          </w:pPr>
          <w:r w:rsidRPr="006A795E">
            <w:rPr>
              <w:noProof/>
              <w:lang w:bidi="pt-BR"/>
            </w:rPr>
            <w:t>(R$ 45)</w:t>
          </w:r>
        </w:p>
      </w:docPartBody>
    </w:docPart>
    <w:docPart>
      <w:docPartPr>
        <w:name w:val="5ED328A715BE4B5BA05B321FF54C41C5"/>
        <w:category>
          <w:name w:val="Geral"/>
          <w:gallery w:val="placeholder"/>
        </w:category>
        <w:types>
          <w:type w:val="bbPlcHdr"/>
        </w:types>
        <w:behaviors>
          <w:behavior w:val="content"/>
        </w:behaviors>
        <w:guid w:val="{F607CC25-BC24-42F2-B3EC-12F547EC5525}"/>
      </w:docPartPr>
      <w:docPartBody>
        <w:p w:rsidR="009A66FC" w:rsidRDefault="009A66FC">
          <w:pPr>
            <w:pStyle w:val="5ED328A715BE4B5BA05B321FF54C41C5"/>
          </w:pPr>
          <w:r w:rsidRPr="006A795E">
            <w:rPr>
              <w:noProof/>
              <w:lang w:bidi="pt-BR"/>
            </w:rPr>
            <w:t>(R$ 334)</w:t>
          </w:r>
        </w:p>
      </w:docPartBody>
    </w:docPart>
    <w:docPart>
      <w:docPartPr>
        <w:name w:val="B95CC03F0502455DAD75FBC5CA32DCB1"/>
        <w:category>
          <w:name w:val="Geral"/>
          <w:gallery w:val="placeholder"/>
        </w:category>
        <w:types>
          <w:type w:val="bbPlcHdr"/>
        </w:types>
        <w:behaviors>
          <w:behavior w:val="content"/>
        </w:behaviors>
        <w:guid w:val="{3B4ADF14-68AB-4F3E-BBEE-F24388EDE100}"/>
      </w:docPartPr>
      <w:docPartBody>
        <w:p w:rsidR="009A66FC" w:rsidRDefault="009A66FC">
          <w:pPr>
            <w:pStyle w:val="B95CC03F0502455DAD75FBC5CA32DCB1"/>
          </w:pPr>
          <w:r w:rsidRPr="006A795E">
            <w:rPr>
              <w:noProof/>
              <w:lang w:bidi="pt-BR"/>
            </w:rPr>
            <w:t>R$ 401</w:t>
          </w:r>
        </w:p>
      </w:docPartBody>
    </w:docPart>
    <w:docPart>
      <w:docPartPr>
        <w:name w:val="954870B9C6C24F0DA6681D4CD8F52F4E"/>
        <w:category>
          <w:name w:val="Geral"/>
          <w:gallery w:val="placeholder"/>
        </w:category>
        <w:types>
          <w:type w:val="bbPlcHdr"/>
        </w:types>
        <w:behaviors>
          <w:behavior w:val="content"/>
        </w:behaviors>
        <w:guid w:val="{0EDC01E4-A919-43D4-960B-40AC0D5819B7}"/>
      </w:docPartPr>
      <w:docPartBody>
        <w:p w:rsidR="009A66FC" w:rsidRDefault="009A66FC">
          <w:pPr>
            <w:pStyle w:val="954870B9C6C24F0DA6681D4CD8F52F4E"/>
          </w:pPr>
          <w:r w:rsidRPr="006A795E">
            <w:rPr>
              <w:noProof/>
              <w:lang w:bidi="pt-BR"/>
            </w:rPr>
            <w:t>R$ 214</w:t>
          </w:r>
        </w:p>
      </w:docPartBody>
    </w:docPart>
    <w:docPart>
      <w:docPartPr>
        <w:name w:val="4F422BF682394078B5FFB9FD5948BBDC"/>
        <w:category>
          <w:name w:val="Geral"/>
          <w:gallery w:val="placeholder"/>
        </w:category>
        <w:types>
          <w:type w:val="bbPlcHdr"/>
        </w:types>
        <w:behaviors>
          <w:behavior w:val="content"/>
        </w:behaviors>
        <w:guid w:val="{95A3AA4B-9F9A-4A5B-861C-AB5CFEE7C453}"/>
      </w:docPartPr>
      <w:docPartBody>
        <w:p w:rsidR="009A66FC" w:rsidRDefault="009A66FC">
          <w:pPr>
            <w:pStyle w:val="4F422BF682394078B5FFB9FD5948BBDC"/>
          </w:pPr>
          <w:r w:rsidRPr="006A795E">
            <w:rPr>
              <w:noProof/>
              <w:lang w:bidi="pt-BR"/>
            </w:rPr>
            <w:t>R$ 396</w:t>
          </w:r>
        </w:p>
      </w:docPartBody>
    </w:docPart>
    <w:docPart>
      <w:docPartPr>
        <w:name w:val="BCE5E6A13BBD4604AF455C5960E0A042"/>
        <w:category>
          <w:name w:val="Geral"/>
          <w:gallery w:val="placeholder"/>
        </w:category>
        <w:types>
          <w:type w:val="bbPlcHdr"/>
        </w:types>
        <w:behaviors>
          <w:behavior w:val="content"/>
        </w:behaviors>
        <w:guid w:val="{9B846E26-035E-4CEB-8C96-830CD5422A4A}"/>
      </w:docPartPr>
      <w:docPartBody>
        <w:p w:rsidR="009A66FC" w:rsidRDefault="009A66FC">
          <w:pPr>
            <w:pStyle w:val="BCE5E6A13BBD4604AF455C5960E0A042"/>
          </w:pPr>
          <w:r w:rsidRPr="006A795E">
            <w:rPr>
              <w:noProof/>
              <w:lang w:bidi="pt-BR"/>
            </w:rPr>
            <w:t>LUCRO LÍQUIDO</w:t>
          </w:r>
        </w:p>
      </w:docPartBody>
    </w:docPart>
    <w:docPart>
      <w:docPartPr>
        <w:name w:val="7C3360BE81704898944E0841C019E759"/>
        <w:category>
          <w:name w:val="Geral"/>
          <w:gallery w:val="placeholder"/>
        </w:category>
        <w:types>
          <w:type w:val="bbPlcHdr"/>
        </w:types>
        <w:behaviors>
          <w:behavior w:val="content"/>
        </w:behaviors>
        <w:guid w:val="{4128DEA5-5F6D-4581-AC54-0DDFC5BE75FC}"/>
      </w:docPartPr>
      <w:docPartBody>
        <w:p w:rsidR="009A66FC" w:rsidRDefault="009A66FC">
          <w:pPr>
            <w:pStyle w:val="7C3360BE81704898944E0841C019E759"/>
          </w:pPr>
          <w:r w:rsidRPr="006A795E">
            <w:rPr>
              <w:noProof/>
              <w:lang w:bidi="pt-BR"/>
            </w:rPr>
            <w:t>(R$ 2.996)</w:t>
          </w:r>
        </w:p>
      </w:docPartBody>
    </w:docPart>
    <w:docPart>
      <w:docPartPr>
        <w:name w:val="B8797F9D69F14335A79FF5429C1F5A0A"/>
        <w:category>
          <w:name w:val="Geral"/>
          <w:gallery w:val="placeholder"/>
        </w:category>
        <w:types>
          <w:type w:val="bbPlcHdr"/>
        </w:types>
        <w:behaviors>
          <w:behavior w:val="content"/>
        </w:behaviors>
        <w:guid w:val="{11A4A1BE-239A-4899-9294-1CCA00D1C356}"/>
      </w:docPartPr>
      <w:docPartBody>
        <w:p w:rsidR="009A66FC" w:rsidRDefault="009A66FC">
          <w:pPr>
            <w:pStyle w:val="B8797F9D69F14335A79FF5429C1F5A0A"/>
          </w:pPr>
          <w:r w:rsidRPr="006A795E">
            <w:rPr>
              <w:noProof/>
              <w:lang w:bidi="pt-BR"/>
            </w:rPr>
            <w:t>R$ 1.594</w:t>
          </w:r>
        </w:p>
      </w:docPartBody>
    </w:docPart>
    <w:docPart>
      <w:docPartPr>
        <w:name w:val="9983A32E26A44EB6BFF299D1AA3598E0"/>
        <w:category>
          <w:name w:val="Geral"/>
          <w:gallery w:val="placeholder"/>
        </w:category>
        <w:types>
          <w:type w:val="bbPlcHdr"/>
        </w:types>
        <w:behaviors>
          <w:behavior w:val="content"/>
        </w:behaviors>
        <w:guid w:val="{B9F565C3-CB2F-4E61-A58B-033D77CFD90D}"/>
      </w:docPartPr>
      <w:docPartBody>
        <w:p w:rsidR="009A66FC" w:rsidRDefault="009A66FC">
          <w:pPr>
            <w:pStyle w:val="9983A32E26A44EB6BFF299D1AA3598E0"/>
          </w:pPr>
          <w:r w:rsidRPr="006A795E">
            <w:rPr>
              <w:noProof/>
              <w:lang w:bidi="pt-BR"/>
            </w:rPr>
            <w:t>R$ 2.401</w:t>
          </w:r>
        </w:p>
      </w:docPartBody>
    </w:docPart>
    <w:docPart>
      <w:docPartPr>
        <w:name w:val="997CDDFC440646EA9E26627A8FEDE1AD"/>
        <w:category>
          <w:name w:val="Geral"/>
          <w:gallery w:val="placeholder"/>
        </w:category>
        <w:types>
          <w:type w:val="bbPlcHdr"/>
        </w:types>
        <w:behaviors>
          <w:behavior w:val="content"/>
        </w:behaviors>
        <w:guid w:val="{74070367-20C5-409D-ABD5-A05E2737CBC9}"/>
      </w:docPartPr>
      <w:docPartBody>
        <w:p w:rsidR="009A66FC" w:rsidRDefault="009A66FC">
          <w:pPr>
            <w:pStyle w:val="997CDDFC440646EA9E26627A8FEDE1AD"/>
          </w:pPr>
          <w:r w:rsidRPr="006A795E">
            <w:rPr>
              <w:noProof/>
              <w:lang w:bidi="pt-BR"/>
            </w:rPr>
            <w:t>(R$ 3.851)</w:t>
          </w:r>
        </w:p>
      </w:docPartBody>
    </w:docPart>
    <w:docPart>
      <w:docPartPr>
        <w:name w:val="314E7356C9534FDC9087BB99F6C33C96"/>
        <w:category>
          <w:name w:val="Geral"/>
          <w:gallery w:val="placeholder"/>
        </w:category>
        <w:types>
          <w:type w:val="bbPlcHdr"/>
        </w:types>
        <w:behaviors>
          <w:behavior w:val="content"/>
        </w:behaviors>
        <w:guid w:val="{E2AE5CFC-97AE-4946-A8FE-C7D330F7CCC6}"/>
      </w:docPartPr>
      <w:docPartBody>
        <w:p w:rsidR="009A66FC" w:rsidRDefault="009A66FC">
          <w:pPr>
            <w:pStyle w:val="314E7356C9534FDC9087BB99F6C33C96"/>
          </w:pPr>
          <w:r w:rsidRPr="006A795E">
            <w:rPr>
              <w:noProof/>
              <w:lang w:bidi="pt-BR"/>
            </w:rPr>
            <w:t>(R$ 156)</w:t>
          </w:r>
        </w:p>
      </w:docPartBody>
    </w:docPart>
    <w:docPart>
      <w:docPartPr>
        <w:name w:val="90F4C9B33C544457B4D0278F7167E8DB"/>
        <w:category>
          <w:name w:val="Geral"/>
          <w:gallery w:val="placeholder"/>
        </w:category>
        <w:types>
          <w:type w:val="bbPlcHdr"/>
        </w:types>
        <w:behaviors>
          <w:behavior w:val="content"/>
        </w:behaviors>
        <w:guid w:val="{7153DF2C-9254-4AFF-9850-D70767026F92}"/>
      </w:docPartPr>
      <w:docPartBody>
        <w:p w:rsidR="009A66FC" w:rsidRDefault="009A66FC">
          <w:pPr>
            <w:pStyle w:val="90F4C9B33C544457B4D0278F7167E8DB"/>
          </w:pPr>
          <w:r w:rsidRPr="006A795E">
            <w:rPr>
              <w:noProof/>
              <w:lang w:bidi="pt-BR"/>
            </w:rPr>
            <w:t>R$ 676</w:t>
          </w:r>
        </w:p>
      </w:docPartBody>
    </w:docPart>
    <w:docPart>
      <w:docPartPr>
        <w:name w:val="1445818B6E7C426780E054EF5FBC71F4"/>
        <w:category>
          <w:name w:val="Geral"/>
          <w:gallery w:val="placeholder"/>
        </w:category>
        <w:types>
          <w:type w:val="bbPlcHdr"/>
        </w:types>
        <w:behaviors>
          <w:behavior w:val="content"/>
        </w:behaviors>
        <w:guid w:val="{DDEF21A0-6290-4CDF-BCCC-71753B7FAFBA}"/>
      </w:docPartPr>
      <w:docPartBody>
        <w:p w:rsidR="009A66FC" w:rsidRDefault="009A66FC">
          <w:pPr>
            <w:pStyle w:val="1445818B6E7C426780E054EF5FBC71F4"/>
          </w:pPr>
          <w:r w:rsidRPr="006A795E">
            <w:rPr>
              <w:noProof/>
              <w:lang w:bidi="pt-BR"/>
            </w:rPr>
            <w:t>R$ 1.488</w:t>
          </w:r>
        </w:p>
      </w:docPartBody>
    </w:docPart>
    <w:docPart>
      <w:docPartPr>
        <w:name w:val="177A472CCDC548DCA8377C921F5C4A6B"/>
        <w:category>
          <w:name w:val="Geral"/>
          <w:gallery w:val="placeholder"/>
        </w:category>
        <w:types>
          <w:type w:val="bbPlcHdr"/>
        </w:types>
        <w:behaviors>
          <w:behavior w:val="content"/>
        </w:behaviors>
        <w:guid w:val="{D54A05FF-ED50-4028-B5B7-7E161803788A}"/>
      </w:docPartPr>
      <w:docPartBody>
        <w:p w:rsidR="009A66FC" w:rsidRDefault="009A66FC">
          <w:pPr>
            <w:pStyle w:val="177A472CCDC548DCA8377C921F5C4A6B"/>
          </w:pPr>
          <w:r w:rsidRPr="006A795E">
            <w:rPr>
              <w:noProof/>
              <w:lang w:bidi="pt-BR"/>
            </w:rPr>
            <w:t>R$ 1.754</w:t>
          </w:r>
        </w:p>
      </w:docPartBody>
    </w:docPart>
    <w:docPart>
      <w:docPartPr>
        <w:name w:val="9D95FC568C6D4AD9A33B981E5045BFDE"/>
        <w:category>
          <w:name w:val="Geral"/>
          <w:gallery w:val="placeholder"/>
        </w:category>
        <w:types>
          <w:type w:val="bbPlcHdr"/>
        </w:types>
        <w:behaviors>
          <w:behavior w:val="content"/>
        </w:behaviors>
        <w:guid w:val="{BCADDBC2-2CA0-4B0B-96EA-61C7EB9EA36A}"/>
      </w:docPartPr>
      <w:docPartBody>
        <w:p w:rsidR="009A66FC" w:rsidRDefault="009A66FC">
          <w:pPr>
            <w:pStyle w:val="9D95FC568C6D4AD9A33B981E5045BFDE"/>
          </w:pPr>
          <w:r w:rsidRPr="006A795E">
            <w:rPr>
              <w:noProof/>
              <w:lang w:bidi="pt-BR"/>
            </w:rPr>
            <w:t>(R$ 253)</w:t>
          </w:r>
        </w:p>
      </w:docPartBody>
    </w:docPart>
    <w:docPart>
      <w:docPartPr>
        <w:name w:val="E4EAA94825C2474E82CF21D0E8610B46"/>
        <w:category>
          <w:name w:val="Geral"/>
          <w:gallery w:val="placeholder"/>
        </w:category>
        <w:types>
          <w:type w:val="bbPlcHdr"/>
        </w:types>
        <w:behaviors>
          <w:behavior w:val="content"/>
        </w:behaviors>
        <w:guid w:val="{DA4B3CB6-8481-4FC8-B5DA-4367B5C4C8F1}"/>
      </w:docPartPr>
      <w:docPartBody>
        <w:p w:rsidR="009A66FC" w:rsidRDefault="009A66FC">
          <w:pPr>
            <w:pStyle w:val="E4EAA94825C2474E82CF21D0E8610B46"/>
          </w:pPr>
          <w:r w:rsidRPr="006A795E">
            <w:rPr>
              <w:noProof/>
              <w:lang w:bidi="pt-BR"/>
            </w:rPr>
            <w:t>(R$ 1.891)</w:t>
          </w:r>
        </w:p>
      </w:docPartBody>
    </w:docPart>
    <w:docPart>
      <w:docPartPr>
        <w:name w:val="08B78E8C1DAB4D659A01090B9B51959E"/>
        <w:category>
          <w:name w:val="Geral"/>
          <w:gallery w:val="placeholder"/>
        </w:category>
        <w:types>
          <w:type w:val="bbPlcHdr"/>
        </w:types>
        <w:behaviors>
          <w:behavior w:val="content"/>
        </w:behaviors>
        <w:guid w:val="{EAE03E49-F1A0-4630-87EA-4BACFD083250}"/>
      </w:docPartPr>
      <w:docPartBody>
        <w:p w:rsidR="009A66FC" w:rsidRDefault="009A66FC">
          <w:pPr>
            <w:pStyle w:val="08B78E8C1DAB4D659A01090B9B51959E"/>
          </w:pPr>
          <w:r w:rsidRPr="006A795E">
            <w:rPr>
              <w:noProof/>
              <w:lang w:bidi="pt-BR"/>
            </w:rPr>
            <w:t>R$ 2.270</w:t>
          </w:r>
        </w:p>
      </w:docPartBody>
    </w:docPart>
    <w:docPart>
      <w:docPartPr>
        <w:name w:val="C31F1A3F69E64E35B6EC69BC231D1ED6"/>
        <w:category>
          <w:name w:val="Geral"/>
          <w:gallery w:val="placeholder"/>
        </w:category>
        <w:types>
          <w:type w:val="bbPlcHdr"/>
        </w:types>
        <w:behaviors>
          <w:behavior w:val="content"/>
        </w:behaviors>
        <w:guid w:val="{9874DCAA-5855-4F4C-92AE-23C2B8E7895C}"/>
      </w:docPartPr>
      <w:docPartBody>
        <w:p w:rsidR="009A66FC" w:rsidRDefault="009A66FC">
          <w:pPr>
            <w:pStyle w:val="C31F1A3F69E64E35B6EC69BC231D1ED6"/>
          </w:pPr>
          <w:r w:rsidRPr="006A795E">
            <w:rPr>
              <w:noProof/>
              <w:lang w:bidi="pt-BR"/>
            </w:rPr>
            <w:t>R$ 1.213</w:t>
          </w:r>
        </w:p>
      </w:docPartBody>
    </w:docPart>
    <w:docPart>
      <w:docPartPr>
        <w:name w:val="72D948995A3742A9ABC795F25EEBB3B1"/>
        <w:category>
          <w:name w:val="Geral"/>
          <w:gallery w:val="placeholder"/>
        </w:category>
        <w:types>
          <w:type w:val="bbPlcHdr"/>
        </w:types>
        <w:behaviors>
          <w:behavior w:val="content"/>
        </w:behaviors>
        <w:guid w:val="{81E3C7A9-B6C1-47C0-837C-9B5688A8430B}"/>
      </w:docPartPr>
      <w:docPartBody>
        <w:p w:rsidR="009A66FC" w:rsidRDefault="009A66FC">
          <w:pPr>
            <w:pStyle w:val="72D948995A3742A9ABC795F25EEBB3B1"/>
          </w:pPr>
          <w:r w:rsidRPr="006A795E">
            <w:rPr>
              <w:noProof/>
              <w:lang w:bidi="pt-BR"/>
            </w:rPr>
            <w:t>R$ 2.246</w:t>
          </w:r>
        </w:p>
      </w:docPartBody>
    </w:docPart>
    <w:docPart>
      <w:docPartPr>
        <w:name w:val="855B53C5AAF64305969397A5FD978D38"/>
        <w:category>
          <w:name w:val="Geral"/>
          <w:gallery w:val="placeholder"/>
        </w:category>
        <w:types>
          <w:type w:val="bbPlcHdr"/>
        </w:types>
        <w:behaviors>
          <w:behavior w:val="content"/>
        </w:behaviors>
        <w:guid w:val="{545CC682-5665-4A38-A2B4-9111A3AEB1B7}"/>
      </w:docPartPr>
      <w:docPartBody>
        <w:p w:rsidR="009A66FC" w:rsidRDefault="009A66FC">
          <w:pPr>
            <w:pStyle w:val="855B53C5AAF64305969397A5FD978D38"/>
          </w:pPr>
          <w:r w:rsidRPr="006A795E">
            <w:rPr>
              <w:noProof/>
              <w:lang w:bidi="pt-BR"/>
            </w:rPr>
            <w:t>* Na indústria de serviços, o custo das mercadorias vendidas é o valor monetizado do tempo gasto no cliente.</w:t>
          </w:r>
        </w:p>
      </w:docPartBody>
    </w:docPart>
    <w:docPart>
      <w:docPartPr>
        <w:name w:val="3618ADB5264B4C80A541989A4DC76A5C"/>
        <w:category>
          <w:name w:val="Geral"/>
          <w:gallery w:val="placeholder"/>
        </w:category>
        <w:types>
          <w:type w:val="bbPlcHdr"/>
        </w:types>
        <w:behaviors>
          <w:behavior w:val="content"/>
        </w:behaviors>
        <w:guid w:val="{C1EE469A-6B17-4F21-A91B-5F9B8323D4D8}"/>
      </w:docPartPr>
      <w:docPartBody>
        <w:p w:rsidR="009A66FC" w:rsidRDefault="009A66FC">
          <w:pPr>
            <w:pStyle w:val="3618ADB5264B4C80A541989A4DC76A5C"/>
          </w:pPr>
          <w:r w:rsidRPr="006A795E">
            <w:rPr>
              <w:noProof/>
              <w:lang w:bidi="pt-BR"/>
            </w:rPr>
            <w:t>Apêndice</w:t>
          </w:r>
        </w:p>
      </w:docPartBody>
    </w:docPart>
    <w:docPart>
      <w:docPartPr>
        <w:name w:val="D828C30FA91C4DFE91C385C5A8DDB998"/>
        <w:category>
          <w:name w:val="Geral"/>
          <w:gallery w:val="placeholder"/>
        </w:category>
        <w:types>
          <w:type w:val="bbPlcHdr"/>
        </w:types>
        <w:behaviors>
          <w:behavior w:val="content"/>
        </w:behaviors>
        <w:guid w:val="{D8F98464-5A35-45FD-88F3-1C7BEF92B38D}"/>
      </w:docPartPr>
      <w:docPartBody>
        <w:p w:rsidR="009A66FC" w:rsidRDefault="009A66FC">
          <w:pPr>
            <w:pStyle w:val="D828C30FA91C4DFE91C385C5A8DDB998"/>
          </w:pPr>
          <w:r w:rsidRPr="006A795E">
            <w:rPr>
              <w:noProof/>
              <w:lang w:bidi="pt-BR"/>
            </w:rPr>
            <w:t>CUSTOS DE CRIAÇÃO DA EMPRESA</w:t>
          </w:r>
        </w:p>
      </w:docPartBody>
    </w:docPart>
    <w:docPart>
      <w:docPartPr>
        <w:name w:val="762982D622AD41969A2B13BA0C9F3BC6"/>
        <w:category>
          <w:name w:val="Geral"/>
          <w:gallery w:val="placeholder"/>
        </w:category>
        <w:types>
          <w:type w:val="bbPlcHdr"/>
        </w:types>
        <w:behaviors>
          <w:behavior w:val="content"/>
        </w:behaviors>
        <w:guid w:val="{08C83881-F788-4787-8B99-89BBBDAC9FDE}"/>
      </w:docPartPr>
      <w:docPartBody>
        <w:p w:rsidR="009A66FC" w:rsidRDefault="009A66FC">
          <w:pPr>
            <w:pStyle w:val="762982D622AD41969A2B13BA0C9F3BC6"/>
          </w:pPr>
          <w:r w:rsidRPr="006A795E">
            <w:rPr>
              <w:noProof/>
              <w:lang w:bidi="pt-BR"/>
            </w:rPr>
            <w:t>Sua agência baseada no Office</w:t>
          </w:r>
        </w:p>
      </w:docPartBody>
    </w:docPart>
    <w:docPart>
      <w:docPartPr>
        <w:name w:val="031195AD23B349A9A1EEA504BD81359D"/>
        <w:category>
          <w:name w:val="Geral"/>
          <w:gallery w:val="placeholder"/>
        </w:category>
        <w:types>
          <w:type w:val="bbPlcHdr"/>
        </w:types>
        <w:behaviors>
          <w:behavior w:val="content"/>
        </w:behaviors>
        <w:guid w:val="{68BA0302-D710-4B88-9889-153791EDD3F7}"/>
      </w:docPartPr>
      <w:docPartBody>
        <w:p w:rsidR="009A66FC" w:rsidRDefault="009A66FC">
          <w:pPr>
            <w:pStyle w:val="031195AD23B349A9A1EEA504BD81359D"/>
          </w:pPr>
          <w:r w:rsidRPr="006A795E">
            <w:rPr>
              <w:noProof/>
              <w:lang w:bidi="pt-BR"/>
            </w:rPr>
            <w:t>1º de janeiro de 20xx</w:t>
          </w:r>
        </w:p>
      </w:docPartBody>
    </w:docPart>
    <w:docPart>
      <w:docPartPr>
        <w:name w:val="31DDF54E0BFB42E49C70B7542AD7DC7D"/>
        <w:category>
          <w:name w:val="Geral"/>
          <w:gallery w:val="placeholder"/>
        </w:category>
        <w:types>
          <w:type w:val="bbPlcHdr"/>
        </w:types>
        <w:behaviors>
          <w:behavior w:val="content"/>
        </w:behaviors>
        <w:guid w:val="{1808F716-4543-4850-B682-ED1D27CEBD2E}"/>
      </w:docPartPr>
      <w:docPartBody>
        <w:p w:rsidR="009A66FC" w:rsidRDefault="009A66FC">
          <w:pPr>
            <w:pStyle w:val="31DDF54E0BFB42E49C70B7542AD7DC7D"/>
          </w:pPr>
          <w:r w:rsidRPr="006A795E">
            <w:rPr>
              <w:noProof/>
              <w:lang w:bidi="pt-BR"/>
            </w:rPr>
            <w:t>ITENS DE CUSTO</w:t>
          </w:r>
        </w:p>
      </w:docPartBody>
    </w:docPart>
    <w:docPart>
      <w:docPartPr>
        <w:name w:val="7F00753F0F4243219E8F7D1E186FC4F3"/>
        <w:category>
          <w:name w:val="Geral"/>
          <w:gallery w:val="placeholder"/>
        </w:category>
        <w:types>
          <w:type w:val="bbPlcHdr"/>
        </w:types>
        <w:behaviors>
          <w:behavior w:val="content"/>
        </w:behaviors>
        <w:guid w:val="{087CAF0C-083A-4215-8163-D7A56D57E9CD}"/>
      </w:docPartPr>
      <w:docPartBody>
        <w:p w:rsidR="009A66FC" w:rsidRDefault="009A66FC">
          <w:pPr>
            <w:pStyle w:val="7F00753F0F4243219E8F7D1E186FC4F3"/>
          </w:pPr>
          <w:r w:rsidRPr="006A795E">
            <w:rPr>
              <w:noProof/>
              <w:lang w:bidi="pt-BR"/>
            </w:rPr>
            <w:t>MESES</w:t>
          </w:r>
        </w:p>
      </w:docPartBody>
    </w:docPart>
    <w:docPart>
      <w:docPartPr>
        <w:name w:val="C75E78B346C3468E919388D3A0A9EA87"/>
        <w:category>
          <w:name w:val="Geral"/>
          <w:gallery w:val="placeholder"/>
        </w:category>
        <w:types>
          <w:type w:val="bbPlcHdr"/>
        </w:types>
        <w:behaviors>
          <w:behavior w:val="content"/>
        </w:behaviors>
        <w:guid w:val="{C083BD1F-E4A5-4806-AB4E-909F632B0C15}"/>
      </w:docPartPr>
      <w:docPartBody>
        <w:p w:rsidR="009A66FC" w:rsidRDefault="009A66FC">
          <w:pPr>
            <w:pStyle w:val="C75E78B346C3468E919388D3A0A9EA87"/>
          </w:pPr>
          <w:r w:rsidRPr="006A795E">
            <w:rPr>
              <w:noProof/>
              <w:lang w:bidi="pt-BR"/>
            </w:rPr>
            <w:t>CUSTO/MÊS</w:t>
          </w:r>
        </w:p>
      </w:docPartBody>
    </w:docPart>
    <w:docPart>
      <w:docPartPr>
        <w:name w:val="BA2850A9F3C44F03A8ED2D699786EE18"/>
        <w:category>
          <w:name w:val="Geral"/>
          <w:gallery w:val="placeholder"/>
        </w:category>
        <w:types>
          <w:type w:val="bbPlcHdr"/>
        </w:types>
        <w:behaviors>
          <w:behavior w:val="content"/>
        </w:behaviors>
        <w:guid w:val="{A8823E0F-774E-470E-9CDD-3B6BDD2B164A}"/>
      </w:docPartPr>
      <w:docPartBody>
        <w:p w:rsidR="009A66FC" w:rsidRDefault="009A66FC">
          <w:pPr>
            <w:pStyle w:val="BA2850A9F3C44F03A8ED2D699786EE18"/>
          </w:pPr>
          <w:r w:rsidRPr="006A795E">
            <w:rPr>
              <w:noProof/>
              <w:lang w:bidi="pt-BR"/>
            </w:rPr>
            <w:t>CUSTO ISOLADO</w:t>
          </w:r>
        </w:p>
      </w:docPartBody>
    </w:docPart>
    <w:docPart>
      <w:docPartPr>
        <w:name w:val="6F460004B7664FEDB6719F7598F8A0EF"/>
        <w:category>
          <w:name w:val="Geral"/>
          <w:gallery w:val="placeholder"/>
        </w:category>
        <w:types>
          <w:type w:val="bbPlcHdr"/>
        </w:types>
        <w:behaviors>
          <w:behavior w:val="content"/>
        </w:behaviors>
        <w:guid w:val="{E5DDF744-FACB-4A8B-96C4-65370561EE1F}"/>
      </w:docPartPr>
      <w:docPartBody>
        <w:p w:rsidR="009A66FC" w:rsidRDefault="009A66FC">
          <w:pPr>
            <w:pStyle w:val="6F460004B7664FEDB6719F7598F8A0EF"/>
          </w:pPr>
          <w:r w:rsidRPr="006A795E">
            <w:rPr>
              <w:noProof/>
              <w:lang w:bidi="pt-BR"/>
            </w:rPr>
            <w:t>CUSTO TOTAL</w:t>
          </w:r>
        </w:p>
      </w:docPartBody>
    </w:docPart>
    <w:docPart>
      <w:docPartPr>
        <w:name w:val="2DC2DFB9AA94401EA10B46DA101BB588"/>
        <w:category>
          <w:name w:val="Geral"/>
          <w:gallery w:val="placeholder"/>
        </w:category>
        <w:types>
          <w:type w:val="bbPlcHdr"/>
        </w:types>
        <w:behaviors>
          <w:behavior w:val="content"/>
        </w:behaviors>
        <w:guid w:val="{27C27880-6820-46BC-829C-C0DA7E34E4B9}"/>
      </w:docPartPr>
      <w:docPartBody>
        <w:p w:rsidR="009A66FC" w:rsidRDefault="009A66FC">
          <w:pPr>
            <w:pStyle w:val="2DC2DFB9AA94401EA10B46DA101BB588"/>
          </w:pPr>
          <w:r w:rsidRPr="006A795E">
            <w:rPr>
              <w:noProof/>
              <w:lang w:bidi="pt-BR"/>
            </w:rPr>
            <w:t>Publicidade/Marketing</w:t>
          </w:r>
        </w:p>
      </w:docPartBody>
    </w:docPart>
    <w:docPart>
      <w:docPartPr>
        <w:name w:val="D8746145E06D4D8BB332CE60EAACA726"/>
        <w:category>
          <w:name w:val="Geral"/>
          <w:gallery w:val="placeholder"/>
        </w:category>
        <w:types>
          <w:type w:val="bbPlcHdr"/>
        </w:types>
        <w:behaviors>
          <w:behavior w:val="content"/>
        </w:behaviors>
        <w:guid w:val="{9746131D-FD0A-447C-80A8-187B0F83CF18}"/>
      </w:docPartPr>
      <w:docPartBody>
        <w:p w:rsidR="009A66FC" w:rsidRDefault="009A66FC">
          <w:pPr>
            <w:pStyle w:val="D8746145E06D4D8BB332CE60EAACA726"/>
          </w:pPr>
          <w:r w:rsidRPr="006A795E">
            <w:rPr>
              <w:noProof/>
              <w:lang w:bidi="pt-BR"/>
            </w:rPr>
            <w:t>Salários de Funcionários</w:t>
          </w:r>
        </w:p>
      </w:docPartBody>
    </w:docPart>
    <w:docPart>
      <w:docPartPr>
        <w:name w:val="499131C9109B455E8E86FE4F0A69EAF5"/>
        <w:category>
          <w:name w:val="Geral"/>
          <w:gallery w:val="placeholder"/>
        </w:category>
        <w:types>
          <w:type w:val="bbPlcHdr"/>
        </w:types>
        <w:behaviors>
          <w:behavior w:val="content"/>
        </w:behaviors>
        <w:guid w:val="{C062787D-A640-46B0-AEF4-FD7BCF805DC5}"/>
      </w:docPartPr>
      <w:docPartBody>
        <w:p w:rsidR="009A66FC" w:rsidRDefault="009A66FC">
          <w:pPr>
            <w:pStyle w:val="499131C9109B455E8E86FE4F0A69EAF5"/>
          </w:pPr>
          <w:r w:rsidRPr="006A795E">
            <w:rPr>
              <w:noProof/>
              <w:lang w:bidi="pt-BR"/>
            </w:rPr>
            <w:t>Impostos sobre os Salários dos Funcionários</w:t>
          </w:r>
        </w:p>
      </w:docPartBody>
    </w:docPart>
    <w:docPart>
      <w:docPartPr>
        <w:name w:val="C20B625FF9154AE0A5A5A7D41E869F9D"/>
        <w:category>
          <w:name w:val="Geral"/>
          <w:gallery w:val="placeholder"/>
        </w:category>
        <w:types>
          <w:type w:val="bbPlcHdr"/>
        </w:types>
        <w:behaviors>
          <w:behavior w:val="content"/>
        </w:behaviors>
        <w:guid w:val="{16A53243-2AE5-42EA-A8D8-C87612FB13AD}"/>
      </w:docPartPr>
      <w:docPartBody>
        <w:p w:rsidR="009A66FC" w:rsidRDefault="009A66FC">
          <w:pPr>
            <w:pStyle w:val="C20B625FF9154AE0A5A5A7D41E869F9D"/>
          </w:pPr>
          <w:r w:rsidRPr="006A795E">
            <w:rPr>
              <w:noProof/>
              <w:lang w:bidi="pt-BR"/>
            </w:rPr>
            <w:t>Pagamentos/Utilitários do Aluguel/Locação</w:t>
          </w:r>
        </w:p>
      </w:docPartBody>
    </w:docPart>
    <w:docPart>
      <w:docPartPr>
        <w:name w:val="CDDF94B1E31945B0828449027A7E8A54"/>
        <w:category>
          <w:name w:val="Geral"/>
          <w:gallery w:val="placeholder"/>
        </w:category>
        <w:types>
          <w:type w:val="bbPlcHdr"/>
        </w:types>
        <w:behaviors>
          <w:behavior w:val="content"/>
        </w:behaviors>
        <w:guid w:val="{6E54EB64-31BD-4746-9852-137AD2CBF5BF}"/>
      </w:docPartPr>
      <w:docPartBody>
        <w:p w:rsidR="009A66FC" w:rsidRDefault="009A66FC">
          <w:pPr>
            <w:pStyle w:val="CDDF94B1E31945B0828449027A7E8A54"/>
          </w:pPr>
          <w:r w:rsidRPr="006A795E">
            <w:rPr>
              <w:noProof/>
              <w:lang w:bidi="pt-BR"/>
            </w:rPr>
            <w:t>Postagem/Envio</w:t>
          </w:r>
        </w:p>
      </w:docPartBody>
    </w:docPart>
    <w:docPart>
      <w:docPartPr>
        <w:name w:val="E7A6DD646E1F41C7ADB49149409E16AE"/>
        <w:category>
          <w:name w:val="Geral"/>
          <w:gallery w:val="placeholder"/>
        </w:category>
        <w:types>
          <w:type w:val="bbPlcHdr"/>
        </w:types>
        <w:behaviors>
          <w:behavior w:val="content"/>
        </w:behaviors>
        <w:guid w:val="{71FB8E9A-8CBF-4910-A6BD-C4D3B4BD7AB9}"/>
      </w:docPartPr>
      <w:docPartBody>
        <w:p w:rsidR="009A66FC" w:rsidRDefault="009A66FC">
          <w:pPr>
            <w:pStyle w:val="E7A6DD646E1F41C7ADB49149409E16AE"/>
          </w:pPr>
          <w:r w:rsidRPr="006A795E">
            <w:rPr>
              <w:noProof/>
              <w:lang w:bidi="pt-BR"/>
            </w:rPr>
            <w:t>Comunicação/Telefonia</w:t>
          </w:r>
        </w:p>
      </w:docPartBody>
    </w:docPart>
    <w:docPart>
      <w:docPartPr>
        <w:name w:val="401DEA0275C44CC08DA96492BFFD6C3B"/>
        <w:category>
          <w:name w:val="Geral"/>
          <w:gallery w:val="placeholder"/>
        </w:category>
        <w:types>
          <w:type w:val="bbPlcHdr"/>
        </w:types>
        <w:behaviors>
          <w:behavior w:val="content"/>
        </w:behaviors>
        <w:guid w:val="{C8284948-294C-4A9C-A61D-6EA5BCED0CA6}"/>
      </w:docPartPr>
      <w:docPartBody>
        <w:p w:rsidR="009A66FC" w:rsidRDefault="009A66FC">
          <w:pPr>
            <w:pStyle w:val="401DEA0275C44CC08DA96492BFFD6C3B"/>
          </w:pPr>
          <w:r w:rsidRPr="006A795E">
            <w:rPr>
              <w:noProof/>
              <w:lang w:bidi="pt-BR"/>
            </w:rPr>
            <w:t>Equipamentos de Computador</w:t>
          </w:r>
        </w:p>
      </w:docPartBody>
    </w:docPart>
    <w:docPart>
      <w:docPartPr>
        <w:name w:val="7E782B64F113472C99F469AD58DFDD2F"/>
        <w:category>
          <w:name w:val="Geral"/>
          <w:gallery w:val="placeholder"/>
        </w:category>
        <w:types>
          <w:type w:val="bbPlcHdr"/>
        </w:types>
        <w:behaviors>
          <w:behavior w:val="content"/>
        </w:behaviors>
        <w:guid w:val="{DF5517FA-F5FC-41E6-9267-883EEBF87861}"/>
      </w:docPartPr>
      <w:docPartBody>
        <w:p w:rsidR="009A66FC" w:rsidRDefault="009A66FC">
          <w:pPr>
            <w:pStyle w:val="7E782B64F113472C99F469AD58DFDD2F"/>
          </w:pPr>
          <w:r w:rsidRPr="006A795E">
            <w:rPr>
              <w:noProof/>
              <w:lang w:bidi="pt-BR"/>
            </w:rPr>
            <w:t>Software de Computador</w:t>
          </w:r>
        </w:p>
      </w:docPartBody>
    </w:docPart>
    <w:docPart>
      <w:docPartPr>
        <w:name w:val="802EAF6744C64E06AB7BF5A40BAF3918"/>
        <w:category>
          <w:name w:val="Geral"/>
          <w:gallery w:val="placeholder"/>
        </w:category>
        <w:types>
          <w:type w:val="bbPlcHdr"/>
        </w:types>
        <w:behaviors>
          <w:behavior w:val="content"/>
        </w:behaviors>
        <w:guid w:val="{8ED520C8-EFE6-40E4-AE34-6AE8A97F010F}"/>
      </w:docPartPr>
      <w:docPartBody>
        <w:p w:rsidR="009A66FC" w:rsidRDefault="009A66FC">
          <w:pPr>
            <w:pStyle w:val="802EAF6744C64E06AB7BF5A40BAF3918"/>
          </w:pPr>
          <w:r w:rsidRPr="006A795E">
            <w:rPr>
              <w:noProof/>
              <w:lang w:bidi="pt-BR"/>
            </w:rPr>
            <w:t>Seguro</w:t>
          </w:r>
        </w:p>
      </w:docPartBody>
    </w:docPart>
    <w:docPart>
      <w:docPartPr>
        <w:name w:val="DED364CCC14E4C519C96162CEDE27C6D"/>
        <w:category>
          <w:name w:val="Geral"/>
          <w:gallery w:val="placeholder"/>
        </w:category>
        <w:types>
          <w:type w:val="bbPlcHdr"/>
        </w:types>
        <w:behaviors>
          <w:behavior w:val="content"/>
        </w:behaviors>
        <w:guid w:val="{030A5040-B39B-457B-8DE2-A053C9A19C12}"/>
      </w:docPartPr>
      <w:docPartBody>
        <w:p w:rsidR="009A66FC" w:rsidRDefault="009A66FC">
          <w:pPr>
            <w:pStyle w:val="DED364CCC14E4C519C96162CEDE27C6D"/>
          </w:pPr>
          <w:r w:rsidRPr="006A795E">
            <w:rPr>
              <w:noProof/>
              <w:lang w:bidi="pt-BR"/>
            </w:rPr>
            <w:t>Despesa de Juros</w:t>
          </w:r>
        </w:p>
      </w:docPartBody>
    </w:docPart>
    <w:docPart>
      <w:docPartPr>
        <w:name w:val="5CB19CE9FCAE4E708B942DA5A555105F"/>
        <w:category>
          <w:name w:val="Geral"/>
          <w:gallery w:val="placeholder"/>
        </w:category>
        <w:types>
          <w:type w:val="bbPlcHdr"/>
        </w:types>
        <w:behaviors>
          <w:behavior w:val="content"/>
        </w:behaviors>
        <w:guid w:val="{3EDF766E-94CE-4A32-AD81-CD70100468E3}"/>
      </w:docPartPr>
      <w:docPartBody>
        <w:p w:rsidR="009A66FC" w:rsidRDefault="009A66FC">
          <w:pPr>
            <w:pStyle w:val="5CB19CE9FCAE4E708B942DA5A555105F"/>
          </w:pPr>
          <w:r w:rsidRPr="006A795E">
            <w:rPr>
              <w:noProof/>
              <w:lang w:bidi="pt-BR"/>
            </w:rPr>
            <w:t>Custos de Serviço Bancário</w:t>
          </w:r>
        </w:p>
      </w:docPartBody>
    </w:docPart>
    <w:docPart>
      <w:docPartPr>
        <w:name w:val="8EF69EE1B56C42FD8BF5AF65064AA198"/>
        <w:category>
          <w:name w:val="Geral"/>
          <w:gallery w:val="placeholder"/>
        </w:category>
        <w:types>
          <w:type w:val="bbPlcHdr"/>
        </w:types>
        <w:behaviors>
          <w:behavior w:val="content"/>
        </w:behaviors>
        <w:guid w:val="{B8E88208-42A4-4757-A083-54F4D4D02193}"/>
      </w:docPartPr>
      <w:docPartBody>
        <w:p w:rsidR="009A66FC" w:rsidRDefault="009A66FC">
          <w:pPr>
            <w:pStyle w:val="8EF69EE1B56C42FD8BF5AF65064AA198"/>
          </w:pPr>
          <w:r w:rsidRPr="006A795E">
            <w:rPr>
              <w:noProof/>
              <w:lang w:bidi="pt-BR"/>
            </w:rPr>
            <w:t>Suprimentos</w:t>
          </w:r>
        </w:p>
      </w:docPartBody>
    </w:docPart>
    <w:docPart>
      <w:docPartPr>
        <w:name w:val="3DC62396D3714A56BC53B1224C1FA107"/>
        <w:category>
          <w:name w:val="Geral"/>
          <w:gallery w:val="placeholder"/>
        </w:category>
        <w:types>
          <w:type w:val="bbPlcHdr"/>
        </w:types>
        <w:behaviors>
          <w:behavior w:val="content"/>
        </w:behaviors>
        <w:guid w:val="{8606808C-CF0F-498E-8E99-F8EB634DE1CC}"/>
      </w:docPartPr>
      <w:docPartBody>
        <w:p w:rsidR="009A66FC" w:rsidRDefault="009A66FC">
          <w:pPr>
            <w:pStyle w:val="3DC62396D3714A56BC53B1224C1FA107"/>
          </w:pPr>
          <w:r w:rsidRPr="006A795E">
            <w:rPr>
              <w:noProof/>
              <w:lang w:bidi="pt-BR"/>
            </w:rPr>
            <w:t>Viagens e Entretenimento</w:t>
          </w:r>
        </w:p>
      </w:docPartBody>
    </w:docPart>
    <w:docPart>
      <w:docPartPr>
        <w:name w:val="14FB832A5A064599933522CE42FA4687"/>
        <w:category>
          <w:name w:val="Geral"/>
          <w:gallery w:val="placeholder"/>
        </w:category>
        <w:types>
          <w:type w:val="bbPlcHdr"/>
        </w:types>
        <w:behaviors>
          <w:behavior w:val="content"/>
        </w:behaviors>
        <w:guid w:val="{93F5FF20-7935-4B64-A16B-307E49B1BCB3}"/>
      </w:docPartPr>
      <w:docPartBody>
        <w:p w:rsidR="009A66FC" w:rsidRDefault="009A66FC">
          <w:pPr>
            <w:pStyle w:val="14FB832A5A064599933522CE42FA4687"/>
          </w:pPr>
          <w:r w:rsidRPr="006A795E">
            <w:rPr>
              <w:noProof/>
              <w:lang w:bidi="pt-BR"/>
            </w:rPr>
            <w:t>Equipamentos</w:t>
          </w:r>
        </w:p>
      </w:docPartBody>
    </w:docPart>
    <w:docPart>
      <w:docPartPr>
        <w:name w:val="91413BCBA21D4709B1742D855DA40189"/>
        <w:category>
          <w:name w:val="Geral"/>
          <w:gallery w:val="placeholder"/>
        </w:category>
        <w:types>
          <w:type w:val="bbPlcHdr"/>
        </w:types>
        <w:behaviors>
          <w:behavior w:val="content"/>
        </w:behaviors>
        <w:guid w:val="{7A1DA4C1-E134-4E73-95E5-E542D2838DAA}"/>
      </w:docPartPr>
      <w:docPartBody>
        <w:p w:rsidR="009A66FC" w:rsidRDefault="009A66FC">
          <w:pPr>
            <w:pStyle w:val="91413BCBA21D4709B1742D855DA40189"/>
          </w:pPr>
          <w:r w:rsidRPr="006A795E">
            <w:rPr>
              <w:noProof/>
              <w:lang w:bidi="pt-BR"/>
            </w:rPr>
            <w:t>Mobília e Equipamentos</w:t>
          </w:r>
        </w:p>
      </w:docPartBody>
    </w:docPart>
    <w:docPart>
      <w:docPartPr>
        <w:name w:val="0EB67067759447948F7CF5AD29D95083"/>
        <w:category>
          <w:name w:val="Geral"/>
          <w:gallery w:val="placeholder"/>
        </w:category>
        <w:types>
          <w:type w:val="bbPlcHdr"/>
        </w:types>
        <w:behaviors>
          <w:behavior w:val="content"/>
        </w:behaviors>
        <w:guid w:val="{1F8914E1-3FCC-452A-95CB-09A18C6C9F78}"/>
      </w:docPartPr>
      <w:docPartBody>
        <w:p w:rsidR="009A66FC" w:rsidRDefault="009A66FC">
          <w:pPr>
            <w:pStyle w:val="0EB67067759447948F7CF5AD29D95083"/>
          </w:pPr>
          <w:r w:rsidRPr="006A795E">
            <w:rPr>
              <w:noProof/>
              <w:lang w:bidi="pt-BR"/>
            </w:rPr>
            <w:t>Melhorias de Arrendamento</w:t>
          </w:r>
        </w:p>
      </w:docPartBody>
    </w:docPart>
    <w:docPart>
      <w:docPartPr>
        <w:name w:val="3025314303774AB98EF71BFE1844179C"/>
        <w:category>
          <w:name w:val="Geral"/>
          <w:gallery w:val="placeholder"/>
        </w:category>
        <w:types>
          <w:type w:val="bbPlcHdr"/>
        </w:types>
        <w:behaviors>
          <w:behavior w:val="content"/>
        </w:behaviors>
        <w:guid w:val="{0F9C1C93-92B2-4E69-AD02-FCBC55FB5E94}"/>
      </w:docPartPr>
      <w:docPartBody>
        <w:p w:rsidR="009A66FC" w:rsidRDefault="009A66FC">
          <w:pPr>
            <w:pStyle w:val="3025314303774AB98EF71BFE1844179C"/>
          </w:pPr>
          <w:r w:rsidRPr="006A795E">
            <w:rPr>
              <w:noProof/>
              <w:lang w:bidi="pt-BR"/>
            </w:rPr>
            <w:t>Depósito(s) de Garantia</w:t>
          </w:r>
        </w:p>
      </w:docPartBody>
    </w:docPart>
    <w:docPart>
      <w:docPartPr>
        <w:name w:val="9F4ABBBBAD4F4621A7D50D6BF6F045D9"/>
        <w:category>
          <w:name w:val="Geral"/>
          <w:gallery w:val="placeholder"/>
        </w:category>
        <w:types>
          <w:type w:val="bbPlcHdr"/>
        </w:types>
        <w:behaviors>
          <w:behavior w:val="content"/>
        </w:behaviors>
        <w:guid w:val="{76198D26-54B8-4618-A9B8-44C842D5B1DF}"/>
      </w:docPartPr>
      <w:docPartBody>
        <w:p w:rsidR="009A66FC" w:rsidRDefault="009A66FC">
          <w:pPr>
            <w:pStyle w:val="9F4ABBBBAD4F4621A7D50D6BF6F045D9"/>
          </w:pPr>
          <w:r w:rsidRPr="006A795E">
            <w:rPr>
              <w:noProof/>
              <w:lang w:bidi="pt-BR"/>
            </w:rPr>
            <w:t>Licenças/Permissões/Taxas de Negócios</w:t>
          </w:r>
        </w:p>
      </w:docPartBody>
    </w:docPart>
    <w:docPart>
      <w:docPartPr>
        <w:name w:val="6659B3B4B30640EC8115DF6E8EB78786"/>
        <w:category>
          <w:name w:val="Geral"/>
          <w:gallery w:val="placeholder"/>
        </w:category>
        <w:types>
          <w:type w:val="bbPlcHdr"/>
        </w:types>
        <w:behaviors>
          <w:behavior w:val="content"/>
        </w:behaviors>
        <w:guid w:val="{FB80C23C-F536-4CDF-85AF-2720F8642278}"/>
      </w:docPartPr>
      <w:docPartBody>
        <w:p w:rsidR="009A66FC" w:rsidRDefault="009A66FC">
          <w:pPr>
            <w:pStyle w:val="6659B3B4B30640EC8115DF6E8EB78786"/>
          </w:pPr>
          <w:r w:rsidRPr="006A795E">
            <w:rPr>
              <w:noProof/>
              <w:lang w:bidi="pt-BR"/>
            </w:rPr>
            <w:t>Serviços Profissionais - Jurídico, Contabilidade</w:t>
          </w:r>
        </w:p>
      </w:docPartBody>
    </w:docPart>
    <w:docPart>
      <w:docPartPr>
        <w:name w:val="64362D925F7F4976A16D87C083C7DCD3"/>
        <w:category>
          <w:name w:val="Geral"/>
          <w:gallery w:val="placeholder"/>
        </w:category>
        <w:types>
          <w:type w:val="bbPlcHdr"/>
        </w:types>
        <w:behaviors>
          <w:behavior w:val="content"/>
        </w:behaviors>
        <w:guid w:val="{4BE68169-18E8-4690-939E-655FAC11FFFE}"/>
      </w:docPartPr>
      <w:docPartBody>
        <w:p w:rsidR="009A66FC" w:rsidRDefault="009A66FC">
          <w:pPr>
            <w:pStyle w:val="64362D925F7F4976A16D87C083C7DCD3"/>
          </w:pPr>
          <w:r w:rsidRPr="006A795E">
            <w:rPr>
              <w:noProof/>
              <w:lang w:bidi="pt-BR"/>
            </w:rPr>
            <w:t>Consultor(es)</w:t>
          </w:r>
        </w:p>
      </w:docPartBody>
    </w:docPart>
    <w:docPart>
      <w:docPartPr>
        <w:name w:val="05823EEE4345434FBDED6214C74C5478"/>
        <w:category>
          <w:name w:val="Geral"/>
          <w:gallery w:val="placeholder"/>
        </w:category>
        <w:types>
          <w:type w:val="bbPlcHdr"/>
        </w:types>
        <w:behaviors>
          <w:behavior w:val="content"/>
        </w:behaviors>
        <w:guid w:val="{39FD1DE7-0D0E-49FF-854B-9837957D6A6D}"/>
      </w:docPartPr>
      <w:docPartBody>
        <w:p w:rsidR="009A66FC" w:rsidRDefault="009A66FC">
          <w:pPr>
            <w:pStyle w:val="05823EEE4345434FBDED6214C74C5478"/>
          </w:pPr>
          <w:r w:rsidRPr="006A795E">
            <w:rPr>
              <w:noProof/>
              <w:lang w:bidi="pt-BR"/>
            </w:rPr>
            <w:t>Inventário</w:t>
          </w:r>
        </w:p>
      </w:docPartBody>
    </w:docPart>
    <w:docPart>
      <w:docPartPr>
        <w:name w:val="DD4173E4CC3D4CA1894FEC627F2DCCA8"/>
        <w:category>
          <w:name w:val="Geral"/>
          <w:gallery w:val="placeholder"/>
        </w:category>
        <w:types>
          <w:type w:val="bbPlcHdr"/>
        </w:types>
        <w:behaviors>
          <w:behavior w:val="content"/>
        </w:behaviors>
        <w:guid w:val="{0150DB6B-502D-4099-9272-B0D074B47B2F}"/>
      </w:docPartPr>
      <w:docPartBody>
        <w:p w:rsidR="009A66FC" w:rsidRDefault="009A66FC">
          <w:pPr>
            <w:pStyle w:val="DD4173E4CC3D4CA1894FEC627F2DCCA8"/>
          </w:pPr>
          <w:r w:rsidRPr="006A795E">
            <w:rPr>
              <w:noProof/>
              <w:lang w:bidi="pt-BR"/>
            </w:rPr>
            <w:t>Dinheiro em Caixa (Capitall de Giro)</w:t>
          </w:r>
        </w:p>
      </w:docPartBody>
    </w:docPart>
    <w:docPart>
      <w:docPartPr>
        <w:name w:val="D6513F2A9C9B4F9F9D133131B767BB3E"/>
        <w:category>
          <w:name w:val="Geral"/>
          <w:gallery w:val="placeholder"/>
        </w:category>
        <w:types>
          <w:type w:val="bbPlcHdr"/>
        </w:types>
        <w:behaviors>
          <w:behavior w:val="content"/>
        </w:behaviors>
        <w:guid w:val="{CE5C2686-6E48-45B1-A5F8-AF3813D6D68F}"/>
      </w:docPartPr>
      <w:docPartBody>
        <w:p w:rsidR="009A66FC" w:rsidRDefault="009A66FC">
          <w:pPr>
            <w:pStyle w:val="D6513F2A9C9B4F9F9D133131B767BB3E"/>
          </w:pPr>
          <w:r w:rsidRPr="006A795E">
            <w:rPr>
              <w:noProof/>
              <w:lang w:bidi="pt-BR"/>
            </w:rPr>
            <w:t>Diversos</w:t>
          </w:r>
        </w:p>
      </w:docPartBody>
    </w:docPart>
    <w:docPart>
      <w:docPartPr>
        <w:name w:val="B2E270D9CBD64BB3A802578FA77FD9CF"/>
        <w:category>
          <w:name w:val="Geral"/>
          <w:gallery w:val="placeholder"/>
        </w:category>
        <w:types>
          <w:type w:val="bbPlcHdr"/>
        </w:types>
        <w:behaviors>
          <w:behavior w:val="content"/>
        </w:behaviors>
        <w:guid w:val="{0C73EEB4-8E59-483E-9E72-B6569A18E522}"/>
      </w:docPartPr>
      <w:docPartBody>
        <w:p w:rsidR="009A66FC" w:rsidRDefault="009A66FC">
          <w:pPr>
            <w:pStyle w:val="B2E270D9CBD64BB3A802578FA77FD9CF"/>
          </w:pPr>
          <w:r w:rsidRPr="006A795E">
            <w:rPr>
              <w:noProof/>
              <w:lang w:bidi="pt-BR"/>
            </w:rPr>
            <w:t>ORÇAMENTO ESTIMADO DE CRIAÇÃO DA EMPRESA</w:t>
          </w:r>
        </w:p>
      </w:docPartBody>
    </w:docPart>
    <w:docPart>
      <w:docPartPr>
        <w:name w:val="48EA5F47ABD346DD9536D606C6EB0CD6"/>
        <w:category>
          <w:name w:val="Geral"/>
          <w:gallery w:val="placeholder"/>
        </w:category>
        <w:types>
          <w:type w:val="bbPlcHdr"/>
        </w:types>
        <w:behaviors>
          <w:behavior w:val="content"/>
        </w:behaviors>
        <w:guid w:val="{B6405D34-AC0D-426B-B60B-ACEB809EFF6B}"/>
      </w:docPartPr>
      <w:docPartBody>
        <w:p w:rsidR="009A66FC" w:rsidRDefault="009A66FC">
          <w:pPr>
            <w:pStyle w:val="48EA5F47ABD346DD9536D606C6EB0CD6"/>
          </w:pPr>
          <w:r w:rsidRPr="006A795E">
            <w:rPr>
              <w:noProof/>
              <w:lang w:bidi="pt-BR"/>
            </w:rPr>
            <w:t>Instruções para introdução aos custos estimados de criação da empresa</w:t>
          </w:r>
        </w:p>
      </w:docPartBody>
    </w:docPart>
    <w:docPart>
      <w:docPartPr>
        <w:name w:val="8BFA497D5F7D470C91191E9D9429ABB9"/>
        <w:category>
          <w:name w:val="Geral"/>
          <w:gallery w:val="placeholder"/>
        </w:category>
        <w:types>
          <w:type w:val="bbPlcHdr"/>
        </w:types>
        <w:behaviors>
          <w:behavior w:val="content"/>
        </w:behaviors>
        <w:guid w:val="{797CB3D8-7628-4FD2-884F-32B6797266FD}"/>
      </w:docPartPr>
      <w:docPartBody>
        <w:p w:rsidR="009A66FC" w:rsidRDefault="009A66FC">
          <w:pPr>
            <w:pStyle w:val="8BFA497D5F7D470C91191E9D9429ABB9"/>
          </w:pPr>
          <w:r w:rsidRPr="006A795E">
            <w:rPr>
              <w:noProof/>
              <w:lang w:bidi="pt-BR"/>
            </w:rPr>
            <w:t>Determinar os custos iniciais de uma empresa é fundamental para garantir que haja caixa suficiente para iniciar as operações de negócios dentro do prazo orçado, bem como dentro do orçamento de custos. Os custos iniciais geralmente estão dentro de duas categorias, custos mensais e custos únicos. Os custos mensais cobrem os custos que ocorrem a cada mês durante o período de inicialização, e os custos únicos são custos que serão incorridos uma vez durante o período de inicialização.</w:t>
          </w:r>
        </w:p>
      </w:docPartBody>
    </w:docPart>
    <w:docPart>
      <w:docPartPr>
        <w:name w:val="2563B317ABB24AB587950017E8E18B13"/>
        <w:category>
          <w:name w:val="Geral"/>
          <w:gallery w:val="placeholder"/>
        </w:category>
        <w:types>
          <w:type w:val="bbPlcHdr"/>
        </w:types>
        <w:behaviors>
          <w:behavior w:val="content"/>
        </w:behaviors>
        <w:guid w:val="{83D8203F-67FF-4B57-A101-5DFD377E857A}"/>
      </w:docPartPr>
      <w:docPartBody>
        <w:p w:rsidR="009A66FC" w:rsidRDefault="009A66FC">
          <w:pPr>
            <w:pStyle w:val="2563B317ABB24AB587950017E8E18B13"/>
          </w:pPr>
          <w:r w:rsidRPr="006A795E">
            <w:rPr>
              <w:noProof/>
              <w:lang w:bidi="pt-BR"/>
            </w:rPr>
            <w:t>Passos para a Preparação:</w:t>
          </w:r>
        </w:p>
      </w:docPartBody>
    </w:docPart>
    <w:docPart>
      <w:docPartPr>
        <w:name w:val="090088927E0B4F0DB4C5CC5BBBA3B27E"/>
        <w:category>
          <w:name w:val="Geral"/>
          <w:gallery w:val="placeholder"/>
        </w:category>
        <w:types>
          <w:type w:val="bbPlcHdr"/>
        </w:types>
        <w:behaviors>
          <w:behavior w:val="content"/>
        </w:behaviors>
        <w:guid w:val="{22766761-8DD1-47F7-8221-74089A84F89D}"/>
      </w:docPartPr>
      <w:docPartBody>
        <w:p w:rsidR="009A66FC" w:rsidRDefault="009A66FC">
          <w:pPr>
            <w:pStyle w:val="090088927E0B4F0DB4C5CC5BBBA3B27E"/>
          </w:pPr>
          <w:r w:rsidRPr="006A795E">
            <w:rPr>
              <w:noProof/>
              <w:lang w:bidi="pt-BR"/>
            </w:rPr>
            <w:t>Etapa 1:</w:t>
          </w:r>
        </w:p>
      </w:docPartBody>
    </w:docPart>
    <w:docPart>
      <w:docPartPr>
        <w:name w:val="93525D7102BD40229ED5D279C0541B44"/>
        <w:category>
          <w:name w:val="Geral"/>
          <w:gallery w:val="placeholder"/>
        </w:category>
        <w:types>
          <w:type w:val="bbPlcHdr"/>
        </w:types>
        <w:behaviors>
          <w:behavior w:val="content"/>
        </w:behaviors>
        <w:guid w:val="{217CB6A3-3C03-4CFC-8EA3-04F6380910FF}"/>
      </w:docPartPr>
      <w:docPartBody>
        <w:p w:rsidR="009A66FC" w:rsidRDefault="009A66FC">
          <w:pPr>
            <w:pStyle w:val="93525D7102BD40229ED5D279C0541B44"/>
          </w:pPr>
          <w:r w:rsidRPr="006A795E">
            <w:rPr>
              <w:noProof/>
              <w:lang w:bidi="pt-BR"/>
            </w:rPr>
            <w:t>Insira o nome da empresa e a data em que esta previsão está sendo preparada.</w:t>
          </w:r>
        </w:p>
      </w:docPartBody>
    </w:docPart>
    <w:docPart>
      <w:docPartPr>
        <w:name w:val="D8D4B8711512400688FE13D942AD59A5"/>
        <w:category>
          <w:name w:val="Geral"/>
          <w:gallery w:val="placeholder"/>
        </w:category>
        <w:types>
          <w:type w:val="bbPlcHdr"/>
        </w:types>
        <w:behaviors>
          <w:behavior w:val="content"/>
        </w:behaviors>
        <w:guid w:val="{65F24EAA-AAB3-4890-88E9-03F90003D562}"/>
      </w:docPartPr>
      <w:docPartBody>
        <w:p w:rsidR="009A66FC" w:rsidRDefault="009A66FC">
          <w:pPr>
            <w:pStyle w:val="D8D4B8711512400688FE13D942AD59A5"/>
          </w:pPr>
          <w:r w:rsidRPr="006A795E">
            <w:rPr>
              <w:noProof/>
              <w:lang w:bidi="pt-BR"/>
            </w:rPr>
            <w:t>Etapa 2:</w:t>
          </w:r>
        </w:p>
      </w:docPartBody>
    </w:docPart>
    <w:docPart>
      <w:docPartPr>
        <w:name w:val="E83236AE9DA4483794CD2D8BEE5E6C23"/>
        <w:category>
          <w:name w:val="Geral"/>
          <w:gallery w:val="placeholder"/>
        </w:category>
        <w:types>
          <w:type w:val="bbPlcHdr"/>
        </w:types>
        <w:behaviors>
          <w:behavior w:val="content"/>
        </w:behaviors>
        <w:guid w:val="{406C77A2-05D4-462E-A192-BE0D055F2671}"/>
      </w:docPartPr>
      <w:docPartBody>
        <w:p w:rsidR="009A66FC" w:rsidRDefault="009A66FC">
          <w:pPr>
            <w:pStyle w:val="E83236AE9DA4483794CD2D8BEE5E6C23"/>
          </w:pPr>
          <w:r w:rsidRPr="006A795E">
            <w:rPr>
              <w:noProof/>
              <w:lang w:bidi="pt-BR"/>
            </w:rPr>
            <w:t>Insira o número de meses e o custo mensal de cada item de custo recorrente. Para custos únicos, pule os custos mensais. Se houver itens de custo com montantes recorrentes e únicos, insira-os também. O custo total será calculado automaticamente na coluna da extremidade direita.</w:t>
          </w:r>
        </w:p>
      </w:docPartBody>
    </w:docPart>
    <w:docPart>
      <w:docPartPr>
        <w:name w:val="224A262D07F84F8DA19B835DD2F7F94E"/>
        <w:category>
          <w:name w:val="Geral"/>
          <w:gallery w:val="placeholder"/>
        </w:category>
        <w:types>
          <w:type w:val="bbPlcHdr"/>
        </w:types>
        <w:behaviors>
          <w:behavior w:val="content"/>
        </w:behaviors>
        <w:guid w:val="{5660AD63-FDA3-49D8-A7A4-5668A2D5C288}"/>
      </w:docPartPr>
      <w:docPartBody>
        <w:p w:rsidR="009A66FC" w:rsidRDefault="009A66FC">
          <w:pPr>
            <w:pStyle w:val="224A262D07F84F8DA19B835DD2F7F94E"/>
          </w:pPr>
          <w:r w:rsidRPr="006A795E">
            <w:rPr>
              <w:noProof/>
              <w:lang w:bidi="pt-BR"/>
            </w:rPr>
            <w:t>Etapa 3:</w:t>
          </w:r>
        </w:p>
      </w:docPartBody>
    </w:docPart>
    <w:docPart>
      <w:docPartPr>
        <w:name w:val="D69EE00970AC4113A6BEC6E1820E309F"/>
        <w:category>
          <w:name w:val="Geral"/>
          <w:gallery w:val="placeholder"/>
        </w:category>
        <w:types>
          <w:type w:val="bbPlcHdr"/>
        </w:types>
        <w:behaviors>
          <w:behavior w:val="content"/>
        </w:behaviors>
        <w:guid w:val="{D0613D33-61C0-48D4-AA48-084FADBF99F0}"/>
      </w:docPartPr>
      <w:docPartBody>
        <w:p w:rsidR="009A66FC" w:rsidRDefault="009A66FC">
          <w:pPr>
            <w:pStyle w:val="D69EE00970AC4113A6BEC6E1820E309F"/>
          </w:pPr>
          <w:r w:rsidRPr="006A795E">
            <w:rPr>
              <w:noProof/>
              <w:lang w:bidi="pt-BR"/>
            </w:rPr>
            <w:t>Depois de inserir todos os custos, examine os itens individuais e o valor total para ver onde o orçamento pode ser ajustado ou mover algo para o futuro, quando tiver mais receita.</w:t>
          </w:r>
        </w:p>
      </w:docPartBody>
    </w:docPart>
    <w:docPart>
      <w:docPartPr>
        <w:name w:val="05B71AB3B83B4BA896BF30A7236E488C"/>
        <w:category>
          <w:name w:val="Geral"/>
          <w:gallery w:val="placeholder"/>
        </w:category>
        <w:types>
          <w:type w:val="bbPlcHdr"/>
        </w:types>
        <w:behaviors>
          <w:behavior w:val="content"/>
        </w:behaviors>
        <w:guid w:val="{FDB7E210-15E7-407C-AC7D-6B3F16A58E10}"/>
      </w:docPartPr>
      <w:docPartBody>
        <w:p w:rsidR="009A66FC" w:rsidRDefault="009A66FC">
          <w:pPr>
            <w:pStyle w:val="05B71AB3B83B4BA896BF30A7236E488C"/>
          </w:pPr>
          <w:r w:rsidRPr="006A795E">
            <w:rPr>
              <w:noProof/>
              <w:lang w:bidi="pt-BR"/>
            </w:rPr>
            <w:t>CUSTOS DE CRIAÇÃO DA EMPRESA</w:t>
          </w:r>
        </w:p>
      </w:docPartBody>
    </w:docPart>
    <w:docPart>
      <w:docPartPr>
        <w:name w:val="D86C93F072F246329C8154988D3F7B68"/>
        <w:category>
          <w:name w:val="Geral"/>
          <w:gallery w:val="placeholder"/>
        </w:category>
        <w:types>
          <w:type w:val="bbPlcHdr"/>
        </w:types>
        <w:behaviors>
          <w:behavior w:val="content"/>
        </w:behaviors>
        <w:guid w:val="{88BE8D4E-7B0A-4D07-8F87-6F55B9DD64EE}"/>
      </w:docPartPr>
      <w:docPartBody>
        <w:p w:rsidR="009A66FC" w:rsidRDefault="009A66FC">
          <w:pPr>
            <w:pStyle w:val="D86C93F072F246329C8154988D3F7B68"/>
          </w:pPr>
          <w:r w:rsidRPr="006A795E">
            <w:rPr>
              <w:noProof/>
              <w:lang w:bidi="pt-BR"/>
            </w:rPr>
            <w:t>Sua agência baseada no Office</w:t>
          </w:r>
        </w:p>
      </w:docPartBody>
    </w:docPart>
    <w:docPart>
      <w:docPartPr>
        <w:name w:val="20B44964823049C4857ED03F13C0DA4A"/>
        <w:category>
          <w:name w:val="Geral"/>
          <w:gallery w:val="placeholder"/>
        </w:category>
        <w:types>
          <w:type w:val="bbPlcHdr"/>
        </w:types>
        <w:behaviors>
          <w:behavior w:val="content"/>
        </w:behaviors>
        <w:guid w:val="{3DDE49E0-562A-4D8F-8E82-37DADFE443C8}"/>
      </w:docPartPr>
      <w:docPartBody>
        <w:p w:rsidR="009A66FC" w:rsidRDefault="009A66FC">
          <w:pPr>
            <w:pStyle w:val="20B44964823049C4857ED03F13C0DA4A"/>
          </w:pPr>
          <w:r w:rsidRPr="006A795E">
            <w:rPr>
              <w:noProof/>
              <w:lang w:bidi="pt-BR"/>
            </w:rPr>
            <w:t>1º de janeiro de 20xx</w:t>
          </w:r>
        </w:p>
      </w:docPartBody>
    </w:docPart>
    <w:docPart>
      <w:docPartPr>
        <w:name w:val="FB455DAF2F704C0A8C561A7F1FF12FF4"/>
        <w:category>
          <w:name w:val="Geral"/>
          <w:gallery w:val="placeholder"/>
        </w:category>
        <w:types>
          <w:type w:val="bbPlcHdr"/>
        </w:types>
        <w:behaviors>
          <w:behavior w:val="content"/>
        </w:behaviors>
        <w:guid w:val="{817CC4E3-06F3-48F0-978C-084B935B6679}"/>
      </w:docPartPr>
      <w:docPartBody>
        <w:p w:rsidR="009A66FC" w:rsidRDefault="009A66FC">
          <w:pPr>
            <w:pStyle w:val="FB455DAF2F704C0A8C561A7F1FF12FF4"/>
          </w:pPr>
          <w:r w:rsidRPr="006A795E">
            <w:rPr>
              <w:noProof/>
              <w:lang w:bidi="pt-BR"/>
            </w:rPr>
            <w:t>RECEITA</w:t>
          </w:r>
        </w:p>
      </w:docPartBody>
    </w:docPart>
    <w:docPart>
      <w:docPartPr>
        <w:name w:val="657CDC3DA9904C73A0C8EF061E71E5A3"/>
        <w:category>
          <w:name w:val="Geral"/>
          <w:gallery w:val="placeholder"/>
        </w:category>
        <w:types>
          <w:type w:val="bbPlcHdr"/>
        </w:types>
        <w:behaviors>
          <w:behavior w:val="content"/>
        </w:behaviors>
        <w:guid w:val="{45685B79-A869-4559-9419-49D2A8B5E7E4}"/>
      </w:docPartPr>
      <w:docPartBody>
        <w:p w:rsidR="009A66FC" w:rsidRDefault="009A66FC">
          <w:pPr>
            <w:pStyle w:val="657CDC3DA9904C73A0C8EF061E71E5A3"/>
          </w:pPr>
          <w:r w:rsidRPr="006A795E">
            <w:rPr>
              <w:noProof/>
              <w:szCs w:val="15"/>
              <w:lang w:bidi="pt-BR"/>
            </w:rPr>
            <w:t>JAN</w:t>
          </w:r>
        </w:p>
      </w:docPartBody>
    </w:docPart>
    <w:docPart>
      <w:docPartPr>
        <w:name w:val="C1792153AF0E4ED897E15509D8FAE8D7"/>
        <w:category>
          <w:name w:val="Geral"/>
          <w:gallery w:val="placeholder"/>
        </w:category>
        <w:types>
          <w:type w:val="bbPlcHdr"/>
        </w:types>
        <w:behaviors>
          <w:behavior w:val="content"/>
        </w:behaviors>
        <w:guid w:val="{793D7F97-66CA-43E1-B33A-CDA63796281E}"/>
      </w:docPartPr>
      <w:docPartBody>
        <w:p w:rsidR="009A66FC" w:rsidRDefault="009A66FC">
          <w:pPr>
            <w:pStyle w:val="C1792153AF0E4ED897E15509D8FAE8D7"/>
          </w:pPr>
          <w:r w:rsidRPr="006A795E">
            <w:rPr>
              <w:noProof/>
              <w:szCs w:val="15"/>
              <w:lang w:bidi="pt-BR"/>
            </w:rPr>
            <w:t>FEV</w:t>
          </w:r>
        </w:p>
      </w:docPartBody>
    </w:docPart>
    <w:docPart>
      <w:docPartPr>
        <w:name w:val="69C77BF2C1CE4B7BB8ED8CDA24EE234B"/>
        <w:category>
          <w:name w:val="Geral"/>
          <w:gallery w:val="placeholder"/>
        </w:category>
        <w:types>
          <w:type w:val="bbPlcHdr"/>
        </w:types>
        <w:behaviors>
          <w:behavior w:val="content"/>
        </w:behaviors>
        <w:guid w:val="{C6D64BD0-A60E-4376-B073-AFB6E6DE40C5}"/>
      </w:docPartPr>
      <w:docPartBody>
        <w:p w:rsidR="009A66FC" w:rsidRDefault="009A66FC">
          <w:pPr>
            <w:pStyle w:val="69C77BF2C1CE4B7BB8ED8CDA24EE234B"/>
          </w:pPr>
          <w:r w:rsidRPr="006A795E">
            <w:rPr>
              <w:noProof/>
              <w:szCs w:val="15"/>
              <w:lang w:bidi="pt-BR"/>
            </w:rPr>
            <w:t>MAR</w:t>
          </w:r>
        </w:p>
      </w:docPartBody>
    </w:docPart>
    <w:docPart>
      <w:docPartPr>
        <w:name w:val="F16FB36A0524430FA86E5EDA061C5A6D"/>
        <w:category>
          <w:name w:val="Geral"/>
          <w:gallery w:val="placeholder"/>
        </w:category>
        <w:types>
          <w:type w:val="bbPlcHdr"/>
        </w:types>
        <w:behaviors>
          <w:behavior w:val="content"/>
        </w:behaviors>
        <w:guid w:val="{E7A80634-9181-45B4-B6E6-E5C3BECD68BC}"/>
      </w:docPartPr>
      <w:docPartBody>
        <w:p w:rsidR="009A66FC" w:rsidRDefault="009A66FC">
          <w:pPr>
            <w:pStyle w:val="F16FB36A0524430FA86E5EDA061C5A6D"/>
          </w:pPr>
          <w:r w:rsidRPr="006A795E">
            <w:rPr>
              <w:noProof/>
              <w:szCs w:val="15"/>
              <w:lang w:bidi="pt-BR"/>
            </w:rPr>
            <w:t>ABR</w:t>
          </w:r>
        </w:p>
      </w:docPartBody>
    </w:docPart>
    <w:docPart>
      <w:docPartPr>
        <w:name w:val="19865EBC9F6D424F86E77EB99D9FC35D"/>
        <w:category>
          <w:name w:val="Geral"/>
          <w:gallery w:val="placeholder"/>
        </w:category>
        <w:types>
          <w:type w:val="bbPlcHdr"/>
        </w:types>
        <w:behaviors>
          <w:behavior w:val="content"/>
        </w:behaviors>
        <w:guid w:val="{62A65CE8-B12F-4751-A6D2-46AE75575B0F}"/>
      </w:docPartPr>
      <w:docPartBody>
        <w:p w:rsidR="009A66FC" w:rsidRDefault="009A66FC">
          <w:pPr>
            <w:pStyle w:val="19865EBC9F6D424F86E77EB99D9FC35D"/>
          </w:pPr>
          <w:r w:rsidRPr="006A795E">
            <w:rPr>
              <w:noProof/>
              <w:szCs w:val="15"/>
              <w:lang w:bidi="pt-BR"/>
            </w:rPr>
            <w:t>MAIO</w:t>
          </w:r>
        </w:p>
      </w:docPartBody>
    </w:docPart>
    <w:docPart>
      <w:docPartPr>
        <w:name w:val="A76C9005AFA1464DB4939C2AA6F98187"/>
        <w:category>
          <w:name w:val="Geral"/>
          <w:gallery w:val="placeholder"/>
        </w:category>
        <w:types>
          <w:type w:val="bbPlcHdr"/>
        </w:types>
        <w:behaviors>
          <w:behavior w:val="content"/>
        </w:behaviors>
        <w:guid w:val="{6F0EC6D5-8E87-440D-ADE9-745D9C50B7BF}"/>
      </w:docPartPr>
      <w:docPartBody>
        <w:p w:rsidR="009A66FC" w:rsidRDefault="009A66FC">
          <w:pPr>
            <w:pStyle w:val="A76C9005AFA1464DB4939C2AA6F98187"/>
          </w:pPr>
          <w:r w:rsidRPr="006A795E">
            <w:rPr>
              <w:noProof/>
              <w:szCs w:val="15"/>
              <w:lang w:bidi="pt-BR"/>
            </w:rPr>
            <w:t>JUN</w:t>
          </w:r>
        </w:p>
      </w:docPartBody>
    </w:docPart>
    <w:docPart>
      <w:docPartPr>
        <w:name w:val="EAA709892DD54953810D2634F55D5B08"/>
        <w:category>
          <w:name w:val="Geral"/>
          <w:gallery w:val="placeholder"/>
        </w:category>
        <w:types>
          <w:type w:val="bbPlcHdr"/>
        </w:types>
        <w:behaviors>
          <w:behavior w:val="content"/>
        </w:behaviors>
        <w:guid w:val="{60EFB784-B84E-46B7-9B15-9DFA100F7005}"/>
      </w:docPartPr>
      <w:docPartBody>
        <w:p w:rsidR="009A66FC" w:rsidRDefault="009A66FC">
          <w:pPr>
            <w:pStyle w:val="EAA709892DD54953810D2634F55D5B08"/>
          </w:pPr>
          <w:r w:rsidRPr="006A795E">
            <w:rPr>
              <w:noProof/>
              <w:szCs w:val="15"/>
              <w:lang w:bidi="pt-BR"/>
            </w:rPr>
            <w:t>JUL</w:t>
          </w:r>
        </w:p>
      </w:docPartBody>
    </w:docPart>
    <w:docPart>
      <w:docPartPr>
        <w:name w:val="BEAAFA7BB6394C0CAFAA1E04D0EDDA24"/>
        <w:category>
          <w:name w:val="Geral"/>
          <w:gallery w:val="placeholder"/>
        </w:category>
        <w:types>
          <w:type w:val="bbPlcHdr"/>
        </w:types>
        <w:behaviors>
          <w:behavior w:val="content"/>
        </w:behaviors>
        <w:guid w:val="{0184E3E3-DAF0-402F-B791-C9D0BF46E2BD}"/>
      </w:docPartPr>
      <w:docPartBody>
        <w:p w:rsidR="009A66FC" w:rsidRDefault="009A66FC">
          <w:pPr>
            <w:pStyle w:val="BEAAFA7BB6394C0CAFAA1E04D0EDDA24"/>
          </w:pPr>
          <w:r w:rsidRPr="006A795E">
            <w:rPr>
              <w:noProof/>
              <w:szCs w:val="15"/>
              <w:lang w:bidi="pt-BR"/>
            </w:rPr>
            <w:t>AGO</w:t>
          </w:r>
        </w:p>
      </w:docPartBody>
    </w:docPart>
    <w:docPart>
      <w:docPartPr>
        <w:name w:val="F722F62F16BB4651917D3BA315CEBA24"/>
        <w:category>
          <w:name w:val="Geral"/>
          <w:gallery w:val="placeholder"/>
        </w:category>
        <w:types>
          <w:type w:val="bbPlcHdr"/>
        </w:types>
        <w:behaviors>
          <w:behavior w:val="content"/>
        </w:behaviors>
        <w:guid w:val="{DEEF1CDA-3BBB-4371-8217-0E93CBCB1129}"/>
      </w:docPartPr>
      <w:docPartBody>
        <w:p w:rsidR="009A66FC" w:rsidRDefault="009A66FC">
          <w:pPr>
            <w:pStyle w:val="F722F62F16BB4651917D3BA315CEBA24"/>
          </w:pPr>
          <w:r w:rsidRPr="006A795E">
            <w:rPr>
              <w:noProof/>
              <w:szCs w:val="15"/>
              <w:lang w:bidi="pt-BR"/>
            </w:rPr>
            <w:t>SET</w:t>
          </w:r>
        </w:p>
      </w:docPartBody>
    </w:docPart>
    <w:docPart>
      <w:docPartPr>
        <w:name w:val="CB1910A34770455BB688CDB176953382"/>
        <w:category>
          <w:name w:val="Geral"/>
          <w:gallery w:val="placeholder"/>
        </w:category>
        <w:types>
          <w:type w:val="bbPlcHdr"/>
        </w:types>
        <w:behaviors>
          <w:behavior w:val="content"/>
        </w:behaviors>
        <w:guid w:val="{2CD40633-A008-40BB-9338-38FFEDF86994}"/>
      </w:docPartPr>
      <w:docPartBody>
        <w:p w:rsidR="009A66FC" w:rsidRDefault="009A66FC">
          <w:pPr>
            <w:pStyle w:val="CB1910A34770455BB688CDB176953382"/>
          </w:pPr>
          <w:r w:rsidRPr="006A795E">
            <w:rPr>
              <w:noProof/>
              <w:szCs w:val="15"/>
              <w:lang w:bidi="pt-BR"/>
            </w:rPr>
            <w:t>OUT</w:t>
          </w:r>
        </w:p>
      </w:docPartBody>
    </w:docPart>
    <w:docPart>
      <w:docPartPr>
        <w:name w:val="63FB0AA2039C42388BC1117FB1CD9775"/>
        <w:category>
          <w:name w:val="Geral"/>
          <w:gallery w:val="placeholder"/>
        </w:category>
        <w:types>
          <w:type w:val="bbPlcHdr"/>
        </w:types>
        <w:behaviors>
          <w:behavior w:val="content"/>
        </w:behaviors>
        <w:guid w:val="{CCE746E2-1705-4575-8F69-B002BCE5E16B}"/>
      </w:docPartPr>
      <w:docPartBody>
        <w:p w:rsidR="009A66FC" w:rsidRDefault="009A66FC">
          <w:pPr>
            <w:pStyle w:val="63FB0AA2039C42388BC1117FB1CD9775"/>
          </w:pPr>
          <w:r w:rsidRPr="006A795E">
            <w:rPr>
              <w:noProof/>
              <w:szCs w:val="15"/>
              <w:lang w:bidi="pt-BR"/>
            </w:rPr>
            <w:t>NOV</w:t>
          </w:r>
        </w:p>
      </w:docPartBody>
    </w:docPart>
    <w:docPart>
      <w:docPartPr>
        <w:name w:val="C7530EDD279E44B5B9F8EF302F686D7C"/>
        <w:category>
          <w:name w:val="Geral"/>
          <w:gallery w:val="placeholder"/>
        </w:category>
        <w:types>
          <w:type w:val="bbPlcHdr"/>
        </w:types>
        <w:behaviors>
          <w:behavior w:val="content"/>
        </w:behaviors>
        <w:guid w:val="{ABE8AE53-51F8-4569-A634-F0C311D50A6B}"/>
      </w:docPartPr>
      <w:docPartBody>
        <w:p w:rsidR="009A66FC" w:rsidRDefault="009A66FC">
          <w:pPr>
            <w:pStyle w:val="C7530EDD279E44B5B9F8EF302F686D7C"/>
          </w:pPr>
          <w:r w:rsidRPr="006A795E">
            <w:rPr>
              <w:noProof/>
              <w:szCs w:val="15"/>
              <w:lang w:bidi="pt-BR"/>
            </w:rPr>
            <w:t>DEZ</w:t>
          </w:r>
        </w:p>
      </w:docPartBody>
    </w:docPart>
    <w:docPart>
      <w:docPartPr>
        <w:name w:val="FEFE278B76DD4E9184DD36543CA9D6EA"/>
        <w:category>
          <w:name w:val="Geral"/>
          <w:gallery w:val="placeholder"/>
        </w:category>
        <w:types>
          <w:type w:val="bbPlcHdr"/>
        </w:types>
        <w:behaviors>
          <w:behavior w:val="content"/>
        </w:behaviors>
        <w:guid w:val="{75AF846D-B470-4720-828D-0B2420AB133A}"/>
      </w:docPartPr>
      <w:docPartBody>
        <w:p w:rsidR="009A66FC" w:rsidRDefault="009A66FC">
          <w:pPr>
            <w:pStyle w:val="FEFE278B76DD4E9184DD36543CA9D6EA"/>
          </w:pPr>
          <w:r w:rsidRPr="006A795E">
            <w:rPr>
              <w:noProof/>
              <w:szCs w:val="15"/>
              <w:lang w:bidi="pt-BR"/>
            </w:rPr>
            <w:t>AAD</w:t>
          </w:r>
        </w:p>
      </w:docPartBody>
    </w:docPart>
    <w:docPart>
      <w:docPartPr>
        <w:name w:val="ABCF72ABE3544277B896CBDD2D79E256"/>
        <w:category>
          <w:name w:val="Geral"/>
          <w:gallery w:val="placeholder"/>
        </w:category>
        <w:types>
          <w:type w:val="bbPlcHdr"/>
        </w:types>
        <w:behaviors>
          <w:behavior w:val="content"/>
        </w:behaviors>
        <w:guid w:val="{74604626-A722-4F71-9965-516BA7065D14}"/>
      </w:docPartPr>
      <w:docPartBody>
        <w:p w:rsidR="009A66FC" w:rsidRDefault="009A66FC">
          <w:pPr>
            <w:pStyle w:val="ABCF72ABE3544277B896CBDD2D79E256"/>
          </w:pPr>
          <w:r w:rsidRPr="006A795E">
            <w:rPr>
              <w:noProof/>
              <w:szCs w:val="15"/>
              <w:lang w:bidi="pt-BR"/>
            </w:rPr>
            <w:t>Vendas Estimadas de Produtos</w:t>
          </w:r>
        </w:p>
      </w:docPartBody>
    </w:docPart>
    <w:docPart>
      <w:docPartPr>
        <w:name w:val="4D546D2101134439AE7A576830326253"/>
        <w:category>
          <w:name w:val="Geral"/>
          <w:gallery w:val="placeholder"/>
        </w:category>
        <w:types>
          <w:type w:val="bbPlcHdr"/>
        </w:types>
        <w:behaviors>
          <w:behavior w:val="content"/>
        </w:behaviors>
        <w:guid w:val="{51F37A88-1589-4206-8E2A-6E01E8A5253B}"/>
      </w:docPartPr>
      <w:docPartBody>
        <w:p w:rsidR="009A66FC" w:rsidRDefault="009A66FC">
          <w:pPr>
            <w:pStyle w:val="4D546D2101134439AE7A576830326253"/>
          </w:pPr>
          <w:r w:rsidRPr="006A795E">
            <w:rPr>
              <w:noProof/>
              <w:szCs w:val="15"/>
              <w:lang w:bidi="pt-BR"/>
            </w:rPr>
            <w:t>Menos devoluções e descontos de vendas</w:t>
          </w:r>
        </w:p>
      </w:docPartBody>
    </w:docPart>
    <w:docPart>
      <w:docPartPr>
        <w:name w:val="ADF12956454C4D5DB2A718B812F0BA58"/>
        <w:category>
          <w:name w:val="Geral"/>
          <w:gallery w:val="placeholder"/>
        </w:category>
        <w:types>
          <w:type w:val="bbPlcHdr"/>
        </w:types>
        <w:behaviors>
          <w:behavior w:val="content"/>
        </w:behaviors>
        <w:guid w:val="{E79EB82C-0AFD-4850-8360-29451DB26FFD}"/>
      </w:docPartPr>
      <w:docPartBody>
        <w:p w:rsidR="009A66FC" w:rsidRDefault="009A66FC">
          <w:pPr>
            <w:pStyle w:val="ADF12956454C4D5DB2A718B812F0BA58"/>
          </w:pPr>
          <w:r w:rsidRPr="006A795E">
            <w:rPr>
              <w:noProof/>
              <w:szCs w:val="15"/>
              <w:lang w:bidi="pt-BR"/>
            </w:rPr>
            <w:t>Receita de serviço</w:t>
          </w:r>
        </w:p>
      </w:docPartBody>
    </w:docPart>
    <w:docPart>
      <w:docPartPr>
        <w:name w:val="15E8A6D9F1B743AF8980CE54F0EB727D"/>
        <w:category>
          <w:name w:val="Geral"/>
          <w:gallery w:val="placeholder"/>
        </w:category>
        <w:types>
          <w:type w:val="bbPlcHdr"/>
        </w:types>
        <w:behaviors>
          <w:behavior w:val="content"/>
        </w:behaviors>
        <w:guid w:val="{0C9A684F-9F51-45FE-9EDE-2928E22B6CE4}"/>
      </w:docPartPr>
      <w:docPartBody>
        <w:p w:rsidR="009A66FC" w:rsidRDefault="009A66FC">
          <w:pPr>
            <w:pStyle w:val="15E8A6D9F1B743AF8980CE54F0EB727D"/>
          </w:pPr>
          <w:r w:rsidRPr="006A795E">
            <w:rPr>
              <w:noProof/>
              <w:szCs w:val="15"/>
              <w:lang w:bidi="pt-BR"/>
            </w:rPr>
            <w:t>Outras Receitas</w:t>
          </w:r>
        </w:p>
      </w:docPartBody>
    </w:docPart>
    <w:docPart>
      <w:docPartPr>
        <w:name w:val="965FBD2A19EA432CB486ADB46A960A5A"/>
        <w:category>
          <w:name w:val="Geral"/>
          <w:gallery w:val="placeholder"/>
        </w:category>
        <w:types>
          <w:type w:val="bbPlcHdr"/>
        </w:types>
        <w:behaviors>
          <w:behavior w:val="content"/>
        </w:behaviors>
        <w:guid w:val="{D490A46D-B7D5-4D09-BACD-9983AA76FD36}"/>
      </w:docPartPr>
      <w:docPartBody>
        <w:p w:rsidR="009A66FC" w:rsidRDefault="009A66FC">
          <w:pPr>
            <w:pStyle w:val="965FBD2A19EA432CB486ADB46A960A5A"/>
          </w:pPr>
          <w:r w:rsidRPr="006A795E">
            <w:rPr>
              <w:noProof/>
              <w:szCs w:val="15"/>
              <w:lang w:bidi="pt-BR"/>
            </w:rPr>
            <w:t>Vendas Líquidas</w:t>
          </w:r>
        </w:p>
      </w:docPartBody>
    </w:docPart>
    <w:docPart>
      <w:docPartPr>
        <w:name w:val="32B9113E3F4643CEBF3DBF1CBCD4B7CB"/>
        <w:category>
          <w:name w:val="Geral"/>
          <w:gallery w:val="placeholder"/>
        </w:category>
        <w:types>
          <w:type w:val="bbPlcHdr"/>
        </w:types>
        <w:behaviors>
          <w:behavior w:val="content"/>
        </w:behaviors>
        <w:guid w:val="{22C1EDF7-A5B6-44D0-BB41-42B475DFDF49}"/>
      </w:docPartPr>
      <w:docPartBody>
        <w:p w:rsidR="009A66FC" w:rsidRDefault="009A66FC">
          <w:pPr>
            <w:pStyle w:val="32B9113E3F4643CEBF3DBF1CBCD4B7CB"/>
          </w:pPr>
          <w:r w:rsidRPr="006A795E">
            <w:rPr>
              <w:noProof/>
              <w:szCs w:val="15"/>
              <w:lang w:bidi="pt-BR"/>
            </w:rPr>
            <w:t>Custo das Mercadorias Vendidas*</w:t>
          </w:r>
        </w:p>
      </w:docPartBody>
    </w:docPart>
    <w:docPart>
      <w:docPartPr>
        <w:name w:val="FDA3AEE8B0EC44D68A88602BAB6E2EBB"/>
        <w:category>
          <w:name w:val="Geral"/>
          <w:gallery w:val="placeholder"/>
        </w:category>
        <w:types>
          <w:type w:val="bbPlcHdr"/>
        </w:types>
        <w:behaviors>
          <w:behavior w:val="content"/>
        </w:behaviors>
        <w:guid w:val="{DBEB0ADF-B56E-4208-8CB1-4BB74273204B}"/>
      </w:docPartPr>
      <w:docPartBody>
        <w:p w:rsidR="009A66FC" w:rsidRDefault="009A66FC">
          <w:pPr>
            <w:pStyle w:val="FDA3AEE8B0EC44D68A88602BAB6E2EBB"/>
          </w:pPr>
          <w:r w:rsidRPr="006A795E">
            <w:rPr>
              <w:noProof/>
              <w:szCs w:val="15"/>
              <w:lang w:bidi="pt-BR"/>
            </w:rPr>
            <w:t>Lucro Bruto</w:t>
          </w:r>
        </w:p>
      </w:docPartBody>
    </w:docPart>
    <w:docPart>
      <w:docPartPr>
        <w:name w:val="A2EA55F65A314572A1C4F2DCC373317A"/>
        <w:category>
          <w:name w:val="Geral"/>
          <w:gallery w:val="placeholder"/>
        </w:category>
        <w:types>
          <w:type w:val="bbPlcHdr"/>
        </w:types>
        <w:behaviors>
          <w:behavior w:val="content"/>
        </w:behaviors>
        <w:guid w:val="{0986794E-303B-4F74-82C2-71D62D98E017}"/>
      </w:docPartPr>
      <w:docPartBody>
        <w:p w:rsidR="009A66FC" w:rsidRDefault="009A66FC">
          <w:pPr>
            <w:pStyle w:val="A2EA55F65A314572A1C4F2DCC373317A"/>
          </w:pPr>
          <w:r w:rsidRPr="006A795E">
            <w:rPr>
              <w:noProof/>
              <w:szCs w:val="15"/>
              <w:lang w:bidi="pt-BR"/>
            </w:rPr>
            <w:t>DESPESAS</w:t>
          </w:r>
        </w:p>
      </w:docPartBody>
    </w:docPart>
    <w:docPart>
      <w:docPartPr>
        <w:name w:val="0618A78F15154E788B2203716AB5E87D"/>
        <w:category>
          <w:name w:val="Geral"/>
          <w:gallery w:val="placeholder"/>
        </w:category>
        <w:types>
          <w:type w:val="bbPlcHdr"/>
        </w:types>
        <w:behaviors>
          <w:behavior w:val="content"/>
        </w:behaviors>
        <w:guid w:val="{A579414D-0A22-474F-86C3-7E6FA432878D}"/>
      </w:docPartPr>
      <w:docPartBody>
        <w:p w:rsidR="009A66FC" w:rsidRDefault="009A66FC">
          <w:pPr>
            <w:pStyle w:val="0618A78F15154E788B2203716AB5E87D"/>
          </w:pPr>
          <w:r w:rsidRPr="006A795E">
            <w:rPr>
              <w:noProof/>
              <w:szCs w:val="15"/>
              <w:lang w:bidi="pt-BR"/>
            </w:rPr>
            <w:t>JAN</w:t>
          </w:r>
        </w:p>
      </w:docPartBody>
    </w:docPart>
    <w:docPart>
      <w:docPartPr>
        <w:name w:val="08F9734C8083434D86A8ED9CA03D910A"/>
        <w:category>
          <w:name w:val="Geral"/>
          <w:gallery w:val="placeholder"/>
        </w:category>
        <w:types>
          <w:type w:val="bbPlcHdr"/>
        </w:types>
        <w:behaviors>
          <w:behavior w:val="content"/>
        </w:behaviors>
        <w:guid w:val="{17CEC900-3F78-46DC-9B42-1EFA261B6DE7}"/>
      </w:docPartPr>
      <w:docPartBody>
        <w:p w:rsidR="009A66FC" w:rsidRDefault="009A66FC">
          <w:pPr>
            <w:pStyle w:val="08F9734C8083434D86A8ED9CA03D910A"/>
          </w:pPr>
          <w:r w:rsidRPr="006A795E">
            <w:rPr>
              <w:noProof/>
              <w:szCs w:val="15"/>
              <w:lang w:bidi="pt-BR"/>
            </w:rPr>
            <w:t>FEV</w:t>
          </w:r>
        </w:p>
      </w:docPartBody>
    </w:docPart>
    <w:docPart>
      <w:docPartPr>
        <w:name w:val="067579F036024B9D847486E90F8EC56F"/>
        <w:category>
          <w:name w:val="Geral"/>
          <w:gallery w:val="placeholder"/>
        </w:category>
        <w:types>
          <w:type w:val="bbPlcHdr"/>
        </w:types>
        <w:behaviors>
          <w:behavior w:val="content"/>
        </w:behaviors>
        <w:guid w:val="{06B2EBA2-263E-424A-878B-C2DCE289B1E9}"/>
      </w:docPartPr>
      <w:docPartBody>
        <w:p w:rsidR="009A66FC" w:rsidRDefault="009A66FC">
          <w:pPr>
            <w:pStyle w:val="067579F036024B9D847486E90F8EC56F"/>
          </w:pPr>
          <w:r w:rsidRPr="006A795E">
            <w:rPr>
              <w:noProof/>
              <w:szCs w:val="15"/>
              <w:lang w:bidi="pt-BR"/>
            </w:rPr>
            <w:t>MAR</w:t>
          </w:r>
        </w:p>
      </w:docPartBody>
    </w:docPart>
    <w:docPart>
      <w:docPartPr>
        <w:name w:val="A0FEDE7E5C7F43459178D38B002C0840"/>
        <w:category>
          <w:name w:val="Geral"/>
          <w:gallery w:val="placeholder"/>
        </w:category>
        <w:types>
          <w:type w:val="bbPlcHdr"/>
        </w:types>
        <w:behaviors>
          <w:behavior w:val="content"/>
        </w:behaviors>
        <w:guid w:val="{A62DFEDB-E529-47CB-93A4-8F1D77D2BF64}"/>
      </w:docPartPr>
      <w:docPartBody>
        <w:p w:rsidR="009A66FC" w:rsidRDefault="009A66FC">
          <w:pPr>
            <w:pStyle w:val="A0FEDE7E5C7F43459178D38B002C0840"/>
          </w:pPr>
          <w:r w:rsidRPr="006A795E">
            <w:rPr>
              <w:noProof/>
              <w:szCs w:val="15"/>
              <w:lang w:bidi="pt-BR"/>
            </w:rPr>
            <w:t>ABR</w:t>
          </w:r>
        </w:p>
      </w:docPartBody>
    </w:docPart>
    <w:docPart>
      <w:docPartPr>
        <w:name w:val="A6C4D43916A848E39DDFC384B1B9FF28"/>
        <w:category>
          <w:name w:val="Geral"/>
          <w:gallery w:val="placeholder"/>
        </w:category>
        <w:types>
          <w:type w:val="bbPlcHdr"/>
        </w:types>
        <w:behaviors>
          <w:behavior w:val="content"/>
        </w:behaviors>
        <w:guid w:val="{41286458-A2E8-436A-8B6C-8407AA6B4BBC}"/>
      </w:docPartPr>
      <w:docPartBody>
        <w:p w:rsidR="009A66FC" w:rsidRDefault="009A66FC">
          <w:pPr>
            <w:pStyle w:val="A6C4D43916A848E39DDFC384B1B9FF28"/>
          </w:pPr>
          <w:r w:rsidRPr="006A795E">
            <w:rPr>
              <w:noProof/>
              <w:szCs w:val="15"/>
              <w:lang w:bidi="pt-BR"/>
            </w:rPr>
            <w:t>MAIO</w:t>
          </w:r>
        </w:p>
      </w:docPartBody>
    </w:docPart>
    <w:docPart>
      <w:docPartPr>
        <w:name w:val="C00619C1F37A452E90822E1E1EAAB721"/>
        <w:category>
          <w:name w:val="Geral"/>
          <w:gallery w:val="placeholder"/>
        </w:category>
        <w:types>
          <w:type w:val="bbPlcHdr"/>
        </w:types>
        <w:behaviors>
          <w:behavior w:val="content"/>
        </w:behaviors>
        <w:guid w:val="{F17149D5-21DF-450B-90CD-C2CAE7A6E62F}"/>
      </w:docPartPr>
      <w:docPartBody>
        <w:p w:rsidR="009A66FC" w:rsidRDefault="009A66FC">
          <w:pPr>
            <w:pStyle w:val="C00619C1F37A452E90822E1E1EAAB721"/>
          </w:pPr>
          <w:r w:rsidRPr="006A795E">
            <w:rPr>
              <w:noProof/>
              <w:szCs w:val="15"/>
              <w:lang w:bidi="pt-BR"/>
            </w:rPr>
            <w:t>JUN</w:t>
          </w:r>
        </w:p>
      </w:docPartBody>
    </w:docPart>
    <w:docPart>
      <w:docPartPr>
        <w:name w:val="952E67411BB64C519855EF46C78FED44"/>
        <w:category>
          <w:name w:val="Geral"/>
          <w:gallery w:val="placeholder"/>
        </w:category>
        <w:types>
          <w:type w:val="bbPlcHdr"/>
        </w:types>
        <w:behaviors>
          <w:behavior w:val="content"/>
        </w:behaviors>
        <w:guid w:val="{A245C324-FD7E-4D6C-911D-C39BDE4F775C}"/>
      </w:docPartPr>
      <w:docPartBody>
        <w:p w:rsidR="009A66FC" w:rsidRDefault="009A66FC">
          <w:pPr>
            <w:pStyle w:val="952E67411BB64C519855EF46C78FED44"/>
          </w:pPr>
          <w:r w:rsidRPr="006A795E">
            <w:rPr>
              <w:noProof/>
              <w:szCs w:val="15"/>
              <w:lang w:bidi="pt-BR"/>
            </w:rPr>
            <w:t>JUL</w:t>
          </w:r>
        </w:p>
      </w:docPartBody>
    </w:docPart>
    <w:docPart>
      <w:docPartPr>
        <w:name w:val="FF92338EFB544310B586BD15259AD19C"/>
        <w:category>
          <w:name w:val="Geral"/>
          <w:gallery w:val="placeholder"/>
        </w:category>
        <w:types>
          <w:type w:val="bbPlcHdr"/>
        </w:types>
        <w:behaviors>
          <w:behavior w:val="content"/>
        </w:behaviors>
        <w:guid w:val="{B7A387B1-0DE8-4465-A1E3-3F70CCB1A5A0}"/>
      </w:docPartPr>
      <w:docPartBody>
        <w:p w:rsidR="009A66FC" w:rsidRDefault="009A66FC">
          <w:pPr>
            <w:pStyle w:val="FF92338EFB544310B586BD15259AD19C"/>
          </w:pPr>
          <w:r w:rsidRPr="006A795E">
            <w:rPr>
              <w:noProof/>
              <w:szCs w:val="15"/>
              <w:lang w:bidi="pt-BR"/>
            </w:rPr>
            <w:t>AGO</w:t>
          </w:r>
        </w:p>
      </w:docPartBody>
    </w:docPart>
    <w:docPart>
      <w:docPartPr>
        <w:name w:val="86B65E2392EA4EC88922925300FE9E86"/>
        <w:category>
          <w:name w:val="Geral"/>
          <w:gallery w:val="placeholder"/>
        </w:category>
        <w:types>
          <w:type w:val="bbPlcHdr"/>
        </w:types>
        <w:behaviors>
          <w:behavior w:val="content"/>
        </w:behaviors>
        <w:guid w:val="{108DF99C-8F9F-4AB4-9339-A6AA32DC1B36}"/>
      </w:docPartPr>
      <w:docPartBody>
        <w:p w:rsidR="009A66FC" w:rsidRDefault="009A66FC">
          <w:pPr>
            <w:pStyle w:val="86B65E2392EA4EC88922925300FE9E86"/>
          </w:pPr>
          <w:r w:rsidRPr="006A795E">
            <w:rPr>
              <w:noProof/>
              <w:szCs w:val="15"/>
              <w:lang w:bidi="pt-BR"/>
            </w:rPr>
            <w:t>SET</w:t>
          </w:r>
        </w:p>
      </w:docPartBody>
    </w:docPart>
    <w:docPart>
      <w:docPartPr>
        <w:name w:val="57D023F5D07A48438946906E5CB6D867"/>
        <w:category>
          <w:name w:val="Geral"/>
          <w:gallery w:val="placeholder"/>
        </w:category>
        <w:types>
          <w:type w:val="bbPlcHdr"/>
        </w:types>
        <w:behaviors>
          <w:behavior w:val="content"/>
        </w:behaviors>
        <w:guid w:val="{C999EDD5-150C-4BE6-BA0C-417C3B6ED294}"/>
      </w:docPartPr>
      <w:docPartBody>
        <w:p w:rsidR="009A66FC" w:rsidRDefault="009A66FC">
          <w:pPr>
            <w:pStyle w:val="57D023F5D07A48438946906E5CB6D867"/>
          </w:pPr>
          <w:r w:rsidRPr="006A795E">
            <w:rPr>
              <w:noProof/>
              <w:szCs w:val="15"/>
              <w:lang w:bidi="pt-BR"/>
            </w:rPr>
            <w:t>OUT</w:t>
          </w:r>
        </w:p>
      </w:docPartBody>
    </w:docPart>
    <w:docPart>
      <w:docPartPr>
        <w:name w:val="CEB2B9B82767407AA8BF0C25EDC1D307"/>
        <w:category>
          <w:name w:val="Geral"/>
          <w:gallery w:val="placeholder"/>
        </w:category>
        <w:types>
          <w:type w:val="bbPlcHdr"/>
        </w:types>
        <w:behaviors>
          <w:behavior w:val="content"/>
        </w:behaviors>
        <w:guid w:val="{716BBEA3-B825-4E48-AAD8-64D65DA807AE}"/>
      </w:docPartPr>
      <w:docPartBody>
        <w:p w:rsidR="009A66FC" w:rsidRDefault="009A66FC">
          <w:pPr>
            <w:pStyle w:val="CEB2B9B82767407AA8BF0C25EDC1D307"/>
          </w:pPr>
          <w:r w:rsidRPr="006A795E">
            <w:rPr>
              <w:noProof/>
              <w:szCs w:val="15"/>
              <w:lang w:bidi="pt-BR"/>
            </w:rPr>
            <w:t>NOV</w:t>
          </w:r>
        </w:p>
      </w:docPartBody>
    </w:docPart>
    <w:docPart>
      <w:docPartPr>
        <w:name w:val="14DB5B349530421A941E56F84D85018B"/>
        <w:category>
          <w:name w:val="Geral"/>
          <w:gallery w:val="placeholder"/>
        </w:category>
        <w:types>
          <w:type w:val="bbPlcHdr"/>
        </w:types>
        <w:behaviors>
          <w:behavior w:val="content"/>
        </w:behaviors>
        <w:guid w:val="{66DBCCA7-543E-4190-ADD9-7C0E775D0B9D}"/>
      </w:docPartPr>
      <w:docPartBody>
        <w:p w:rsidR="009A66FC" w:rsidRDefault="009A66FC">
          <w:pPr>
            <w:pStyle w:val="14DB5B349530421A941E56F84D85018B"/>
          </w:pPr>
          <w:r w:rsidRPr="006A795E">
            <w:rPr>
              <w:noProof/>
              <w:szCs w:val="15"/>
              <w:lang w:bidi="pt-BR"/>
            </w:rPr>
            <w:t>DEZ</w:t>
          </w:r>
        </w:p>
      </w:docPartBody>
    </w:docPart>
    <w:docPart>
      <w:docPartPr>
        <w:name w:val="E6755495ED3B40D88C373D0B487DEB41"/>
        <w:category>
          <w:name w:val="Geral"/>
          <w:gallery w:val="placeholder"/>
        </w:category>
        <w:types>
          <w:type w:val="bbPlcHdr"/>
        </w:types>
        <w:behaviors>
          <w:behavior w:val="content"/>
        </w:behaviors>
        <w:guid w:val="{6E89D19C-EBF1-43DA-AB05-29038FBEF9BF}"/>
      </w:docPartPr>
      <w:docPartBody>
        <w:p w:rsidR="009A66FC" w:rsidRDefault="009A66FC">
          <w:pPr>
            <w:pStyle w:val="E6755495ED3B40D88C373D0B487DEB41"/>
          </w:pPr>
          <w:r w:rsidRPr="006A795E">
            <w:rPr>
              <w:noProof/>
              <w:szCs w:val="15"/>
              <w:lang w:bidi="pt-BR"/>
            </w:rPr>
            <w:t>AAD</w:t>
          </w:r>
        </w:p>
      </w:docPartBody>
    </w:docPart>
    <w:docPart>
      <w:docPartPr>
        <w:name w:val="838FDA7C89524C089903E2C390D6B7ED"/>
        <w:category>
          <w:name w:val="Geral"/>
          <w:gallery w:val="placeholder"/>
        </w:category>
        <w:types>
          <w:type w:val="bbPlcHdr"/>
        </w:types>
        <w:behaviors>
          <w:behavior w:val="content"/>
        </w:behaviors>
        <w:guid w:val="{19FDBC70-9EC8-4A1C-A4F1-181FFC1FB1E8}"/>
      </w:docPartPr>
      <w:docPartBody>
        <w:p w:rsidR="009A66FC" w:rsidRDefault="009A66FC">
          <w:pPr>
            <w:pStyle w:val="838FDA7C89524C089903E2C390D6B7ED"/>
          </w:pPr>
          <w:r w:rsidRPr="006A795E">
            <w:rPr>
              <w:noProof/>
              <w:szCs w:val="15"/>
              <w:lang w:bidi="pt-BR"/>
            </w:rPr>
            <w:t>Salários e Remunerações</w:t>
          </w:r>
        </w:p>
      </w:docPartBody>
    </w:docPart>
    <w:docPart>
      <w:docPartPr>
        <w:name w:val="CA71DA2D9EBD4779BEEF28F9C94ADA4A"/>
        <w:category>
          <w:name w:val="Geral"/>
          <w:gallery w:val="placeholder"/>
        </w:category>
        <w:types>
          <w:type w:val="bbPlcHdr"/>
        </w:types>
        <w:behaviors>
          <w:behavior w:val="content"/>
        </w:behaviors>
        <w:guid w:val="{FA1FAF8C-4169-4ECF-BE20-67DA70B415F2}"/>
      </w:docPartPr>
      <w:docPartBody>
        <w:p w:rsidR="009A66FC" w:rsidRDefault="009A66FC">
          <w:pPr>
            <w:pStyle w:val="CA71DA2D9EBD4779BEEF28F9C94ADA4A"/>
          </w:pPr>
          <w:r w:rsidRPr="006A795E">
            <w:rPr>
              <w:noProof/>
              <w:szCs w:val="15"/>
              <w:lang w:bidi="pt-BR"/>
            </w:rPr>
            <w:t>Marketing/Publicidade</w:t>
          </w:r>
        </w:p>
      </w:docPartBody>
    </w:docPart>
    <w:docPart>
      <w:docPartPr>
        <w:name w:val="36A87DE4999B4975A068A5690E13564B"/>
        <w:category>
          <w:name w:val="Geral"/>
          <w:gallery w:val="placeholder"/>
        </w:category>
        <w:types>
          <w:type w:val="bbPlcHdr"/>
        </w:types>
        <w:behaviors>
          <w:behavior w:val="content"/>
        </w:behaviors>
        <w:guid w:val="{F57B0BF7-535F-4E48-B680-0AF7DF164942}"/>
      </w:docPartPr>
      <w:docPartBody>
        <w:p w:rsidR="009A66FC" w:rsidRDefault="009A66FC">
          <w:pPr>
            <w:pStyle w:val="36A87DE4999B4975A068A5690E13564B"/>
          </w:pPr>
          <w:r w:rsidRPr="006A795E">
            <w:rPr>
              <w:noProof/>
              <w:szCs w:val="15"/>
              <w:lang w:bidi="pt-BR"/>
            </w:rPr>
            <w:t>Comissões de vendas</w:t>
          </w:r>
        </w:p>
      </w:docPartBody>
    </w:docPart>
    <w:docPart>
      <w:docPartPr>
        <w:name w:val="EB7F6F4F6AF744AFB0C21FEA6806104E"/>
        <w:category>
          <w:name w:val="Geral"/>
          <w:gallery w:val="placeholder"/>
        </w:category>
        <w:types>
          <w:type w:val="bbPlcHdr"/>
        </w:types>
        <w:behaviors>
          <w:behavior w:val="content"/>
        </w:behaviors>
        <w:guid w:val="{D99E6214-8666-47C5-8EA3-5524D741889F}"/>
      </w:docPartPr>
      <w:docPartBody>
        <w:p w:rsidR="009A66FC" w:rsidRDefault="009A66FC">
          <w:pPr>
            <w:pStyle w:val="EB7F6F4F6AF744AFB0C21FEA6806104E"/>
          </w:pPr>
          <w:r w:rsidRPr="006A795E">
            <w:rPr>
              <w:noProof/>
              <w:szCs w:val="15"/>
              <w:lang w:bidi="pt-BR"/>
            </w:rPr>
            <w:t>Aluguel</w:t>
          </w:r>
        </w:p>
      </w:docPartBody>
    </w:docPart>
    <w:docPart>
      <w:docPartPr>
        <w:name w:val="F5341C08B8564BC5A0C2C31B30D142DE"/>
        <w:category>
          <w:name w:val="Geral"/>
          <w:gallery w:val="placeholder"/>
        </w:category>
        <w:types>
          <w:type w:val="bbPlcHdr"/>
        </w:types>
        <w:behaviors>
          <w:behavior w:val="content"/>
        </w:behaviors>
        <w:guid w:val="{F9F19CBB-8506-4D5D-BD28-CBE732B83C3C}"/>
      </w:docPartPr>
      <w:docPartBody>
        <w:p w:rsidR="009A66FC" w:rsidRDefault="009A66FC">
          <w:pPr>
            <w:pStyle w:val="F5341C08B8564BC5A0C2C31B30D142DE"/>
          </w:pPr>
          <w:r w:rsidRPr="006A795E">
            <w:rPr>
              <w:noProof/>
              <w:szCs w:val="15"/>
              <w:lang w:bidi="pt-BR"/>
            </w:rPr>
            <w:t>Utilitários</w:t>
          </w:r>
        </w:p>
      </w:docPartBody>
    </w:docPart>
    <w:docPart>
      <w:docPartPr>
        <w:name w:val="BF1AF834A9D0496DB92C67C0D3D24601"/>
        <w:category>
          <w:name w:val="Geral"/>
          <w:gallery w:val="placeholder"/>
        </w:category>
        <w:types>
          <w:type w:val="bbPlcHdr"/>
        </w:types>
        <w:behaviors>
          <w:behavior w:val="content"/>
        </w:behaviors>
        <w:guid w:val="{8A01E1C5-2171-4442-86EE-C76E5B394174}"/>
      </w:docPartPr>
      <w:docPartBody>
        <w:p w:rsidR="009A66FC" w:rsidRDefault="009A66FC">
          <w:pPr>
            <w:pStyle w:val="BF1AF834A9D0496DB92C67C0D3D24601"/>
          </w:pPr>
          <w:r w:rsidRPr="006A795E">
            <w:rPr>
              <w:noProof/>
              <w:szCs w:val="15"/>
              <w:lang w:bidi="pt-BR"/>
            </w:rPr>
            <w:t>Despesas do site</w:t>
          </w:r>
        </w:p>
      </w:docPartBody>
    </w:docPart>
    <w:docPart>
      <w:docPartPr>
        <w:name w:val="20743DF235694E928CBCA6B2799C9564"/>
        <w:category>
          <w:name w:val="Geral"/>
          <w:gallery w:val="placeholder"/>
        </w:category>
        <w:types>
          <w:type w:val="bbPlcHdr"/>
        </w:types>
        <w:behaviors>
          <w:behavior w:val="content"/>
        </w:behaviors>
        <w:guid w:val="{FA022766-8B8C-49B3-A952-50750C818385}"/>
      </w:docPartPr>
      <w:docPartBody>
        <w:p w:rsidR="009A66FC" w:rsidRDefault="009A66FC">
          <w:pPr>
            <w:pStyle w:val="20743DF235694E928CBCA6B2799C9564"/>
          </w:pPr>
          <w:r w:rsidRPr="006A795E">
            <w:rPr>
              <w:noProof/>
              <w:szCs w:val="15"/>
              <w:lang w:bidi="pt-BR"/>
            </w:rPr>
            <w:t>Internet/Telefone</w:t>
          </w:r>
        </w:p>
      </w:docPartBody>
    </w:docPart>
    <w:docPart>
      <w:docPartPr>
        <w:name w:val="38698ACA044E42F6856B45EE89005F28"/>
        <w:category>
          <w:name w:val="Geral"/>
          <w:gallery w:val="placeholder"/>
        </w:category>
        <w:types>
          <w:type w:val="bbPlcHdr"/>
        </w:types>
        <w:behaviors>
          <w:behavior w:val="content"/>
        </w:behaviors>
        <w:guid w:val="{AB001E69-039F-4B70-B99E-DE4C46021892}"/>
      </w:docPartPr>
      <w:docPartBody>
        <w:p w:rsidR="009A66FC" w:rsidRDefault="009A66FC">
          <w:pPr>
            <w:pStyle w:val="38698ACA044E42F6856B45EE89005F28"/>
          </w:pPr>
          <w:r w:rsidRPr="006A795E">
            <w:rPr>
              <w:noProof/>
              <w:szCs w:val="15"/>
              <w:lang w:bidi="pt-BR"/>
            </w:rPr>
            <w:t>Seguro</w:t>
          </w:r>
        </w:p>
      </w:docPartBody>
    </w:docPart>
    <w:docPart>
      <w:docPartPr>
        <w:name w:val="DC1E1337AB0D4555A37B9D81E0E580FD"/>
        <w:category>
          <w:name w:val="Geral"/>
          <w:gallery w:val="placeholder"/>
        </w:category>
        <w:types>
          <w:type w:val="bbPlcHdr"/>
        </w:types>
        <w:behaviors>
          <w:behavior w:val="content"/>
        </w:behaviors>
        <w:guid w:val="{5C4164EE-D998-4BB5-BF82-F9D5456300AF}"/>
      </w:docPartPr>
      <w:docPartBody>
        <w:p w:rsidR="009A66FC" w:rsidRDefault="009A66FC">
          <w:pPr>
            <w:pStyle w:val="DC1E1337AB0D4555A37B9D81E0E580FD"/>
          </w:pPr>
          <w:r w:rsidRPr="006A795E">
            <w:rPr>
              <w:noProof/>
              <w:szCs w:val="15"/>
              <w:lang w:bidi="pt-BR"/>
            </w:rPr>
            <w:t>Viagem</w:t>
          </w:r>
        </w:p>
      </w:docPartBody>
    </w:docPart>
    <w:docPart>
      <w:docPartPr>
        <w:name w:val="E3DD0C0DE9A34E6BB1C80887CBE77838"/>
        <w:category>
          <w:name w:val="Geral"/>
          <w:gallery w:val="placeholder"/>
        </w:category>
        <w:types>
          <w:type w:val="bbPlcHdr"/>
        </w:types>
        <w:behaviors>
          <w:behavior w:val="content"/>
        </w:behaviors>
        <w:guid w:val="{6894152A-8E24-4A52-B2EC-12DFF6BB06F5}"/>
      </w:docPartPr>
      <w:docPartBody>
        <w:p w:rsidR="009A66FC" w:rsidRDefault="009A66FC">
          <w:pPr>
            <w:pStyle w:val="E3DD0C0DE9A34E6BB1C80887CBE77838"/>
          </w:pPr>
          <w:r w:rsidRPr="006A795E">
            <w:rPr>
              <w:noProof/>
              <w:szCs w:val="15"/>
              <w:lang w:bidi="pt-BR"/>
            </w:rPr>
            <w:t>Jurídico/Contabilidade</w:t>
          </w:r>
        </w:p>
      </w:docPartBody>
    </w:docPart>
    <w:docPart>
      <w:docPartPr>
        <w:name w:val="8DDA9D5C1C914F01B9F53B2D7282D292"/>
        <w:category>
          <w:name w:val="Geral"/>
          <w:gallery w:val="placeholder"/>
        </w:category>
        <w:types>
          <w:type w:val="bbPlcHdr"/>
        </w:types>
        <w:behaviors>
          <w:behavior w:val="content"/>
        </w:behaviors>
        <w:guid w:val="{1F6A568A-B4B2-48F6-9A94-1416FC85A719}"/>
      </w:docPartPr>
      <w:docPartBody>
        <w:p w:rsidR="009A66FC" w:rsidRDefault="009A66FC">
          <w:pPr>
            <w:pStyle w:val="8DDA9D5C1C914F01B9F53B2D7282D292"/>
          </w:pPr>
          <w:r w:rsidRPr="006A795E">
            <w:rPr>
              <w:noProof/>
              <w:szCs w:val="15"/>
              <w:lang w:bidi="pt-BR"/>
            </w:rPr>
            <w:t>Material de escritório</w:t>
          </w:r>
        </w:p>
      </w:docPartBody>
    </w:docPart>
    <w:docPart>
      <w:docPartPr>
        <w:name w:val="C87AEAB008C5431CA6B0B62D3B1B77E9"/>
        <w:category>
          <w:name w:val="Geral"/>
          <w:gallery w:val="placeholder"/>
        </w:category>
        <w:types>
          <w:type w:val="bbPlcHdr"/>
        </w:types>
        <w:behaviors>
          <w:behavior w:val="content"/>
        </w:behaviors>
        <w:guid w:val="{02A794D0-2005-46BD-A79C-A155DA2931D6}"/>
      </w:docPartPr>
      <w:docPartBody>
        <w:p w:rsidR="009A66FC" w:rsidRDefault="009A66FC">
          <w:pPr>
            <w:pStyle w:val="C87AEAB008C5431CA6B0B62D3B1B77E9"/>
          </w:pPr>
          <w:r w:rsidRPr="006A795E">
            <w:rPr>
              <w:noProof/>
              <w:szCs w:val="15"/>
              <w:lang w:bidi="pt-BR"/>
            </w:rPr>
            <w:t>Gasto com Juros</w:t>
          </w:r>
        </w:p>
      </w:docPartBody>
    </w:docPart>
    <w:docPart>
      <w:docPartPr>
        <w:name w:val="413AE267CBB04F9AA04AA5A4F244C439"/>
        <w:category>
          <w:name w:val="Geral"/>
          <w:gallery w:val="placeholder"/>
        </w:category>
        <w:types>
          <w:type w:val="bbPlcHdr"/>
        </w:types>
        <w:behaviors>
          <w:behavior w:val="content"/>
        </w:behaviors>
        <w:guid w:val="{00331436-8F7B-4364-8EBF-DD7E79CA5D26}"/>
      </w:docPartPr>
      <w:docPartBody>
        <w:p w:rsidR="009A66FC" w:rsidRDefault="009A66FC">
          <w:pPr>
            <w:pStyle w:val="413AE267CBB04F9AA04AA5A4F244C439"/>
          </w:pPr>
          <w:r w:rsidRPr="006A795E">
            <w:rPr>
              <w:noProof/>
              <w:szCs w:val="15"/>
              <w:lang w:bidi="pt-BR"/>
            </w:rPr>
            <w:t>Outros 1</w:t>
          </w:r>
        </w:p>
      </w:docPartBody>
    </w:docPart>
    <w:docPart>
      <w:docPartPr>
        <w:name w:val="44CB34F7BC5D4AAEA27C9CA5F859BF77"/>
        <w:category>
          <w:name w:val="Geral"/>
          <w:gallery w:val="placeholder"/>
        </w:category>
        <w:types>
          <w:type w:val="bbPlcHdr"/>
        </w:types>
        <w:behaviors>
          <w:behavior w:val="content"/>
        </w:behaviors>
        <w:guid w:val="{F0C135C1-F3AC-4CDA-9926-59382213ABE6}"/>
      </w:docPartPr>
      <w:docPartBody>
        <w:p w:rsidR="009A66FC" w:rsidRDefault="009A66FC">
          <w:pPr>
            <w:pStyle w:val="44CB34F7BC5D4AAEA27C9CA5F859BF77"/>
          </w:pPr>
          <w:r w:rsidRPr="006A795E">
            <w:rPr>
              <w:noProof/>
              <w:szCs w:val="15"/>
              <w:lang w:bidi="pt-BR"/>
            </w:rPr>
            <w:t>Despesas Totais</w:t>
          </w:r>
        </w:p>
      </w:docPartBody>
    </w:docPart>
    <w:docPart>
      <w:docPartPr>
        <w:name w:val="1B5D95472C3D46578795D71D2B541174"/>
        <w:category>
          <w:name w:val="Geral"/>
          <w:gallery w:val="placeholder"/>
        </w:category>
        <w:types>
          <w:type w:val="bbPlcHdr"/>
        </w:types>
        <w:behaviors>
          <w:behavior w:val="content"/>
        </w:behaviors>
        <w:guid w:val="{87F9E803-E909-4AA9-BE1F-B30E6549A242}"/>
      </w:docPartPr>
      <w:docPartBody>
        <w:p w:rsidR="009A66FC" w:rsidRDefault="009A66FC">
          <w:pPr>
            <w:pStyle w:val="1B5D95472C3D46578795D71D2B541174"/>
          </w:pPr>
          <w:r w:rsidRPr="006A795E">
            <w:rPr>
              <w:noProof/>
              <w:szCs w:val="15"/>
              <w:lang w:bidi="pt-BR"/>
            </w:rPr>
            <w:t>Renda Antes dos Impostos</w:t>
          </w:r>
        </w:p>
      </w:docPartBody>
    </w:docPart>
    <w:docPart>
      <w:docPartPr>
        <w:name w:val="8B335C7A7C29491E90549E625A586084"/>
        <w:category>
          <w:name w:val="Geral"/>
          <w:gallery w:val="placeholder"/>
        </w:category>
        <w:types>
          <w:type w:val="bbPlcHdr"/>
        </w:types>
        <w:behaviors>
          <w:behavior w:val="content"/>
        </w:behaviors>
        <w:guid w:val="{3AE2534A-0A14-412A-9260-1A6F90526CC0}"/>
      </w:docPartPr>
      <w:docPartBody>
        <w:p w:rsidR="009A66FC" w:rsidRDefault="009A66FC">
          <w:pPr>
            <w:pStyle w:val="8B335C7A7C29491E90549E625A586084"/>
          </w:pPr>
          <w:r w:rsidRPr="006A795E">
            <w:rPr>
              <w:noProof/>
              <w:szCs w:val="15"/>
              <w:lang w:bidi="pt-BR"/>
            </w:rPr>
            <w:t>Despesa de Imposto de Renda</w:t>
          </w:r>
        </w:p>
      </w:docPartBody>
    </w:docPart>
    <w:docPart>
      <w:docPartPr>
        <w:name w:val="06794DC91D644ED8AFBA33FE55A07F5C"/>
        <w:category>
          <w:name w:val="Geral"/>
          <w:gallery w:val="placeholder"/>
        </w:category>
        <w:types>
          <w:type w:val="bbPlcHdr"/>
        </w:types>
        <w:behaviors>
          <w:behavior w:val="content"/>
        </w:behaviors>
        <w:guid w:val="{9F75CB76-D849-4CBC-BC27-FBE240A16897}"/>
      </w:docPartPr>
      <w:docPartBody>
        <w:p w:rsidR="009A66FC" w:rsidRDefault="009A66FC">
          <w:pPr>
            <w:pStyle w:val="06794DC91D644ED8AFBA33FE55A07F5C"/>
          </w:pPr>
          <w:r w:rsidRPr="006A795E">
            <w:rPr>
              <w:noProof/>
              <w:szCs w:val="15"/>
              <w:lang w:bidi="pt-BR"/>
            </w:rPr>
            <w:t>LUCRO LÍQUIDO</w:t>
          </w:r>
        </w:p>
      </w:docPartBody>
    </w:docPart>
    <w:docPart>
      <w:docPartPr>
        <w:name w:val="5B291460DE24465794EEDB1E8A765BF4"/>
        <w:category>
          <w:name w:val="Geral"/>
          <w:gallery w:val="placeholder"/>
        </w:category>
        <w:types>
          <w:type w:val="bbPlcHdr"/>
        </w:types>
        <w:behaviors>
          <w:behavior w:val="content"/>
        </w:behaviors>
        <w:guid w:val="{4A63F655-854A-47AA-A06B-0605DA37FFD1}"/>
      </w:docPartPr>
      <w:docPartBody>
        <w:p w:rsidR="009A66FC" w:rsidRDefault="009A66FC">
          <w:pPr>
            <w:pStyle w:val="5B291460DE24465794EEDB1E8A765BF4"/>
          </w:pPr>
          <w:r w:rsidRPr="006A795E">
            <w:rPr>
              <w:noProof/>
              <w:lang w:bidi="pt-BR"/>
            </w:rPr>
            <w:t>* Na indústria de serviços, o custo das mercadorias vendidas é o valor monetizado do tempo gasto no cliente.</w:t>
          </w:r>
        </w:p>
      </w:docPartBody>
    </w:docPart>
    <w:docPart>
      <w:docPartPr>
        <w:name w:val="740AA971F3E043698B36C607A7458BB0"/>
        <w:category>
          <w:name w:val="Geral"/>
          <w:gallery w:val="placeholder"/>
        </w:category>
        <w:types>
          <w:type w:val="bbPlcHdr"/>
        </w:types>
        <w:behaviors>
          <w:behavior w:val="content"/>
        </w:behaviors>
        <w:guid w:val="{687904B6-B537-45B1-8511-3DC544973C16}"/>
      </w:docPartPr>
      <w:docPartBody>
        <w:p w:rsidR="009A66FC" w:rsidRDefault="009A66FC">
          <w:pPr>
            <w:pStyle w:val="740AA971F3E043698B36C607A7458BB0"/>
          </w:pPr>
          <w:r w:rsidRPr="006A795E">
            <w:rPr>
              <w:noProof/>
              <w:lang w:bidi="pt-BR"/>
            </w:rPr>
            <w:t>Instruções para começar as projeções de lucros e perdas</w:t>
          </w:r>
        </w:p>
      </w:docPartBody>
    </w:docPart>
    <w:docPart>
      <w:docPartPr>
        <w:name w:val="9B53C4A33B014ED5AD297B4F4214BD69"/>
        <w:category>
          <w:name w:val="Geral"/>
          <w:gallery w:val="placeholder"/>
        </w:category>
        <w:types>
          <w:type w:val="bbPlcHdr"/>
        </w:types>
        <w:behaviors>
          <w:behavior w:val="content"/>
        </w:behaviors>
        <w:guid w:val="{2BBEFD5C-529F-4474-98B5-BCE37D919EC5}"/>
      </w:docPartPr>
      <w:docPartBody>
        <w:p w:rsidR="009A66FC" w:rsidRDefault="009A66FC">
          <w:pPr>
            <w:pStyle w:val="9B53C4A33B014ED5AD297B4F4214BD69"/>
          </w:pPr>
          <w:r w:rsidRPr="006A795E">
            <w:rPr>
              <w:noProof/>
              <w:lang w:bidi="pt-BR"/>
            </w:rPr>
            <w:t>Completar as projeções de lucros e perdas de uma nova empresa é um bom exercício para entender e comunicar quando a empresa começará a atingir o ponto de equilíbrio e ver como as vendas e os lucros crescerão. A parte superior do modelo à esquerda, Receita, é uma boa maneira de prever as vendas, mês a mês, no primeiro ano. A parte inferior aplica as despesas estimadas pelo mesmo período de tempo para obter a lucratividade do negócio.</w:t>
          </w:r>
        </w:p>
      </w:docPartBody>
    </w:docPart>
    <w:docPart>
      <w:docPartPr>
        <w:name w:val="3E2C2C0F5FA040448FB211DDEE5BD33C"/>
        <w:category>
          <w:name w:val="Geral"/>
          <w:gallery w:val="placeholder"/>
        </w:category>
        <w:types>
          <w:type w:val="bbPlcHdr"/>
        </w:types>
        <w:behaviors>
          <w:behavior w:val="content"/>
        </w:behaviors>
        <w:guid w:val="{50BE3D17-B616-45A4-A918-A7FD9DB54F4D}"/>
      </w:docPartPr>
      <w:docPartBody>
        <w:p w:rsidR="009A66FC" w:rsidRDefault="009A66FC">
          <w:pPr>
            <w:pStyle w:val="3E2C2C0F5FA040448FB211DDEE5BD33C"/>
          </w:pPr>
          <w:r w:rsidRPr="006A795E">
            <w:rPr>
              <w:noProof/>
              <w:lang w:bidi="pt-BR"/>
            </w:rPr>
            <w:t>Passos para a Preparação:</w:t>
          </w:r>
        </w:p>
      </w:docPartBody>
    </w:docPart>
    <w:docPart>
      <w:docPartPr>
        <w:name w:val="D4D756A20EA94DE1AD9092285891DFA6"/>
        <w:category>
          <w:name w:val="Geral"/>
          <w:gallery w:val="placeholder"/>
        </w:category>
        <w:types>
          <w:type w:val="bbPlcHdr"/>
        </w:types>
        <w:behaviors>
          <w:behavior w:val="content"/>
        </w:behaviors>
        <w:guid w:val="{EE1351DB-8449-40A5-8B22-37359913DF6B}"/>
      </w:docPartPr>
      <w:docPartBody>
        <w:p w:rsidR="009A66FC" w:rsidRDefault="009A66FC">
          <w:pPr>
            <w:pStyle w:val="D4D756A20EA94DE1AD9092285891DFA6"/>
          </w:pPr>
          <w:r w:rsidRPr="006A795E">
            <w:rPr>
              <w:b/>
              <w:noProof/>
              <w:lang w:bidi="pt-BR"/>
            </w:rPr>
            <w:t>Etapa 1:</w:t>
          </w:r>
        </w:p>
      </w:docPartBody>
    </w:docPart>
    <w:docPart>
      <w:docPartPr>
        <w:name w:val="5175176825DA4EEC941C9D4D742F6A6D"/>
        <w:category>
          <w:name w:val="Geral"/>
          <w:gallery w:val="placeholder"/>
        </w:category>
        <w:types>
          <w:type w:val="bbPlcHdr"/>
        </w:types>
        <w:behaviors>
          <w:behavior w:val="content"/>
        </w:behaviors>
        <w:guid w:val="{AAD0A683-A3C7-4404-AB0E-E57D745C2281}"/>
      </w:docPartPr>
      <w:docPartBody>
        <w:p w:rsidR="009A66FC" w:rsidRDefault="009A66FC">
          <w:pPr>
            <w:pStyle w:val="5175176825DA4EEC941C9D4D742F6A6D"/>
          </w:pPr>
          <w:r w:rsidRPr="006A795E">
            <w:rPr>
              <w:noProof/>
              <w:lang w:bidi="pt-BR"/>
            </w:rPr>
            <w:t>Insira o nome da empresa e a data em que esta projeção está sendo preparada.</w:t>
          </w:r>
        </w:p>
      </w:docPartBody>
    </w:docPart>
    <w:docPart>
      <w:docPartPr>
        <w:name w:val="1554C9D42EF94CCBB52D6153D4C7DF6F"/>
        <w:category>
          <w:name w:val="Geral"/>
          <w:gallery w:val="placeholder"/>
        </w:category>
        <w:types>
          <w:type w:val="bbPlcHdr"/>
        </w:types>
        <w:behaviors>
          <w:behavior w:val="content"/>
        </w:behaviors>
        <w:guid w:val="{244A2FC1-8227-4780-9E24-D147A9CBE1C1}"/>
      </w:docPartPr>
      <w:docPartBody>
        <w:p w:rsidR="009A66FC" w:rsidRDefault="009A66FC">
          <w:pPr>
            <w:pStyle w:val="1554C9D42EF94CCBB52D6153D4C7DF6F"/>
          </w:pPr>
          <w:r w:rsidRPr="006A795E">
            <w:rPr>
              <w:b/>
              <w:noProof/>
              <w:lang w:bidi="pt-BR"/>
            </w:rPr>
            <w:t>Etapa 2:</w:t>
          </w:r>
        </w:p>
      </w:docPartBody>
    </w:docPart>
    <w:docPart>
      <w:docPartPr>
        <w:name w:val="A8C950C7C5394E05860912C869CE01A9"/>
        <w:category>
          <w:name w:val="Geral"/>
          <w:gallery w:val="placeholder"/>
        </w:category>
        <w:types>
          <w:type w:val="bbPlcHdr"/>
        </w:types>
        <w:behaviors>
          <w:behavior w:val="content"/>
        </w:behaviors>
        <w:guid w:val="{9D288A8F-359B-4207-9F43-1E3383D04C21}"/>
      </w:docPartPr>
      <w:docPartBody>
        <w:p w:rsidR="009A66FC" w:rsidRDefault="009A66FC">
          <w:pPr>
            <w:pStyle w:val="A8C950C7C5394E05860912C869CE01A9"/>
          </w:pPr>
          <w:r w:rsidRPr="006A795E">
            <w:rPr>
              <w:noProof/>
              <w:lang w:bidi="pt-BR"/>
            </w:rPr>
            <w:t>Em todos os meses, começando em Janeiro ou sempre que iniciar, insira as vendas esperadas. Pode ser para um único serviço ou vários serviços. Adicione linhas a esse modelo para obter mais ofertas. A partir desse caso, subtraia qualquer devolução de produto ou desconto a ser controlado (eles devem ser exibidos como números negativos, por exemplo,-10). Abaixo das vendas líquidas, insira o Custo das Mercadorias Vendidas. Isso se refere ao valor monetizado do tempo gasto em um cliente específico.</w:t>
          </w:r>
        </w:p>
      </w:docPartBody>
    </w:docPart>
    <w:docPart>
      <w:docPartPr>
        <w:name w:val="2D78C274CF10424A96D296FCC8CF57B3"/>
        <w:category>
          <w:name w:val="Geral"/>
          <w:gallery w:val="placeholder"/>
        </w:category>
        <w:types>
          <w:type w:val="bbPlcHdr"/>
        </w:types>
        <w:behaviors>
          <w:behavior w:val="content"/>
        </w:behaviors>
        <w:guid w:val="{7A40D5B7-93F9-4C02-A680-A26CCFC2EADF}"/>
      </w:docPartPr>
      <w:docPartBody>
        <w:p w:rsidR="009A66FC" w:rsidRDefault="009A66FC">
          <w:pPr>
            <w:pStyle w:val="2D78C274CF10424A96D296FCC8CF57B3"/>
          </w:pPr>
          <w:r w:rsidRPr="006A795E">
            <w:rPr>
              <w:b/>
              <w:noProof/>
              <w:lang w:bidi="pt-BR"/>
            </w:rPr>
            <w:t>Etapa 3:</w:t>
          </w:r>
        </w:p>
      </w:docPartBody>
    </w:docPart>
    <w:docPart>
      <w:docPartPr>
        <w:name w:val="FA850310F7FC482F8E0CE20FAB73891F"/>
        <w:category>
          <w:name w:val="Geral"/>
          <w:gallery w:val="placeholder"/>
        </w:category>
        <w:types>
          <w:type w:val="bbPlcHdr"/>
        </w:types>
        <w:behaviors>
          <w:behavior w:val="content"/>
        </w:behaviors>
        <w:guid w:val="{DAB921E5-F452-4317-97D9-D69146788312}"/>
      </w:docPartPr>
      <w:docPartBody>
        <w:p w:rsidR="009A66FC" w:rsidRDefault="009A66FC">
          <w:pPr>
            <w:pStyle w:val="FA850310F7FC482F8E0CE20FAB73891F"/>
          </w:pPr>
          <w:r w:rsidRPr="006A795E">
            <w:rPr>
              <w:noProof/>
              <w:lang w:bidi="pt-BR"/>
            </w:rPr>
            <w:t>Para cada mês, insira os salários estimados, recursos de marketing e outros itens que serão projetados.</w:t>
          </w:r>
        </w:p>
      </w:docPartBody>
    </w:docPart>
    <w:docPart>
      <w:docPartPr>
        <w:name w:val="ED16FA92A5DD4084B4CF6CCF69EAA105"/>
        <w:category>
          <w:name w:val="Geral"/>
          <w:gallery w:val="placeholder"/>
        </w:category>
        <w:types>
          <w:type w:val="bbPlcHdr"/>
        </w:types>
        <w:behaviors>
          <w:behavior w:val="content"/>
        </w:behaviors>
        <w:guid w:val="{B4C76731-4B17-4591-8EAB-5048736AAFEB}"/>
      </w:docPartPr>
      <w:docPartBody>
        <w:p w:rsidR="009A66FC" w:rsidRDefault="009A66FC">
          <w:pPr>
            <w:pStyle w:val="ED16FA92A5DD4084B4CF6CCF69EAA105"/>
          </w:pPr>
          <w:r w:rsidRPr="006A795E">
            <w:rPr>
              <w:b/>
              <w:noProof/>
              <w:lang w:bidi="pt-BR"/>
            </w:rPr>
            <w:t>Etapa 4:</w:t>
          </w:r>
        </w:p>
      </w:docPartBody>
    </w:docPart>
    <w:docPart>
      <w:docPartPr>
        <w:name w:val="70E8354C95784B6B9571B72375937FF3"/>
        <w:category>
          <w:name w:val="Geral"/>
          <w:gallery w:val="placeholder"/>
        </w:category>
        <w:types>
          <w:type w:val="bbPlcHdr"/>
        </w:types>
        <w:behaviors>
          <w:behavior w:val="content"/>
        </w:behaviors>
        <w:guid w:val="{7C9B5704-D205-47FD-875B-904EFB4F5F9D}"/>
      </w:docPartPr>
      <w:docPartBody>
        <w:p w:rsidR="009A66FC" w:rsidRDefault="009A66FC">
          <w:pPr>
            <w:pStyle w:val="70E8354C95784B6B9571B72375937FF3"/>
          </w:pPr>
          <w:r w:rsidRPr="006A795E">
            <w:rPr>
              <w:noProof/>
              <w:lang w:bidi="pt-BR"/>
            </w:rPr>
            <w:t>Depois de inserir todos os custos, examine os itens individuais e o valor total para ver onde as projeções podem ser ajustadas ou mova algo para o futuro, quando tiver mais receita. O objetivo é obter lucratividade e fluxo de caixa positivo o mais rápido possível.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Commarcadores2"/>
      <w:lvlText w:val="o"/>
      <w:lvlJc w:val="left"/>
      <w:pPr>
        <w:ind w:left="720" w:hanging="360"/>
      </w:pPr>
      <w:rPr>
        <w:rFonts w:ascii="Courier New" w:hAnsi="Courier New" w:cs="Courier New" w:hint="default"/>
        <w:color w:val="ED7D31" w:themeColor="accent2"/>
      </w:rPr>
    </w:lvl>
  </w:abstractNum>
  <w:abstractNum w:abstractNumId="1" w15:restartNumberingAfterBreak="0">
    <w:nsid w:val="02F059C5"/>
    <w:multiLevelType w:val="hybridMultilevel"/>
    <w:tmpl w:val="117894FC"/>
    <w:lvl w:ilvl="0" w:tplc="3060231A">
      <w:start w:val="1"/>
      <w:numFmt w:val="bullet"/>
      <w:pStyle w:val="Commarcador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8C1828"/>
    <w:multiLevelType w:val="hybridMultilevel"/>
    <w:tmpl w:val="45148FEC"/>
    <w:lvl w:ilvl="0" w:tplc="C9B6E9BC">
      <w:start w:val="1"/>
      <w:numFmt w:val="decimal"/>
      <w:pStyle w:val="Numerada"/>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6FC"/>
    <w:rsid w:val="009A66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7D98C635ABF4DB3ACBDEAF9C5182140">
    <w:name w:val="A7D98C635ABF4DB3ACBDEAF9C5182140"/>
  </w:style>
  <w:style w:type="paragraph" w:customStyle="1" w:styleId="58FF5F2E18844598B67753616849F678">
    <w:name w:val="58FF5F2E18844598B67753616849F678"/>
  </w:style>
  <w:style w:type="paragraph" w:customStyle="1" w:styleId="E94371FB451B44A59AA5880517289525">
    <w:name w:val="E94371FB451B44A59AA5880517289525"/>
  </w:style>
  <w:style w:type="paragraph" w:styleId="Commarcadores">
    <w:name w:val="List Bullet"/>
    <w:basedOn w:val="Normal"/>
    <w:uiPriority w:val="99"/>
    <w:pPr>
      <w:numPr>
        <w:numId w:val="1"/>
      </w:numPr>
      <w:spacing w:after="200" w:line="276" w:lineRule="auto"/>
      <w:ind w:left="340" w:hanging="340"/>
    </w:pPr>
    <w:rPr>
      <w:rFonts w:eastAsiaTheme="minorHAnsi"/>
      <w:color w:val="595959" w:themeColor="text1" w:themeTint="A6"/>
      <w:lang w:val="pt-PT" w:eastAsia="en-US"/>
    </w:rPr>
  </w:style>
  <w:style w:type="paragraph" w:customStyle="1" w:styleId="E31E2B4196AF4DD09BA942DC5D405BB9">
    <w:name w:val="E31E2B4196AF4DD09BA942DC5D405BB9"/>
  </w:style>
  <w:style w:type="paragraph" w:customStyle="1" w:styleId="E4B0F3ED0D214527B08A57B9D5E5F789">
    <w:name w:val="E4B0F3ED0D214527B08A57B9D5E5F789"/>
  </w:style>
  <w:style w:type="paragraph" w:customStyle="1" w:styleId="B58CE1AC78E3413982FC7118858E13A7">
    <w:name w:val="B58CE1AC78E3413982FC7118858E13A7"/>
  </w:style>
  <w:style w:type="paragraph" w:styleId="Numerada">
    <w:name w:val="List Number"/>
    <w:basedOn w:val="Normal"/>
    <w:uiPriority w:val="99"/>
    <w:pPr>
      <w:numPr>
        <w:numId w:val="2"/>
      </w:numPr>
      <w:spacing w:after="200" w:line="276" w:lineRule="auto"/>
      <w:ind w:left="340" w:hanging="340"/>
    </w:pPr>
    <w:rPr>
      <w:rFonts w:eastAsiaTheme="minorHAnsi"/>
      <w:color w:val="595959" w:themeColor="text1" w:themeTint="A6"/>
      <w:sz w:val="23"/>
      <w:lang w:val="pt-PT" w:eastAsia="en-US"/>
    </w:rPr>
  </w:style>
  <w:style w:type="paragraph" w:customStyle="1" w:styleId="D2B9FDF01CD344DB832383F8B49F32D7">
    <w:name w:val="D2B9FDF01CD344DB832383F8B49F32D7"/>
  </w:style>
  <w:style w:type="paragraph" w:customStyle="1" w:styleId="0C1A8404C4D54D1E9CC237877474C57A">
    <w:name w:val="0C1A8404C4D54D1E9CC237877474C57A"/>
  </w:style>
  <w:style w:type="paragraph" w:customStyle="1" w:styleId="2B92757525A145378FDE6546A98B0293">
    <w:name w:val="2B92757525A145378FDE6546A98B0293"/>
  </w:style>
  <w:style w:type="paragraph" w:customStyle="1" w:styleId="CDF5FF03A4F144C99BB0CD3D835411F5">
    <w:name w:val="CDF5FF03A4F144C99BB0CD3D835411F5"/>
  </w:style>
  <w:style w:type="paragraph" w:customStyle="1" w:styleId="E7969E4349954AF6AC4B1327A52D34AA">
    <w:name w:val="E7969E4349954AF6AC4B1327A52D34AA"/>
  </w:style>
  <w:style w:type="paragraph" w:customStyle="1" w:styleId="446C791D3F4D4893BCEC3946F031B002">
    <w:name w:val="446C791D3F4D4893BCEC3946F031B002"/>
  </w:style>
  <w:style w:type="paragraph" w:customStyle="1" w:styleId="E0D91ADBEAE1421CBBF8993BFC477E17">
    <w:name w:val="E0D91ADBEAE1421CBBF8993BFC477E17"/>
  </w:style>
  <w:style w:type="paragraph" w:customStyle="1" w:styleId="1F8CEBC56C54458880EC39113C023999">
    <w:name w:val="1F8CEBC56C54458880EC39113C023999"/>
  </w:style>
  <w:style w:type="paragraph" w:customStyle="1" w:styleId="BAF8075B5A0E47F9A61C97C34F8B9C30">
    <w:name w:val="BAF8075B5A0E47F9A61C97C34F8B9C30"/>
  </w:style>
  <w:style w:type="paragraph" w:customStyle="1" w:styleId="CD9A5A0750BA48479515A67C5D7360FC">
    <w:name w:val="CD9A5A0750BA48479515A67C5D7360FC"/>
  </w:style>
  <w:style w:type="paragraph" w:customStyle="1" w:styleId="D30BA13903BF4AEEB4D8DA9EF819165D">
    <w:name w:val="D30BA13903BF4AEEB4D8DA9EF819165D"/>
  </w:style>
  <w:style w:type="paragraph" w:customStyle="1" w:styleId="4ACA58A275B64EE89E57D740291D1A5C">
    <w:name w:val="4ACA58A275B64EE89E57D740291D1A5C"/>
  </w:style>
  <w:style w:type="paragraph" w:customStyle="1" w:styleId="ACB12CF46B9B4D7FBF0B4484DB1B93BF">
    <w:name w:val="ACB12CF46B9B4D7FBF0B4484DB1B93BF"/>
  </w:style>
  <w:style w:type="paragraph" w:customStyle="1" w:styleId="BB2F5BADE7774FA9A529824DAA62FCF1">
    <w:name w:val="BB2F5BADE7774FA9A529824DAA62FCF1"/>
  </w:style>
  <w:style w:type="paragraph" w:customStyle="1" w:styleId="4AD2C9F5FC0E41F8A681D1F93A0F2A9D">
    <w:name w:val="4AD2C9F5FC0E41F8A681D1F93A0F2A9D"/>
  </w:style>
  <w:style w:type="paragraph" w:customStyle="1" w:styleId="D2FDF5C8FDBA4CA1B4768619C28E1351">
    <w:name w:val="D2FDF5C8FDBA4CA1B4768619C28E1351"/>
  </w:style>
  <w:style w:type="paragraph" w:customStyle="1" w:styleId="8F77AF37EEE54D43819807D877BC063F">
    <w:name w:val="8F77AF37EEE54D43819807D877BC063F"/>
  </w:style>
  <w:style w:type="paragraph" w:customStyle="1" w:styleId="9BD1C1301AF44075ADF444ABF55FB400">
    <w:name w:val="9BD1C1301AF44075ADF444ABF55FB400"/>
  </w:style>
  <w:style w:type="paragraph" w:customStyle="1" w:styleId="B5E0BE62993F4FCC923E80CD6FBDA31B">
    <w:name w:val="B5E0BE62993F4FCC923E80CD6FBDA31B"/>
  </w:style>
  <w:style w:type="paragraph" w:customStyle="1" w:styleId="7D37CB7F939A4166B75A89BEC9FDC828">
    <w:name w:val="7D37CB7F939A4166B75A89BEC9FDC828"/>
  </w:style>
  <w:style w:type="paragraph" w:customStyle="1" w:styleId="2A8D668484DD4E3781391611027A0D49">
    <w:name w:val="2A8D668484DD4E3781391611027A0D49"/>
  </w:style>
  <w:style w:type="paragraph" w:customStyle="1" w:styleId="C8EE1EDACE304C4399ED47E914304839">
    <w:name w:val="C8EE1EDACE304C4399ED47E914304839"/>
  </w:style>
  <w:style w:type="paragraph" w:customStyle="1" w:styleId="823DC25A23784A878EE483FDE734EB0A">
    <w:name w:val="823DC25A23784A878EE483FDE734EB0A"/>
  </w:style>
  <w:style w:type="paragraph" w:customStyle="1" w:styleId="347B603AA21E41BF891A5A64E2763A50">
    <w:name w:val="347B603AA21E41BF891A5A64E2763A50"/>
  </w:style>
  <w:style w:type="paragraph" w:customStyle="1" w:styleId="CB9929726B374F9892FA36C0F4DACAC1">
    <w:name w:val="CB9929726B374F9892FA36C0F4DACAC1"/>
  </w:style>
  <w:style w:type="paragraph" w:customStyle="1" w:styleId="86B6A8A90BA144DE9FA9E71FC8BEBB7C">
    <w:name w:val="86B6A8A90BA144DE9FA9E71FC8BEBB7C"/>
  </w:style>
  <w:style w:type="paragraph" w:customStyle="1" w:styleId="3ECE05D656F345948595995DCF7663EB">
    <w:name w:val="3ECE05D656F345948595995DCF7663EB"/>
  </w:style>
  <w:style w:type="paragraph" w:customStyle="1" w:styleId="EF9629B3524D46A684BB0C3E18141F5A">
    <w:name w:val="EF9629B3524D46A684BB0C3E18141F5A"/>
  </w:style>
  <w:style w:type="paragraph" w:customStyle="1" w:styleId="F0064597709141008FCEFEA3FF364454">
    <w:name w:val="F0064597709141008FCEFEA3FF364454"/>
  </w:style>
  <w:style w:type="paragraph" w:customStyle="1" w:styleId="5A0885D2219F4BE4A361A5E03551E4E6">
    <w:name w:val="5A0885D2219F4BE4A361A5E03551E4E6"/>
  </w:style>
  <w:style w:type="paragraph" w:customStyle="1" w:styleId="4E6CCED955CD47E8B0D2A7041FEE6962">
    <w:name w:val="4E6CCED955CD47E8B0D2A7041FEE6962"/>
  </w:style>
  <w:style w:type="paragraph" w:customStyle="1" w:styleId="B1C5C2A8C91246F5BAD36B4AA1169679">
    <w:name w:val="B1C5C2A8C91246F5BAD36B4AA1169679"/>
  </w:style>
  <w:style w:type="paragraph" w:customStyle="1" w:styleId="0120BD9F2D5B4869BD05F0A15358D96D">
    <w:name w:val="0120BD9F2D5B4869BD05F0A15358D96D"/>
  </w:style>
  <w:style w:type="paragraph" w:customStyle="1" w:styleId="2F19327C80314E2A968D2BDB9087EE4E">
    <w:name w:val="2F19327C80314E2A968D2BDB9087EE4E"/>
  </w:style>
  <w:style w:type="paragraph" w:customStyle="1" w:styleId="4D0DD94CD7124E009FEF7C272070F740">
    <w:name w:val="4D0DD94CD7124E009FEF7C272070F740"/>
  </w:style>
  <w:style w:type="paragraph" w:customStyle="1" w:styleId="D312D7B1CCE045E1961DADEA571FCBC3">
    <w:name w:val="D312D7B1CCE045E1961DADEA571FCBC3"/>
  </w:style>
  <w:style w:type="paragraph" w:customStyle="1" w:styleId="D8D47C9A58B04A24B81FCE5500070F85">
    <w:name w:val="D8D47C9A58B04A24B81FCE5500070F85"/>
  </w:style>
  <w:style w:type="paragraph" w:customStyle="1" w:styleId="70DE58F2B4664B7695EAE3FFADAEAE9C">
    <w:name w:val="70DE58F2B4664B7695EAE3FFADAEAE9C"/>
  </w:style>
  <w:style w:type="paragraph" w:customStyle="1" w:styleId="8B260EEDA5BC45F08A768B2EA13BE9F7">
    <w:name w:val="8B260EEDA5BC45F08A768B2EA13BE9F7"/>
  </w:style>
  <w:style w:type="paragraph" w:customStyle="1" w:styleId="11890623A77041DAB171B5CA9186B870">
    <w:name w:val="11890623A77041DAB171B5CA9186B870"/>
  </w:style>
  <w:style w:type="paragraph" w:customStyle="1" w:styleId="3F4D4701E9E24B59A854FA89A0D57A09">
    <w:name w:val="3F4D4701E9E24B59A854FA89A0D57A09"/>
  </w:style>
  <w:style w:type="paragraph" w:customStyle="1" w:styleId="581AC7D972224AE6A39365CF39E73D30">
    <w:name w:val="581AC7D972224AE6A39365CF39E73D30"/>
  </w:style>
  <w:style w:type="paragraph" w:customStyle="1" w:styleId="C6728838E0A64EAE918F70ADCA9F82C2">
    <w:name w:val="C6728838E0A64EAE918F70ADCA9F82C2"/>
  </w:style>
  <w:style w:type="paragraph" w:customStyle="1" w:styleId="C0B1E5D5C28240B78340C6170E01F04E">
    <w:name w:val="C0B1E5D5C28240B78340C6170E01F04E"/>
  </w:style>
  <w:style w:type="paragraph" w:customStyle="1" w:styleId="B943321C0908497FAE19A670BEAD1C8A">
    <w:name w:val="B943321C0908497FAE19A670BEAD1C8A"/>
  </w:style>
  <w:style w:type="paragraph" w:customStyle="1" w:styleId="369DBB7C046A4E128C1F3580CF7BA890">
    <w:name w:val="369DBB7C046A4E128C1F3580CF7BA890"/>
  </w:style>
  <w:style w:type="paragraph" w:customStyle="1" w:styleId="8663E5EA2A4E4B38AF389BE717A5F187">
    <w:name w:val="8663E5EA2A4E4B38AF389BE717A5F187"/>
  </w:style>
  <w:style w:type="paragraph" w:customStyle="1" w:styleId="6750CEE5BFD94A389AFA6A3C3DB0E540">
    <w:name w:val="6750CEE5BFD94A389AFA6A3C3DB0E540"/>
  </w:style>
  <w:style w:type="paragraph" w:customStyle="1" w:styleId="6818B8E680714D8883432178BE6CA473">
    <w:name w:val="6818B8E680714D8883432178BE6CA473"/>
  </w:style>
  <w:style w:type="paragraph" w:customStyle="1" w:styleId="F507EB54E0774DA6B5A842CEE780F9AA">
    <w:name w:val="F507EB54E0774DA6B5A842CEE780F9AA"/>
  </w:style>
  <w:style w:type="paragraph" w:customStyle="1" w:styleId="09FC5FCA582E41A8B416C1CD769CF469">
    <w:name w:val="09FC5FCA582E41A8B416C1CD769CF469"/>
  </w:style>
  <w:style w:type="paragraph" w:customStyle="1" w:styleId="E6EEFC2E26624E3F9B82BADEE2A64355">
    <w:name w:val="E6EEFC2E26624E3F9B82BADEE2A64355"/>
  </w:style>
  <w:style w:type="paragraph" w:customStyle="1" w:styleId="006EB72A697A418DA296881F111EDF83">
    <w:name w:val="006EB72A697A418DA296881F111EDF83"/>
  </w:style>
  <w:style w:type="paragraph" w:customStyle="1" w:styleId="FE0043E52D3043AA9F7B4A15745D7629">
    <w:name w:val="FE0043E52D3043AA9F7B4A15745D7629"/>
  </w:style>
  <w:style w:type="paragraph" w:customStyle="1" w:styleId="A2C67CAC8DCB42FC94D6762571FBD99E">
    <w:name w:val="A2C67CAC8DCB42FC94D6762571FBD99E"/>
  </w:style>
  <w:style w:type="paragraph" w:customStyle="1" w:styleId="F373255336074678B6C04C6C2B1C7736">
    <w:name w:val="F373255336074678B6C04C6C2B1C7736"/>
  </w:style>
  <w:style w:type="paragraph" w:customStyle="1" w:styleId="5D2C618D2D1843F9AED2FD3A035E1697">
    <w:name w:val="5D2C618D2D1843F9AED2FD3A035E1697"/>
  </w:style>
  <w:style w:type="paragraph" w:customStyle="1" w:styleId="9BB123ECB85E4A62BDE9F9EE5A527EA7">
    <w:name w:val="9BB123ECB85E4A62BDE9F9EE5A527EA7"/>
  </w:style>
  <w:style w:type="paragraph" w:customStyle="1" w:styleId="9979CA136B60485B93F8D7E740D9F09A">
    <w:name w:val="9979CA136B60485B93F8D7E740D9F09A"/>
  </w:style>
  <w:style w:type="paragraph" w:customStyle="1" w:styleId="3071961A998545249376094ECD927467">
    <w:name w:val="3071961A998545249376094ECD927467"/>
  </w:style>
  <w:style w:type="paragraph" w:customStyle="1" w:styleId="A0098794A6BF4E40AACD48882A11289E">
    <w:name w:val="A0098794A6BF4E40AACD48882A11289E"/>
  </w:style>
  <w:style w:type="paragraph" w:customStyle="1" w:styleId="44D480C2ECD34F55967A57FF7694F43F">
    <w:name w:val="44D480C2ECD34F55967A57FF7694F43F"/>
  </w:style>
  <w:style w:type="paragraph" w:customStyle="1" w:styleId="2BC71BF626334125A57656E9317CCB0A">
    <w:name w:val="2BC71BF626334125A57656E9317CCB0A"/>
  </w:style>
  <w:style w:type="paragraph" w:customStyle="1" w:styleId="EC1B14B7CA7243B487B5A56EF5FA2BEC">
    <w:name w:val="EC1B14B7CA7243B487B5A56EF5FA2BEC"/>
  </w:style>
  <w:style w:type="paragraph" w:customStyle="1" w:styleId="4508036DE2DE434D8EFDD5596514C893">
    <w:name w:val="4508036DE2DE434D8EFDD5596514C893"/>
  </w:style>
  <w:style w:type="paragraph" w:customStyle="1" w:styleId="B3C958B38A7F4893816B820E4B53977D">
    <w:name w:val="B3C958B38A7F4893816B820E4B53977D"/>
  </w:style>
  <w:style w:type="paragraph" w:customStyle="1" w:styleId="3ED0CBC897D54F8D903B1CA477E5CB7B">
    <w:name w:val="3ED0CBC897D54F8D903B1CA477E5CB7B"/>
  </w:style>
  <w:style w:type="paragraph" w:customStyle="1" w:styleId="D64AB5DBB95044BFB499F1BC0B49C6E4">
    <w:name w:val="D64AB5DBB95044BFB499F1BC0B49C6E4"/>
  </w:style>
  <w:style w:type="paragraph" w:customStyle="1" w:styleId="478EC0E303AE4B108B0DB90F487BEA0F">
    <w:name w:val="478EC0E303AE4B108B0DB90F487BEA0F"/>
  </w:style>
  <w:style w:type="paragraph" w:customStyle="1" w:styleId="9C435F53545247859509837505DDF704">
    <w:name w:val="9C435F53545247859509837505DDF704"/>
  </w:style>
  <w:style w:type="paragraph" w:customStyle="1" w:styleId="0E5B51E06ED34A15B038AECF4E45F137">
    <w:name w:val="0E5B51E06ED34A15B038AECF4E45F137"/>
  </w:style>
  <w:style w:type="paragraph" w:customStyle="1" w:styleId="884EDB69923A4C15B8753560EDD66D6B">
    <w:name w:val="884EDB69923A4C15B8753560EDD66D6B"/>
  </w:style>
  <w:style w:type="paragraph" w:customStyle="1" w:styleId="E61284F672684C488C108F0EDE951583">
    <w:name w:val="E61284F672684C488C108F0EDE951583"/>
  </w:style>
  <w:style w:type="paragraph" w:customStyle="1" w:styleId="16FFBD8A810C4F2A8E030A734B35D218">
    <w:name w:val="16FFBD8A810C4F2A8E030A734B35D218"/>
  </w:style>
  <w:style w:type="paragraph" w:customStyle="1" w:styleId="B9B6767CA1004D2992FD2654FA76C9C4">
    <w:name w:val="B9B6767CA1004D2992FD2654FA76C9C4"/>
  </w:style>
  <w:style w:type="paragraph" w:customStyle="1" w:styleId="DB68CCF8D1A9488CB6F938E381A454D3">
    <w:name w:val="DB68CCF8D1A9488CB6F938E381A454D3"/>
  </w:style>
  <w:style w:type="paragraph" w:customStyle="1" w:styleId="2397993308D944889790E035025A7EAB">
    <w:name w:val="2397993308D944889790E035025A7EAB"/>
  </w:style>
  <w:style w:type="paragraph" w:customStyle="1" w:styleId="2D6913B1D1BD4732BCE2C17194732088">
    <w:name w:val="2D6913B1D1BD4732BCE2C17194732088"/>
  </w:style>
  <w:style w:type="paragraph" w:customStyle="1" w:styleId="E7A691F07D344113B4827085D33E05AC">
    <w:name w:val="E7A691F07D344113B4827085D33E05AC"/>
  </w:style>
  <w:style w:type="paragraph" w:customStyle="1" w:styleId="47E9EFD53FE14D27A7E64645D15A65E5">
    <w:name w:val="47E9EFD53FE14D27A7E64645D15A65E5"/>
  </w:style>
  <w:style w:type="paragraph" w:customStyle="1" w:styleId="7B4F1B21D58140288961A01179ED2B76">
    <w:name w:val="7B4F1B21D58140288961A01179ED2B76"/>
  </w:style>
  <w:style w:type="paragraph" w:customStyle="1" w:styleId="303076A36B8D49209667A9FC7788EAC2">
    <w:name w:val="303076A36B8D49209667A9FC7788EAC2"/>
  </w:style>
  <w:style w:type="paragraph" w:customStyle="1" w:styleId="A48323C48EC746E0962B3685A0E1306D">
    <w:name w:val="A48323C48EC746E0962B3685A0E1306D"/>
  </w:style>
  <w:style w:type="paragraph" w:customStyle="1" w:styleId="7E3265F58B344C44B25924960E561111">
    <w:name w:val="7E3265F58B344C44B25924960E561111"/>
  </w:style>
  <w:style w:type="paragraph" w:styleId="Commarcadores2">
    <w:name w:val="List Bullet 2"/>
    <w:basedOn w:val="Normal"/>
    <w:uiPriority w:val="99"/>
    <w:pPr>
      <w:numPr>
        <w:numId w:val="3"/>
      </w:numPr>
      <w:spacing w:after="120" w:line="288" w:lineRule="auto"/>
    </w:pPr>
    <w:rPr>
      <w:rFonts w:eastAsiaTheme="minorHAnsi"/>
      <w:color w:val="595959" w:themeColor="text1" w:themeTint="A6"/>
      <w:sz w:val="23"/>
      <w:lang w:val="pt-PT" w:eastAsia="en-US"/>
    </w:rPr>
  </w:style>
  <w:style w:type="paragraph" w:customStyle="1" w:styleId="026A6E8DB1ED454EB751E210572E0C9D">
    <w:name w:val="026A6E8DB1ED454EB751E210572E0C9D"/>
  </w:style>
  <w:style w:type="paragraph" w:customStyle="1" w:styleId="285F5B5228454D9284F944DE98CC83FC">
    <w:name w:val="285F5B5228454D9284F944DE98CC83FC"/>
  </w:style>
  <w:style w:type="paragraph" w:customStyle="1" w:styleId="7D0594B845DF403F94EE300008D60900">
    <w:name w:val="7D0594B845DF403F94EE300008D60900"/>
  </w:style>
  <w:style w:type="paragraph" w:customStyle="1" w:styleId="8173101801B8496B8D7552037102CE32">
    <w:name w:val="8173101801B8496B8D7552037102CE32"/>
  </w:style>
  <w:style w:type="paragraph" w:customStyle="1" w:styleId="04739977E12C44D8B482AECD6A1ECA5F">
    <w:name w:val="04739977E12C44D8B482AECD6A1ECA5F"/>
  </w:style>
  <w:style w:type="paragraph" w:customStyle="1" w:styleId="BF89169967FE487284C374AA3ACC0253">
    <w:name w:val="BF89169967FE487284C374AA3ACC0253"/>
  </w:style>
  <w:style w:type="paragraph" w:customStyle="1" w:styleId="CF429D81ECF047999F141E974B1214D1">
    <w:name w:val="CF429D81ECF047999F141E974B1214D1"/>
  </w:style>
  <w:style w:type="paragraph" w:customStyle="1" w:styleId="03B82E7796BD463BAE03A553053E0842">
    <w:name w:val="03B82E7796BD463BAE03A553053E0842"/>
  </w:style>
  <w:style w:type="paragraph" w:customStyle="1" w:styleId="9567A04C650B4813B88E7644B1D25E27">
    <w:name w:val="9567A04C650B4813B88E7644B1D25E27"/>
  </w:style>
  <w:style w:type="paragraph" w:customStyle="1" w:styleId="F63F823F6A654F8D95E872F990956E37">
    <w:name w:val="F63F823F6A654F8D95E872F990956E37"/>
  </w:style>
  <w:style w:type="paragraph" w:customStyle="1" w:styleId="05E708D3CC5148D7B885FC273C4DD8B4">
    <w:name w:val="05E708D3CC5148D7B885FC273C4DD8B4"/>
  </w:style>
  <w:style w:type="paragraph" w:customStyle="1" w:styleId="D78D0B2F8E2D4F60B2CC68F4F9CF0ACB">
    <w:name w:val="D78D0B2F8E2D4F60B2CC68F4F9CF0ACB"/>
  </w:style>
  <w:style w:type="paragraph" w:customStyle="1" w:styleId="0C8E49208E12422FA658D6C1EE6B1D44">
    <w:name w:val="0C8E49208E12422FA658D6C1EE6B1D44"/>
  </w:style>
  <w:style w:type="paragraph" w:customStyle="1" w:styleId="3A4D53682F2349518A4042B8B3294FFB">
    <w:name w:val="3A4D53682F2349518A4042B8B3294FFB"/>
  </w:style>
  <w:style w:type="paragraph" w:customStyle="1" w:styleId="B92955DC04554DF0AE345F3143D030F1">
    <w:name w:val="B92955DC04554DF0AE345F3143D030F1"/>
  </w:style>
  <w:style w:type="paragraph" w:customStyle="1" w:styleId="E676F9AF4AA7497BB1FEDAC0103B3009">
    <w:name w:val="E676F9AF4AA7497BB1FEDAC0103B3009"/>
  </w:style>
  <w:style w:type="paragraph" w:customStyle="1" w:styleId="9E1E25F3BD9C422D9E92803E67156223">
    <w:name w:val="9E1E25F3BD9C422D9E92803E67156223"/>
  </w:style>
  <w:style w:type="paragraph" w:customStyle="1" w:styleId="1C8475209D5648AAB737A373BC021296">
    <w:name w:val="1C8475209D5648AAB737A373BC021296"/>
  </w:style>
  <w:style w:type="paragraph" w:customStyle="1" w:styleId="CF8C19A80DB947AF9DC46A7D129E0411">
    <w:name w:val="CF8C19A80DB947AF9DC46A7D129E0411"/>
  </w:style>
  <w:style w:type="paragraph" w:customStyle="1" w:styleId="612D238669E6419C86740E3820AF1A71">
    <w:name w:val="612D238669E6419C86740E3820AF1A71"/>
  </w:style>
  <w:style w:type="paragraph" w:customStyle="1" w:styleId="87D260AD5D9148A892646E47DB1C82A7">
    <w:name w:val="87D260AD5D9148A892646E47DB1C82A7"/>
  </w:style>
  <w:style w:type="paragraph" w:customStyle="1" w:styleId="A694B46F840C4EA0840C9DE8ABD8607B">
    <w:name w:val="A694B46F840C4EA0840C9DE8ABD8607B"/>
  </w:style>
  <w:style w:type="paragraph" w:customStyle="1" w:styleId="272386C6C0FF489697B91A3BBCA61EBF">
    <w:name w:val="272386C6C0FF489697B91A3BBCA61EBF"/>
  </w:style>
  <w:style w:type="paragraph" w:customStyle="1" w:styleId="893BC1BB499F448A8DAE1E86A3558F2F">
    <w:name w:val="893BC1BB499F448A8DAE1E86A3558F2F"/>
  </w:style>
  <w:style w:type="paragraph" w:customStyle="1" w:styleId="60DBF9C0E1824022BFEC9BC4E166D648">
    <w:name w:val="60DBF9C0E1824022BFEC9BC4E166D648"/>
  </w:style>
  <w:style w:type="paragraph" w:customStyle="1" w:styleId="57CCDE41FA33485ABCAF2155DC0FBE3E">
    <w:name w:val="57CCDE41FA33485ABCAF2155DC0FBE3E"/>
  </w:style>
  <w:style w:type="paragraph" w:customStyle="1" w:styleId="264C207403EE433B9BF72BDF9E01B7D7">
    <w:name w:val="264C207403EE433B9BF72BDF9E01B7D7"/>
  </w:style>
  <w:style w:type="paragraph" w:customStyle="1" w:styleId="657DD928B72B49F3A97C1B2D1770D32C">
    <w:name w:val="657DD928B72B49F3A97C1B2D1770D32C"/>
  </w:style>
  <w:style w:type="paragraph" w:customStyle="1" w:styleId="2D1EF51618F74257BF7E74EF5BF3EE5F">
    <w:name w:val="2D1EF51618F74257BF7E74EF5BF3EE5F"/>
  </w:style>
  <w:style w:type="paragraph" w:customStyle="1" w:styleId="C487FBAD88B54E4B84377038E51E2E93">
    <w:name w:val="C487FBAD88B54E4B84377038E51E2E93"/>
  </w:style>
  <w:style w:type="paragraph" w:customStyle="1" w:styleId="B61AA7A2E07146C4B7A820AE8002EF6F">
    <w:name w:val="B61AA7A2E07146C4B7A820AE8002EF6F"/>
  </w:style>
  <w:style w:type="paragraph" w:customStyle="1" w:styleId="92CA72CF669B4051B4FABC0F509A6A73">
    <w:name w:val="92CA72CF669B4051B4FABC0F509A6A73"/>
  </w:style>
  <w:style w:type="paragraph" w:customStyle="1" w:styleId="CDF419EB63F448FB893A47A2FF5DF66B">
    <w:name w:val="CDF419EB63F448FB893A47A2FF5DF66B"/>
  </w:style>
  <w:style w:type="paragraph" w:customStyle="1" w:styleId="5F3670D0A60A45918E0C661B7C9A6B68">
    <w:name w:val="5F3670D0A60A45918E0C661B7C9A6B68"/>
  </w:style>
  <w:style w:type="paragraph" w:customStyle="1" w:styleId="2B48B51520524A48946E6640349942CA">
    <w:name w:val="2B48B51520524A48946E6640349942CA"/>
  </w:style>
  <w:style w:type="paragraph" w:customStyle="1" w:styleId="F9D604C04F1C4B119CF81A717BF4E842">
    <w:name w:val="F9D604C04F1C4B119CF81A717BF4E842"/>
  </w:style>
  <w:style w:type="paragraph" w:customStyle="1" w:styleId="316F01207B234EAEB1F7DF48A9C369EC">
    <w:name w:val="316F01207B234EAEB1F7DF48A9C369EC"/>
  </w:style>
  <w:style w:type="paragraph" w:customStyle="1" w:styleId="739565CB08DF4AE6AB0DE932883F6312">
    <w:name w:val="739565CB08DF4AE6AB0DE932883F6312"/>
  </w:style>
  <w:style w:type="paragraph" w:customStyle="1" w:styleId="27E9BB551A734EC5B31D5E962AA357B1">
    <w:name w:val="27E9BB551A734EC5B31D5E962AA357B1"/>
  </w:style>
  <w:style w:type="paragraph" w:customStyle="1" w:styleId="94DF33E35CCC4876AE61999FC9467B85">
    <w:name w:val="94DF33E35CCC4876AE61999FC9467B85"/>
  </w:style>
  <w:style w:type="paragraph" w:customStyle="1" w:styleId="A80726B305D34C3EA506EB2759402302">
    <w:name w:val="A80726B305D34C3EA506EB2759402302"/>
  </w:style>
  <w:style w:type="paragraph" w:customStyle="1" w:styleId="88FD943CFF18439189E0608C0DD17136">
    <w:name w:val="88FD943CFF18439189E0608C0DD17136"/>
  </w:style>
  <w:style w:type="paragraph" w:customStyle="1" w:styleId="6F89CD95AF6F406086808AEB6733F9FE">
    <w:name w:val="6F89CD95AF6F406086808AEB6733F9FE"/>
  </w:style>
  <w:style w:type="paragraph" w:customStyle="1" w:styleId="F7AFCFB99BA042E78ED31CE68244E250">
    <w:name w:val="F7AFCFB99BA042E78ED31CE68244E250"/>
  </w:style>
  <w:style w:type="paragraph" w:customStyle="1" w:styleId="25E895806C4F4C0DA22C48EB2F89A172">
    <w:name w:val="25E895806C4F4C0DA22C48EB2F89A172"/>
  </w:style>
  <w:style w:type="paragraph" w:customStyle="1" w:styleId="3A9D6F1E9FB147AAAC973677FE78901F">
    <w:name w:val="3A9D6F1E9FB147AAAC973677FE78901F"/>
  </w:style>
  <w:style w:type="paragraph" w:customStyle="1" w:styleId="22DE595CFD0F49FD85F724855C0597B7">
    <w:name w:val="22DE595CFD0F49FD85F724855C0597B7"/>
  </w:style>
  <w:style w:type="paragraph" w:customStyle="1" w:styleId="D15B23BDC22340D58D4AED43172BDB0B">
    <w:name w:val="D15B23BDC22340D58D4AED43172BDB0B"/>
  </w:style>
  <w:style w:type="paragraph" w:customStyle="1" w:styleId="2DDF740A25CD48FDBF267F941CAD6DF9">
    <w:name w:val="2DDF740A25CD48FDBF267F941CAD6DF9"/>
  </w:style>
  <w:style w:type="paragraph" w:customStyle="1" w:styleId="1E8D682248BD452EB63D86E146D6A61E">
    <w:name w:val="1E8D682248BD452EB63D86E146D6A61E"/>
  </w:style>
  <w:style w:type="paragraph" w:customStyle="1" w:styleId="D02DBA0836744B07A141265A4DFEFFDF">
    <w:name w:val="D02DBA0836744B07A141265A4DFEFFDF"/>
  </w:style>
  <w:style w:type="paragraph" w:customStyle="1" w:styleId="A58CA73495034976B97F35D29C8402E6">
    <w:name w:val="A58CA73495034976B97F35D29C8402E6"/>
  </w:style>
  <w:style w:type="paragraph" w:customStyle="1" w:styleId="09B6F90E752A47F09EB12C9938AAA99D">
    <w:name w:val="09B6F90E752A47F09EB12C9938AAA99D"/>
  </w:style>
  <w:style w:type="paragraph" w:customStyle="1" w:styleId="1AC6A415D1B547ECB75077F014471C33">
    <w:name w:val="1AC6A415D1B547ECB75077F014471C33"/>
  </w:style>
  <w:style w:type="paragraph" w:customStyle="1" w:styleId="E45AC73A3FDA47A982B2463625272457">
    <w:name w:val="E45AC73A3FDA47A982B2463625272457"/>
  </w:style>
  <w:style w:type="paragraph" w:customStyle="1" w:styleId="104D408D0967493CA16C1ACB3F33748A">
    <w:name w:val="104D408D0967493CA16C1ACB3F33748A"/>
  </w:style>
  <w:style w:type="paragraph" w:customStyle="1" w:styleId="6BA22D2D219C4F4BB7826EC23D30C3EB">
    <w:name w:val="6BA22D2D219C4F4BB7826EC23D30C3EB"/>
  </w:style>
  <w:style w:type="paragraph" w:customStyle="1" w:styleId="742E4049829849BCA443E54B77433167">
    <w:name w:val="742E4049829849BCA443E54B77433167"/>
  </w:style>
  <w:style w:type="paragraph" w:customStyle="1" w:styleId="22D018F694B545B9A9A451EA4323244F">
    <w:name w:val="22D018F694B545B9A9A451EA4323244F"/>
  </w:style>
  <w:style w:type="paragraph" w:customStyle="1" w:styleId="5D3A9ECF005B46938EF5DEF5F754C255">
    <w:name w:val="5D3A9ECF005B46938EF5DEF5F754C255"/>
  </w:style>
  <w:style w:type="paragraph" w:customStyle="1" w:styleId="A561960B84CC4AAAA3DECECCDF9F7759">
    <w:name w:val="A561960B84CC4AAAA3DECECCDF9F7759"/>
  </w:style>
  <w:style w:type="paragraph" w:customStyle="1" w:styleId="72717A11E96A4B31BDB4C777049DF056">
    <w:name w:val="72717A11E96A4B31BDB4C777049DF056"/>
  </w:style>
  <w:style w:type="paragraph" w:customStyle="1" w:styleId="F1888FEED0A14B23A8B33ECF3CEB836A">
    <w:name w:val="F1888FEED0A14B23A8B33ECF3CEB836A"/>
  </w:style>
  <w:style w:type="paragraph" w:customStyle="1" w:styleId="D55B4B1415FD4EC6B80D58AF06FA7D86">
    <w:name w:val="D55B4B1415FD4EC6B80D58AF06FA7D86"/>
  </w:style>
  <w:style w:type="paragraph" w:customStyle="1" w:styleId="C67E7BCB51AF497B8BE132DDC0B9C7F4">
    <w:name w:val="C67E7BCB51AF497B8BE132DDC0B9C7F4"/>
  </w:style>
  <w:style w:type="paragraph" w:customStyle="1" w:styleId="DF1977E8C503453885A1F7BA9C9D5C08">
    <w:name w:val="DF1977E8C503453885A1F7BA9C9D5C08"/>
  </w:style>
  <w:style w:type="paragraph" w:customStyle="1" w:styleId="8E4420CB0CFA470EB9857F0FE792BB98">
    <w:name w:val="8E4420CB0CFA470EB9857F0FE792BB98"/>
  </w:style>
  <w:style w:type="paragraph" w:customStyle="1" w:styleId="FCC588FAC67B4BD2BAE8F6EE7D6DCF35">
    <w:name w:val="FCC588FAC67B4BD2BAE8F6EE7D6DCF35"/>
  </w:style>
  <w:style w:type="paragraph" w:customStyle="1" w:styleId="8C04BB8CA3324ABD86F0E693162A57B3">
    <w:name w:val="8C04BB8CA3324ABD86F0E693162A57B3"/>
  </w:style>
  <w:style w:type="paragraph" w:customStyle="1" w:styleId="DEB2705AB9404389A782A8E3513882AB">
    <w:name w:val="DEB2705AB9404389A782A8E3513882AB"/>
  </w:style>
  <w:style w:type="paragraph" w:customStyle="1" w:styleId="187E7612360040F88447DD54112D1ABC">
    <w:name w:val="187E7612360040F88447DD54112D1ABC"/>
  </w:style>
  <w:style w:type="paragraph" w:customStyle="1" w:styleId="DE0B9E3B01C64E9E9377E382B1141E82">
    <w:name w:val="DE0B9E3B01C64E9E9377E382B1141E82"/>
  </w:style>
  <w:style w:type="paragraph" w:customStyle="1" w:styleId="D3CB9EA2712E4F8E81827799B84A217B">
    <w:name w:val="D3CB9EA2712E4F8E81827799B84A217B"/>
  </w:style>
  <w:style w:type="paragraph" w:customStyle="1" w:styleId="046619A0D594407692CE42D7BF574117">
    <w:name w:val="046619A0D594407692CE42D7BF574117"/>
  </w:style>
  <w:style w:type="paragraph" w:customStyle="1" w:styleId="34AB3643272544C49AF7697FF9893F68">
    <w:name w:val="34AB3643272544C49AF7697FF9893F68"/>
  </w:style>
  <w:style w:type="paragraph" w:customStyle="1" w:styleId="D1E3EF65938D4767803A20C325F99A2D">
    <w:name w:val="D1E3EF65938D4767803A20C325F99A2D"/>
  </w:style>
  <w:style w:type="paragraph" w:customStyle="1" w:styleId="61DCBA6B05354F369863100F1A82BE2A">
    <w:name w:val="61DCBA6B05354F369863100F1A82BE2A"/>
  </w:style>
  <w:style w:type="paragraph" w:customStyle="1" w:styleId="55485D63CA1E4C5A8B0BA58A904F3912">
    <w:name w:val="55485D63CA1E4C5A8B0BA58A904F3912"/>
  </w:style>
  <w:style w:type="paragraph" w:customStyle="1" w:styleId="08A6CB36B1994B088026CB9E5D1137BA">
    <w:name w:val="08A6CB36B1994B088026CB9E5D1137BA"/>
  </w:style>
  <w:style w:type="paragraph" w:customStyle="1" w:styleId="3302167B7B914186902270F3E7DDA02A">
    <w:name w:val="3302167B7B914186902270F3E7DDA02A"/>
  </w:style>
  <w:style w:type="paragraph" w:customStyle="1" w:styleId="AF08452D5B7641A0BB9DD89D43B84009">
    <w:name w:val="AF08452D5B7641A0BB9DD89D43B84009"/>
  </w:style>
  <w:style w:type="paragraph" w:customStyle="1" w:styleId="DCCF4A11210844AD842F804F1D2AFDDD">
    <w:name w:val="DCCF4A11210844AD842F804F1D2AFDDD"/>
  </w:style>
  <w:style w:type="paragraph" w:customStyle="1" w:styleId="3C353A770F9842E1A3005FA793E348CC">
    <w:name w:val="3C353A770F9842E1A3005FA793E348CC"/>
  </w:style>
  <w:style w:type="paragraph" w:customStyle="1" w:styleId="A442E7CED41A4F298B9AC173C39300B3">
    <w:name w:val="A442E7CED41A4F298B9AC173C39300B3"/>
  </w:style>
  <w:style w:type="paragraph" w:customStyle="1" w:styleId="BD415EFADC514612A5CF3AE5CBAC1B9F">
    <w:name w:val="BD415EFADC514612A5CF3AE5CBAC1B9F"/>
  </w:style>
  <w:style w:type="paragraph" w:customStyle="1" w:styleId="D1FE92AACE1E436BAE81A77A2F0AE120">
    <w:name w:val="D1FE92AACE1E436BAE81A77A2F0AE120"/>
  </w:style>
  <w:style w:type="paragraph" w:customStyle="1" w:styleId="4D6FCC66A5D345D4923562CB42480015">
    <w:name w:val="4D6FCC66A5D345D4923562CB42480015"/>
  </w:style>
  <w:style w:type="paragraph" w:customStyle="1" w:styleId="7C30B7DF972F470EA3A892668EDB4295">
    <w:name w:val="7C30B7DF972F470EA3A892668EDB4295"/>
  </w:style>
  <w:style w:type="paragraph" w:customStyle="1" w:styleId="74D60000336443BF941F131D1BEEAF85">
    <w:name w:val="74D60000336443BF941F131D1BEEAF85"/>
  </w:style>
  <w:style w:type="paragraph" w:customStyle="1" w:styleId="7D0C6B4EAABA43399289B8A539207B33">
    <w:name w:val="7D0C6B4EAABA43399289B8A539207B33"/>
  </w:style>
  <w:style w:type="paragraph" w:customStyle="1" w:styleId="3CE00D65921A4625B5ED74870404044A">
    <w:name w:val="3CE00D65921A4625B5ED74870404044A"/>
  </w:style>
  <w:style w:type="paragraph" w:customStyle="1" w:styleId="0C235A26DC554A75B6EA13B5E0126FFF">
    <w:name w:val="0C235A26DC554A75B6EA13B5E0126FFF"/>
  </w:style>
  <w:style w:type="paragraph" w:customStyle="1" w:styleId="E34409AD3CD0487C88B15BAD5EF045B8">
    <w:name w:val="E34409AD3CD0487C88B15BAD5EF045B8"/>
  </w:style>
  <w:style w:type="paragraph" w:customStyle="1" w:styleId="B5CC9726BE474562A2443CC98312FE0D">
    <w:name w:val="B5CC9726BE474562A2443CC98312FE0D"/>
  </w:style>
  <w:style w:type="paragraph" w:customStyle="1" w:styleId="07DF7AFB2EE74952A8AE314B5858AFA8">
    <w:name w:val="07DF7AFB2EE74952A8AE314B5858AFA8"/>
  </w:style>
  <w:style w:type="paragraph" w:customStyle="1" w:styleId="6584825FB241401FBC37F7C1DE9BF73A">
    <w:name w:val="6584825FB241401FBC37F7C1DE9BF73A"/>
  </w:style>
  <w:style w:type="paragraph" w:customStyle="1" w:styleId="D90404B484894EA288F58C6F53EEAA33">
    <w:name w:val="D90404B484894EA288F58C6F53EEAA33"/>
  </w:style>
  <w:style w:type="paragraph" w:customStyle="1" w:styleId="AE00E3C6B16B479A85832508CC058B79">
    <w:name w:val="AE00E3C6B16B479A85832508CC058B79"/>
  </w:style>
  <w:style w:type="paragraph" w:customStyle="1" w:styleId="B3CE5AD572634BE9A81AF70B1C497DFB">
    <w:name w:val="B3CE5AD572634BE9A81AF70B1C497DFB"/>
  </w:style>
  <w:style w:type="paragraph" w:customStyle="1" w:styleId="3ACFA0F0DF39484DB7E3E05BE3DA99C1">
    <w:name w:val="3ACFA0F0DF39484DB7E3E05BE3DA99C1"/>
  </w:style>
  <w:style w:type="paragraph" w:customStyle="1" w:styleId="157B96921B094E5BADC0168717CB65C9">
    <w:name w:val="157B96921B094E5BADC0168717CB65C9"/>
  </w:style>
  <w:style w:type="paragraph" w:customStyle="1" w:styleId="B977360CB7DD4A598AE7AAFF9C6D9A56">
    <w:name w:val="B977360CB7DD4A598AE7AAFF9C6D9A56"/>
  </w:style>
  <w:style w:type="paragraph" w:customStyle="1" w:styleId="D3DE6DD1E068447097460AFA35214B38">
    <w:name w:val="D3DE6DD1E068447097460AFA35214B38"/>
  </w:style>
  <w:style w:type="paragraph" w:customStyle="1" w:styleId="FDBD3912677B41AF89528BF401F6E3FF">
    <w:name w:val="FDBD3912677B41AF89528BF401F6E3FF"/>
  </w:style>
  <w:style w:type="paragraph" w:customStyle="1" w:styleId="7059EF09044D4618A682DD4913D322FD">
    <w:name w:val="7059EF09044D4618A682DD4913D322FD"/>
  </w:style>
  <w:style w:type="paragraph" w:customStyle="1" w:styleId="CA544A7FB673403ABB1A254B66F249C2">
    <w:name w:val="CA544A7FB673403ABB1A254B66F249C2"/>
  </w:style>
  <w:style w:type="paragraph" w:customStyle="1" w:styleId="972B5D2495C24810B3C9A5731E6EAD18">
    <w:name w:val="972B5D2495C24810B3C9A5731E6EAD18"/>
  </w:style>
  <w:style w:type="paragraph" w:customStyle="1" w:styleId="1EDE0A6C48984752B1D6FD05F238E4C0">
    <w:name w:val="1EDE0A6C48984752B1D6FD05F238E4C0"/>
  </w:style>
  <w:style w:type="paragraph" w:customStyle="1" w:styleId="4A66CD71E83A4F02A8B0340C10E48E58">
    <w:name w:val="4A66CD71E83A4F02A8B0340C10E48E58"/>
  </w:style>
  <w:style w:type="paragraph" w:customStyle="1" w:styleId="2ACA4EC3307F48E281864E9E1C598438">
    <w:name w:val="2ACA4EC3307F48E281864E9E1C598438"/>
  </w:style>
  <w:style w:type="paragraph" w:customStyle="1" w:styleId="A828EDA9125E4A8FBFA8EDE91C5790ED">
    <w:name w:val="A828EDA9125E4A8FBFA8EDE91C5790ED"/>
  </w:style>
  <w:style w:type="paragraph" w:customStyle="1" w:styleId="71D3C638F01C4954914E13C27E9A36DA">
    <w:name w:val="71D3C638F01C4954914E13C27E9A36DA"/>
  </w:style>
  <w:style w:type="paragraph" w:customStyle="1" w:styleId="EAAC0BE7F5114119B736E33E564C0097">
    <w:name w:val="EAAC0BE7F5114119B736E33E564C0097"/>
  </w:style>
  <w:style w:type="paragraph" w:customStyle="1" w:styleId="EE0093CCB059476CAD1C1D05EC070909">
    <w:name w:val="EE0093CCB059476CAD1C1D05EC070909"/>
  </w:style>
  <w:style w:type="paragraph" w:customStyle="1" w:styleId="464A51F13919485197AF75158EF65924">
    <w:name w:val="464A51F13919485197AF75158EF65924"/>
  </w:style>
  <w:style w:type="paragraph" w:customStyle="1" w:styleId="C1BB76758C69461DB31A706D33D128E4">
    <w:name w:val="C1BB76758C69461DB31A706D33D128E4"/>
  </w:style>
  <w:style w:type="paragraph" w:customStyle="1" w:styleId="86B90BC09CC24C8A99CDC669F24DB4CA">
    <w:name w:val="86B90BC09CC24C8A99CDC669F24DB4CA"/>
  </w:style>
  <w:style w:type="paragraph" w:customStyle="1" w:styleId="B07470C25055403BB9362CFCA2FCC6A6">
    <w:name w:val="B07470C25055403BB9362CFCA2FCC6A6"/>
  </w:style>
  <w:style w:type="paragraph" w:customStyle="1" w:styleId="F070E0AF2BDF4AC3A3EB02207A3EA0F3">
    <w:name w:val="F070E0AF2BDF4AC3A3EB02207A3EA0F3"/>
  </w:style>
  <w:style w:type="paragraph" w:customStyle="1" w:styleId="C9FC58669B8A474EBDDCE6F3C6F03633">
    <w:name w:val="C9FC58669B8A474EBDDCE6F3C6F03633"/>
  </w:style>
  <w:style w:type="paragraph" w:customStyle="1" w:styleId="4D64099C1CBA4523B7DAFFD7CB85100B">
    <w:name w:val="4D64099C1CBA4523B7DAFFD7CB85100B"/>
  </w:style>
  <w:style w:type="paragraph" w:customStyle="1" w:styleId="8B00E8697B8A46DBA0B5707E1589CD28">
    <w:name w:val="8B00E8697B8A46DBA0B5707E1589CD28"/>
  </w:style>
  <w:style w:type="paragraph" w:customStyle="1" w:styleId="CB959E1457AD47F7861A560D45EDEB4C">
    <w:name w:val="CB959E1457AD47F7861A560D45EDEB4C"/>
  </w:style>
  <w:style w:type="paragraph" w:customStyle="1" w:styleId="A5BC3058A2BC4083A573405FE4AA9952">
    <w:name w:val="A5BC3058A2BC4083A573405FE4AA9952"/>
  </w:style>
  <w:style w:type="paragraph" w:customStyle="1" w:styleId="606685142A6D4D929615A00AD4CA36D8">
    <w:name w:val="606685142A6D4D929615A00AD4CA36D8"/>
  </w:style>
  <w:style w:type="paragraph" w:customStyle="1" w:styleId="C2401922F6A54592834C6C27A02F6130">
    <w:name w:val="C2401922F6A54592834C6C27A02F6130"/>
  </w:style>
  <w:style w:type="paragraph" w:customStyle="1" w:styleId="92BA41193A3A48D3AABE5185576094B1">
    <w:name w:val="92BA41193A3A48D3AABE5185576094B1"/>
  </w:style>
  <w:style w:type="paragraph" w:customStyle="1" w:styleId="C100F766F80C449C93D9335F6ED9631F">
    <w:name w:val="C100F766F80C449C93D9335F6ED9631F"/>
  </w:style>
  <w:style w:type="paragraph" w:customStyle="1" w:styleId="403C45F0BC4C480C925E3C38EBC6491A">
    <w:name w:val="403C45F0BC4C480C925E3C38EBC6491A"/>
  </w:style>
  <w:style w:type="paragraph" w:customStyle="1" w:styleId="D9397C18406140D7BF938A03864469AB">
    <w:name w:val="D9397C18406140D7BF938A03864469AB"/>
  </w:style>
  <w:style w:type="paragraph" w:customStyle="1" w:styleId="7BF1D6594E67497EA9417D76E5BA9F1F">
    <w:name w:val="7BF1D6594E67497EA9417D76E5BA9F1F"/>
  </w:style>
  <w:style w:type="paragraph" w:customStyle="1" w:styleId="7EA10DA3B357427AA816DC61DF8F5606">
    <w:name w:val="7EA10DA3B357427AA816DC61DF8F5606"/>
  </w:style>
  <w:style w:type="paragraph" w:customStyle="1" w:styleId="235BDDFA07964FDE8E5DD118B4CCC9E9">
    <w:name w:val="235BDDFA07964FDE8E5DD118B4CCC9E9"/>
  </w:style>
  <w:style w:type="paragraph" w:customStyle="1" w:styleId="036213BF5F9140098C20D2277513DF9D">
    <w:name w:val="036213BF5F9140098C20D2277513DF9D"/>
  </w:style>
  <w:style w:type="paragraph" w:customStyle="1" w:styleId="7E73B8549B304A6293CADCBC003E19DA">
    <w:name w:val="7E73B8549B304A6293CADCBC003E19DA"/>
  </w:style>
  <w:style w:type="paragraph" w:customStyle="1" w:styleId="D741E018248340AA8F68309CE52E6597">
    <w:name w:val="D741E018248340AA8F68309CE52E6597"/>
  </w:style>
  <w:style w:type="paragraph" w:customStyle="1" w:styleId="97B58ADABC4E4ADE828B6A7D7D9B3CEE">
    <w:name w:val="97B58ADABC4E4ADE828B6A7D7D9B3CEE"/>
  </w:style>
  <w:style w:type="paragraph" w:customStyle="1" w:styleId="DA358C907183451898127997BC19A65D">
    <w:name w:val="DA358C907183451898127997BC19A65D"/>
  </w:style>
  <w:style w:type="paragraph" w:customStyle="1" w:styleId="0905024F2A0B4998B1A93D1859042A97">
    <w:name w:val="0905024F2A0B4998B1A93D1859042A97"/>
  </w:style>
  <w:style w:type="paragraph" w:customStyle="1" w:styleId="A2425873BFD840068185DD57CC6E7AF6">
    <w:name w:val="A2425873BFD840068185DD57CC6E7AF6"/>
  </w:style>
  <w:style w:type="paragraph" w:customStyle="1" w:styleId="EF20FA7C7AE747AD94425A710BAE1A96">
    <w:name w:val="EF20FA7C7AE747AD94425A710BAE1A96"/>
  </w:style>
  <w:style w:type="paragraph" w:customStyle="1" w:styleId="605BEB56F7B8431DA4C5948051F9CF93">
    <w:name w:val="605BEB56F7B8431DA4C5948051F9CF93"/>
  </w:style>
  <w:style w:type="paragraph" w:customStyle="1" w:styleId="73321F767796472DB6620AB7C82EE311">
    <w:name w:val="73321F767796472DB6620AB7C82EE311"/>
  </w:style>
  <w:style w:type="paragraph" w:customStyle="1" w:styleId="580D0F24A29A4A6C8BAC4D030F5B6B5C">
    <w:name w:val="580D0F24A29A4A6C8BAC4D030F5B6B5C"/>
  </w:style>
  <w:style w:type="paragraph" w:customStyle="1" w:styleId="885058462291480DB6BFEA0BE5ABD0C1">
    <w:name w:val="885058462291480DB6BFEA0BE5ABD0C1"/>
  </w:style>
  <w:style w:type="paragraph" w:customStyle="1" w:styleId="2271EC714E6C4D62BB46D6B115EE7BCB">
    <w:name w:val="2271EC714E6C4D62BB46D6B115EE7BCB"/>
  </w:style>
  <w:style w:type="paragraph" w:customStyle="1" w:styleId="A665BE103B6F40579FD20F94F0F3EEC1">
    <w:name w:val="A665BE103B6F40579FD20F94F0F3EEC1"/>
  </w:style>
  <w:style w:type="paragraph" w:customStyle="1" w:styleId="F3A95E03D94B4664A15C0F2AE092560A">
    <w:name w:val="F3A95E03D94B4664A15C0F2AE092560A"/>
  </w:style>
  <w:style w:type="paragraph" w:customStyle="1" w:styleId="889A05CAC419430AB140C2FFEC1334CB">
    <w:name w:val="889A05CAC419430AB140C2FFEC1334CB"/>
  </w:style>
  <w:style w:type="paragraph" w:customStyle="1" w:styleId="5EC1BC0E21F44F2790A7ADD09C97D912">
    <w:name w:val="5EC1BC0E21F44F2790A7ADD09C97D912"/>
  </w:style>
  <w:style w:type="paragraph" w:customStyle="1" w:styleId="1F8002D517124E05B6492220F708EE83">
    <w:name w:val="1F8002D517124E05B6492220F708EE83"/>
  </w:style>
  <w:style w:type="paragraph" w:customStyle="1" w:styleId="803722CF09554F4A9C853F1065960D3D">
    <w:name w:val="803722CF09554F4A9C853F1065960D3D"/>
  </w:style>
  <w:style w:type="paragraph" w:customStyle="1" w:styleId="A105917ED26F4A0CA73CC4B6522C7A97">
    <w:name w:val="A105917ED26F4A0CA73CC4B6522C7A97"/>
  </w:style>
  <w:style w:type="paragraph" w:customStyle="1" w:styleId="7D70A66E96FE4F308D38F866D97CBE13">
    <w:name w:val="7D70A66E96FE4F308D38F866D97CBE13"/>
  </w:style>
  <w:style w:type="paragraph" w:customStyle="1" w:styleId="297B44ED6BFF4C68A8B8E434EA287BE4">
    <w:name w:val="297B44ED6BFF4C68A8B8E434EA287BE4"/>
  </w:style>
  <w:style w:type="paragraph" w:customStyle="1" w:styleId="309D702F899843FEB1B784CEC741726C">
    <w:name w:val="309D702F899843FEB1B784CEC741726C"/>
  </w:style>
  <w:style w:type="paragraph" w:customStyle="1" w:styleId="D3E7D0B8E4314A36BB94877485652E5D">
    <w:name w:val="D3E7D0B8E4314A36BB94877485652E5D"/>
  </w:style>
  <w:style w:type="paragraph" w:customStyle="1" w:styleId="D37FD837C5454D20A7F414A0E9F3524D">
    <w:name w:val="D37FD837C5454D20A7F414A0E9F3524D"/>
  </w:style>
  <w:style w:type="paragraph" w:customStyle="1" w:styleId="61667E7AF0C0410A85D42B6DB38B693D">
    <w:name w:val="61667E7AF0C0410A85D42B6DB38B693D"/>
  </w:style>
  <w:style w:type="paragraph" w:customStyle="1" w:styleId="77903145ECCA4B39B7D610EB784DD8C5">
    <w:name w:val="77903145ECCA4B39B7D610EB784DD8C5"/>
  </w:style>
  <w:style w:type="paragraph" w:customStyle="1" w:styleId="B8361A8DABF04C00BBFF5F72B8875343">
    <w:name w:val="B8361A8DABF04C00BBFF5F72B8875343"/>
  </w:style>
  <w:style w:type="paragraph" w:customStyle="1" w:styleId="7434E9D82B294641856A448A93DEDF36">
    <w:name w:val="7434E9D82B294641856A448A93DEDF36"/>
  </w:style>
  <w:style w:type="paragraph" w:customStyle="1" w:styleId="AA07B330B8C54A66B7AB66CC3A714040">
    <w:name w:val="AA07B330B8C54A66B7AB66CC3A714040"/>
  </w:style>
  <w:style w:type="paragraph" w:customStyle="1" w:styleId="6EDE4C927E7A4C39BCEE318E7765EE5C">
    <w:name w:val="6EDE4C927E7A4C39BCEE318E7765EE5C"/>
  </w:style>
  <w:style w:type="paragraph" w:customStyle="1" w:styleId="C9F1F9CE5E2846D49B5D232DC259C5A8">
    <w:name w:val="C9F1F9CE5E2846D49B5D232DC259C5A8"/>
  </w:style>
  <w:style w:type="paragraph" w:customStyle="1" w:styleId="385A773CA60A4F8F9DA928547124DA6F">
    <w:name w:val="385A773CA60A4F8F9DA928547124DA6F"/>
  </w:style>
  <w:style w:type="paragraph" w:customStyle="1" w:styleId="9497B3A8243A4AF78988BB5D6F633946">
    <w:name w:val="9497B3A8243A4AF78988BB5D6F633946"/>
  </w:style>
  <w:style w:type="paragraph" w:customStyle="1" w:styleId="51796F904A5F4BD4BCA0DFB44E617C52">
    <w:name w:val="51796F904A5F4BD4BCA0DFB44E617C52"/>
  </w:style>
  <w:style w:type="paragraph" w:customStyle="1" w:styleId="03471C9F865948A4AFBABA8950E20EB2">
    <w:name w:val="03471C9F865948A4AFBABA8950E20EB2"/>
  </w:style>
  <w:style w:type="paragraph" w:customStyle="1" w:styleId="FEA8B10F59DB413D8586B73A2DE821B4">
    <w:name w:val="FEA8B10F59DB413D8586B73A2DE821B4"/>
  </w:style>
  <w:style w:type="paragraph" w:customStyle="1" w:styleId="45BC51AC61E14B33B329DB310EE07F46">
    <w:name w:val="45BC51AC61E14B33B329DB310EE07F46"/>
  </w:style>
  <w:style w:type="paragraph" w:customStyle="1" w:styleId="A9B1C82523C5478AAB5F215BF00D2533">
    <w:name w:val="A9B1C82523C5478AAB5F215BF00D2533"/>
  </w:style>
  <w:style w:type="paragraph" w:customStyle="1" w:styleId="830B3CC990914BF19B55F629E0A27431">
    <w:name w:val="830B3CC990914BF19B55F629E0A27431"/>
  </w:style>
  <w:style w:type="paragraph" w:customStyle="1" w:styleId="E8EEDD9474434A0C8159323268E28EAD">
    <w:name w:val="E8EEDD9474434A0C8159323268E28EAD"/>
  </w:style>
  <w:style w:type="paragraph" w:customStyle="1" w:styleId="AD5273B398564DBD96251423B23867D3">
    <w:name w:val="AD5273B398564DBD96251423B23867D3"/>
  </w:style>
  <w:style w:type="paragraph" w:customStyle="1" w:styleId="1DD9159EBA7C414E95D97D37C03D8479">
    <w:name w:val="1DD9159EBA7C414E95D97D37C03D8479"/>
  </w:style>
  <w:style w:type="paragraph" w:customStyle="1" w:styleId="72FFB3B4148F41B89DD30119AF5F68C9">
    <w:name w:val="72FFB3B4148F41B89DD30119AF5F68C9"/>
  </w:style>
  <w:style w:type="paragraph" w:customStyle="1" w:styleId="59000932061C4A969449C6901B8E15C6">
    <w:name w:val="59000932061C4A969449C6901B8E15C6"/>
  </w:style>
  <w:style w:type="paragraph" w:customStyle="1" w:styleId="10D2BFB95E8B4BCAA5CC3E348FFEA0D1">
    <w:name w:val="10D2BFB95E8B4BCAA5CC3E348FFEA0D1"/>
  </w:style>
  <w:style w:type="paragraph" w:customStyle="1" w:styleId="544C60FE2A4547EB8E0320140CBC9B5D">
    <w:name w:val="544C60FE2A4547EB8E0320140CBC9B5D"/>
  </w:style>
  <w:style w:type="paragraph" w:customStyle="1" w:styleId="925FAC6609134F5A83DB2278EF17AA86">
    <w:name w:val="925FAC6609134F5A83DB2278EF17AA86"/>
  </w:style>
  <w:style w:type="paragraph" w:customStyle="1" w:styleId="2E4B4344C924483B8555F6563E673CDE">
    <w:name w:val="2E4B4344C924483B8555F6563E673CDE"/>
  </w:style>
  <w:style w:type="paragraph" w:customStyle="1" w:styleId="40BFEA6DC57D4537BBE5170C01596D3B">
    <w:name w:val="40BFEA6DC57D4537BBE5170C01596D3B"/>
  </w:style>
  <w:style w:type="paragraph" w:customStyle="1" w:styleId="071D7484167E4D468F46679C2AB200DB">
    <w:name w:val="071D7484167E4D468F46679C2AB200DB"/>
  </w:style>
  <w:style w:type="paragraph" w:customStyle="1" w:styleId="1BCF45DB48DE444981F98A4B96F388B0">
    <w:name w:val="1BCF45DB48DE444981F98A4B96F388B0"/>
  </w:style>
  <w:style w:type="paragraph" w:customStyle="1" w:styleId="84A22EC70D3949318362D76EDD31DB76">
    <w:name w:val="84A22EC70D3949318362D76EDD31DB76"/>
  </w:style>
  <w:style w:type="paragraph" w:customStyle="1" w:styleId="61D0361025FA4EDBB968B38FB5B0D730">
    <w:name w:val="61D0361025FA4EDBB968B38FB5B0D730"/>
  </w:style>
  <w:style w:type="paragraph" w:customStyle="1" w:styleId="3048A3B224F6486BBB65F5BF6A386952">
    <w:name w:val="3048A3B224F6486BBB65F5BF6A386952"/>
  </w:style>
  <w:style w:type="paragraph" w:customStyle="1" w:styleId="7D7F90ED6AAB4F7981EA2ED16FE295E0">
    <w:name w:val="7D7F90ED6AAB4F7981EA2ED16FE295E0"/>
  </w:style>
  <w:style w:type="paragraph" w:customStyle="1" w:styleId="5B63613C0BE34CFC8F8488C75BFEAEA6">
    <w:name w:val="5B63613C0BE34CFC8F8488C75BFEAEA6"/>
  </w:style>
  <w:style w:type="paragraph" w:customStyle="1" w:styleId="B1C16AF36B274E64B51A5FBC0BBBDDEB">
    <w:name w:val="B1C16AF36B274E64B51A5FBC0BBBDDEB"/>
  </w:style>
  <w:style w:type="paragraph" w:customStyle="1" w:styleId="9B38700904E0441A8585A462E420D5B1">
    <w:name w:val="9B38700904E0441A8585A462E420D5B1"/>
  </w:style>
  <w:style w:type="paragraph" w:customStyle="1" w:styleId="E4823DF725AE4DB69AD101C5268C43E2">
    <w:name w:val="E4823DF725AE4DB69AD101C5268C43E2"/>
  </w:style>
  <w:style w:type="paragraph" w:customStyle="1" w:styleId="D9C99E113A9540F7838326FD5EED9E24">
    <w:name w:val="D9C99E113A9540F7838326FD5EED9E24"/>
  </w:style>
  <w:style w:type="paragraph" w:customStyle="1" w:styleId="F6F909A14F0641E0B0B2252D161B2622">
    <w:name w:val="F6F909A14F0641E0B0B2252D161B2622"/>
  </w:style>
  <w:style w:type="paragraph" w:customStyle="1" w:styleId="E705E134161549A0A1DDDD2BCAF1AA34">
    <w:name w:val="E705E134161549A0A1DDDD2BCAF1AA34"/>
  </w:style>
  <w:style w:type="paragraph" w:customStyle="1" w:styleId="C50429E30C8243E1B877DF780273AD61">
    <w:name w:val="C50429E30C8243E1B877DF780273AD61"/>
  </w:style>
  <w:style w:type="paragraph" w:customStyle="1" w:styleId="C183CC9B358E4C6C85A8A32BF427808F">
    <w:name w:val="C183CC9B358E4C6C85A8A32BF427808F"/>
  </w:style>
  <w:style w:type="paragraph" w:customStyle="1" w:styleId="D54D2FC339684A7B8137D2ECA11E8486">
    <w:name w:val="D54D2FC339684A7B8137D2ECA11E8486"/>
  </w:style>
  <w:style w:type="paragraph" w:customStyle="1" w:styleId="9762E4F693BC455C92D378CF1994F3D6">
    <w:name w:val="9762E4F693BC455C92D378CF1994F3D6"/>
  </w:style>
  <w:style w:type="paragraph" w:customStyle="1" w:styleId="B7EFD450583749FEB0A1FB40626F90D9">
    <w:name w:val="B7EFD450583749FEB0A1FB40626F90D9"/>
  </w:style>
  <w:style w:type="paragraph" w:customStyle="1" w:styleId="630914A50503493AB04FD280D30E4531">
    <w:name w:val="630914A50503493AB04FD280D30E4531"/>
  </w:style>
  <w:style w:type="paragraph" w:customStyle="1" w:styleId="05913ED249C941AB8D1A2EF8A4B7B67E">
    <w:name w:val="05913ED249C941AB8D1A2EF8A4B7B67E"/>
  </w:style>
  <w:style w:type="paragraph" w:customStyle="1" w:styleId="451BA6F48D614200B77825AEB916F15A">
    <w:name w:val="451BA6F48D614200B77825AEB916F15A"/>
  </w:style>
  <w:style w:type="paragraph" w:customStyle="1" w:styleId="D7DC6D84E24E405092A7D86D36DE3FA6">
    <w:name w:val="D7DC6D84E24E405092A7D86D36DE3FA6"/>
  </w:style>
  <w:style w:type="paragraph" w:customStyle="1" w:styleId="0178A2CFC2614FADAC6300E2C4DEAC13">
    <w:name w:val="0178A2CFC2614FADAC6300E2C4DEAC13"/>
  </w:style>
  <w:style w:type="paragraph" w:customStyle="1" w:styleId="D0ED15B92DCF434E9BE0484D4FEC8D04">
    <w:name w:val="D0ED15B92DCF434E9BE0484D4FEC8D04"/>
  </w:style>
  <w:style w:type="paragraph" w:customStyle="1" w:styleId="D98BE533D5BF4DEF99A9F32225187D9A">
    <w:name w:val="D98BE533D5BF4DEF99A9F32225187D9A"/>
  </w:style>
  <w:style w:type="paragraph" w:customStyle="1" w:styleId="9CAD07DD8C214FEE84CA825E664440F5">
    <w:name w:val="9CAD07DD8C214FEE84CA825E664440F5"/>
  </w:style>
  <w:style w:type="paragraph" w:customStyle="1" w:styleId="CADB38EBD48843909B275DBFF8CA3328">
    <w:name w:val="CADB38EBD48843909B275DBFF8CA3328"/>
  </w:style>
  <w:style w:type="paragraph" w:customStyle="1" w:styleId="0F3A08CC194A47DCA94D7BA795783860">
    <w:name w:val="0F3A08CC194A47DCA94D7BA795783860"/>
  </w:style>
  <w:style w:type="paragraph" w:customStyle="1" w:styleId="AFA5D762F11B4CBDBC29B1E1CA35E6F2">
    <w:name w:val="AFA5D762F11B4CBDBC29B1E1CA35E6F2"/>
  </w:style>
  <w:style w:type="paragraph" w:customStyle="1" w:styleId="71E3098A43F9400AB4C4B0D96FB8E4BE">
    <w:name w:val="71E3098A43F9400AB4C4B0D96FB8E4BE"/>
  </w:style>
  <w:style w:type="paragraph" w:customStyle="1" w:styleId="AE493CD37D19415396574BF2B119D025">
    <w:name w:val="AE493CD37D19415396574BF2B119D025"/>
  </w:style>
  <w:style w:type="paragraph" w:customStyle="1" w:styleId="424B15F8288045FA94EE9CD8AE664373">
    <w:name w:val="424B15F8288045FA94EE9CD8AE664373"/>
  </w:style>
  <w:style w:type="paragraph" w:customStyle="1" w:styleId="7359A060E034404FA77A0736F6BBD242">
    <w:name w:val="7359A060E034404FA77A0736F6BBD242"/>
  </w:style>
  <w:style w:type="paragraph" w:customStyle="1" w:styleId="1F39B3E08BDF409EAEEA993B3A2F1525">
    <w:name w:val="1F39B3E08BDF409EAEEA993B3A2F1525"/>
  </w:style>
  <w:style w:type="paragraph" w:customStyle="1" w:styleId="005FBDA75C3443D7877FA822642FB91C">
    <w:name w:val="005FBDA75C3443D7877FA822642FB91C"/>
  </w:style>
  <w:style w:type="paragraph" w:customStyle="1" w:styleId="F2C35ADFB5DF442ABF2D67863089B756">
    <w:name w:val="F2C35ADFB5DF442ABF2D67863089B756"/>
  </w:style>
  <w:style w:type="paragraph" w:customStyle="1" w:styleId="3F02E911578741CF8CE406C573F32793">
    <w:name w:val="3F02E911578741CF8CE406C573F32793"/>
  </w:style>
  <w:style w:type="paragraph" w:customStyle="1" w:styleId="6C1EFBD99B974B308BB206B2D3AEB68B">
    <w:name w:val="6C1EFBD99B974B308BB206B2D3AEB68B"/>
  </w:style>
  <w:style w:type="paragraph" w:customStyle="1" w:styleId="A54B605099C04EEA89AE6E5F8A21BD3E">
    <w:name w:val="A54B605099C04EEA89AE6E5F8A21BD3E"/>
  </w:style>
  <w:style w:type="paragraph" w:customStyle="1" w:styleId="29C624B47A5B4517BBE8AD7A3585C724">
    <w:name w:val="29C624B47A5B4517BBE8AD7A3585C724"/>
  </w:style>
  <w:style w:type="paragraph" w:customStyle="1" w:styleId="2959F1BBAF994B56A12D756F45EFEDD3">
    <w:name w:val="2959F1BBAF994B56A12D756F45EFEDD3"/>
  </w:style>
  <w:style w:type="paragraph" w:customStyle="1" w:styleId="01079D6EE24B490E94DD27CEB609BF77">
    <w:name w:val="01079D6EE24B490E94DD27CEB609BF77"/>
  </w:style>
  <w:style w:type="paragraph" w:customStyle="1" w:styleId="15B88E786CAE47CD9BCFEFB9605BC828">
    <w:name w:val="15B88E786CAE47CD9BCFEFB9605BC828"/>
  </w:style>
  <w:style w:type="paragraph" w:customStyle="1" w:styleId="7C29D5FBFABF4E7F984E929876B651F5">
    <w:name w:val="7C29D5FBFABF4E7F984E929876B651F5"/>
  </w:style>
  <w:style w:type="paragraph" w:customStyle="1" w:styleId="C135E1CA934B41B8AB5FF2B119678E03">
    <w:name w:val="C135E1CA934B41B8AB5FF2B119678E03"/>
  </w:style>
  <w:style w:type="paragraph" w:customStyle="1" w:styleId="60F841C5BCC24FCA95247861CB2F466B">
    <w:name w:val="60F841C5BCC24FCA95247861CB2F466B"/>
  </w:style>
  <w:style w:type="paragraph" w:customStyle="1" w:styleId="EB3319D08B2B49B590F04E0A871162C4">
    <w:name w:val="EB3319D08B2B49B590F04E0A871162C4"/>
  </w:style>
  <w:style w:type="paragraph" w:customStyle="1" w:styleId="0B38EDCB9988458DA330511E77720E0F">
    <w:name w:val="0B38EDCB9988458DA330511E77720E0F"/>
  </w:style>
  <w:style w:type="paragraph" w:customStyle="1" w:styleId="43F60D722E844EF69F7FC67C1D0FD3AA">
    <w:name w:val="43F60D722E844EF69F7FC67C1D0FD3AA"/>
  </w:style>
  <w:style w:type="paragraph" w:customStyle="1" w:styleId="713F93303FBC482D84817AD1D39D1994">
    <w:name w:val="713F93303FBC482D84817AD1D39D1994"/>
  </w:style>
  <w:style w:type="paragraph" w:customStyle="1" w:styleId="1929CDE4BE0447258D604186569C9AAC">
    <w:name w:val="1929CDE4BE0447258D604186569C9AAC"/>
  </w:style>
  <w:style w:type="paragraph" w:customStyle="1" w:styleId="55EAFC96827C4D6388DDE5AC301FD80F">
    <w:name w:val="55EAFC96827C4D6388DDE5AC301FD80F"/>
  </w:style>
  <w:style w:type="paragraph" w:customStyle="1" w:styleId="38BCB33A443D4E9A887C7B72D7C43538">
    <w:name w:val="38BCB33A443D4E9A887C7B72D7C43538"/>
  </w:style>
  <w:style w:type="paragraph" w:customStyle="1" w:styleId="DA97B7C65C8845FE99577F789999E7D6">
    <w:name w:val="DA97B7C65C8845FE99577F789999E7D6"/>
  </w:style>
  <w:style w:type="paragraph" w:customStyle="1" w:styleId="34FCB324CEE843E9B7CE24AB6D041FE0">
    <w:name w:val="34FCB324CEE843E9B7CE24AB6D041FE0"/>
  </w:style>
  <w:style w:type="paragraph" w:customStyle="1" w:styleId="7F54C8CAFF0B4B82AD76443CEEEB52DA">
    <w:name w:val="7F54C8CAFF0B4B82AD76443CEEEB52DA"/>
  </w:style>
  <w:style w:type="paragraph" w:customStyle="1" w:styleId="253D1E61ABBD43A8BE68C049E7629F26">
    <w:name w:val="253D1E61ABBD43A8BE68C049E7629F26"/>
  </w:style>
  <w:style w:type="paragraph" w:customStyle="1" w:styleId="E3889AD319BB4C7687C646D82B74B2CF">
    <w:name w:val="E3889AD319BB4C7687C646D82B74B2CF"/>
  </w:style>
  <w:style w:type="paragraph" w:customStyle="1" w:styleId="0E385FF65B2F49CDB2B81622AA18BA57">
    <w:name w:val="0E385FF65B2F49CDB2B81622AA18BA57"/>
  </w:style>
  <w:style w:type="paragraph" w:customStyle="1" w:styleId="EE427E4255484FF0B3908A8F418CE619">
    <w:name w:val="EE427E4255484FF0B3908A8F418CE619"/>
  </w:style>
  <w:style w:type="paragraph" w:customStyle="1" w:styleId="C5F34C787A894328B3EC4B5E68700447">
    <w:name w:val="C5F34C787A894328B3EC4B5E68700447"/>
  </w:style>
  <w:style w:type="paragraph" w:customStyle="1" w:styleId="7BAEAACF0F014510BE392D6B1192B1C5">
    <w:name w:val="7BAEAACF0F014510BE392D6B1192B1C5"/>
  </w:style>
  <w:style w:type="paragraph" w:customStyle="1" w:styleId="F0CDE410582E4512B2B555354FADEFED">
    <w:name w:val="F0CDE410582E4512B2B555354FADEFED"/>
  </w:style>
  <w:style w:type="paragraph" w:customStyle="1" w:styleId="E1A6241953234B40B19BD0A9479CFD74">
    <w:name w:val="E1A6241953234B40B19BD0A9479CFD74"/>
  </w:style>
  <w:style w:type="paragraph" w:customStyle="1" w:styleId="88500BF2D8E741E6830D92C76A40CF6E">
    <w:name w:val="88500BF2D8E741E6830D92C76A40CF6E"/>
  </w:style>
  <w:style w:type="paragraph" w:customStyle="1" w:styleId="32100D29C0524D6AAE1C59B8CC328A0F">
    <w:name w:val="32100D29C0524D6AAE1C59B8CC328A0F"/>
  </w:style>
  <w:style w:type="paragraph" w:customStyle="1" w:styleId="45373CDC609E4B53BE6CFF170F35C651">
    <w:name w:val="45373CDC609E4B53BE6CFF170F35C651"/>
  </w:style>
  <w:style w:type="paragraph" w:customStyle="1" w:styleId="4F4FAB3CAE6246B68851264FEBD77286">
    <w:name w:val="4F4FAB3CAE6246B68851264FEBD77286"/>
  </w:style>
  <w:style w:type="paragraph" w:customStyle="1" w:styleId="48BA9789EF7341399934E9F292C6C2B8">
    <w:name w:val="48BA9789EF7341399934E9F292C6C2B8"/>
  </w:style>
  <w:style w:type="paragraph" w:customStyle="1" w:styleId="00F7D5CDBAF54D599E6F2D1685F74631">
    <w:name w:val="00F7D5CDBAF54D599E6F2D1685F74631"/>
  </w:style>
  <w:style w:type="paragraph" w:customStyle="1" w:styleId="5FC6105A8A3B4E7F80FEA0BE460BA225">
    <w:name w:val="5FC6105A8A3B4E7F80FEA0BE460BA225"/>
  </w:style>
  <w:style w:type="paragraph" w:customStyle="1" w:styleId="5BD1610AF00F4C8F85658C702B5F029D">
    <w:name w:val="5BD1610AF00F4C8F85658C702B5F029D"/>
  </w:style>
  <w:style w:type="paragraph" w:customStyle="1" w:styleId="B429EBD4DE294776B2D908B4CB7EFB51">
    <w:name w:val="B429EBD4DE294776B2D908B4CB7EFB51"/>
  </w:style>
  <w:style w:type="paragraph" w:customStyle="1" w:styleId="10A9F5F4C0004B54B904822925A1D3AB">
    <w:name w:val="10A9F5F4C0004B54B904822925A1D3AB"/>
  </w:style>
  <w:style w:type="paragraph" w:customStyle="1" w:styleId="F25F12F0BF904D909CF7E5DEF853D7FD">
    <w:name w:val="F25F12F0BF904D909CF7E5DEF853D7FD"/>
  </w:style>
  <w:style w:type="paragraph" w:customStyle="1" w:styleId="0ED3E25D04B84AB0B4A4BF3C2D575E0C">
    <w:name w:val="0ED3E25D04B84AB0B4A4BF3C2D575E0C"/>
  </w:style>
  <w:style w:type="paragraph" w:customStyle="1" w:styleId="B4AC3481F15A4942921AB836906BA2CE">
    <w:name w:val="B4AC3481F15A4942921AB836906BA2CE"/>
  </w:style>
  <w:style w:type="paragraph" w:customStyle="1" w:styleId="03A3EAA8C090444A8B3B4EDF2AB1178B">
    <w:name w:val="03A3EAA8C090444A8B3B4EDF2AB1178B"/>
  </w:style>
  <w:style w:type="paragraph" w:customStyle="1" w:styleId="CF5347D38A6146FE94C1862C6DC4B589">
    <w:name w:val="CF5347D38A6146FE94C1862C6DC4B589"/>
  </w:style>
  <w:style w:type="paragraph" w:customStyle="1" w:styleId="B05085D984F44F89A4C233BE1BBB6D11">
    <w:name w:val="B05085D984F44F89A4C233BE1BBB6D11"/>
  </w:style>
  <w:style w:type="paragraph" w:customStyle="1" w:styleId="E5CCBA276E094DC2946543D7E6B31AE2">
    <w:name w:val="E5CCBA276E094DC2946543D7E6B31AE2"/>
  </w:style>
  <w:style w:type="paragraph" w:customStyle="1" w:styleId="0A1814A5777D4755A25E0B8D34A49993">
    <w:name w:val="0A1814A5777D4755A25E0B8D34A49993"/>
  </w:style>
  <w:style w:type="paragraph" w:customStyle="1" w:styleId="A9A2ECA462A34E4E8753AC63CAC754F4">
    <w:name w:val="A9A2ECA462A34E4E8753AC63CAC754F4"/>
  </w:style>
  <w:style w:type="paragraph" w:customStyle="1" w:styleId="D7D2B54CB4564E99A52D930743B1EB57">
    <w:name w:val="D7D2B54CB4564E99A52D930743B1EB57"/>
  </w:style>
  <w:style w:type="paragraph" w:customStyle="1" w:styleId="5DE59F30057C4FD5A988A5F6D4BB6A49">
    <w:name w:val="5DE59F30057C4FD5A988A5F6D4BB6A49"/>
  </w:style>
  <w:style w:type="paragraph" w:customStyle="1" w:styleId="D2E8EF9B16574C05B050CE2AC264C4DC">
    <w:name w:val="D2E8EF9B16574C05B050CE2AC264C4DC"/>
  </w:style>
  <w:style w:type="paragraph" w:customStyle="1" w:styleId="582854CD2F9649ECBDE97FD1F99D06DA">
    <w:name w:val="582854CD2F9649ECBDE97FD1F99D06DA"/>
  </w:style>
  <w:style w:type="paragraph" w:customStyle="1" w:styleId="8CE3E62C931948D8BC6CE522A7612723">
    <w:name w:val="8CE3E62C931948D8BC6CE522A7612723"/>
  </w:style>
  <w:style w:type="paragraph" w:customStyle="1" w:styleId="7546A4C974404155B36E2386781F6D5F">
    <w:name w:val="7546A4C974404155B36E2386781F6D5F"/>
  </w:style>
  <w:style w:type="paragraph" w:customStyle="1" w:styleId="120831B158D449AAA7650228D8852784">
    <w:name w:val="120831B158D449AAA7650228D8852784"/>
  </w:style>
  <w:style w:type="paragraph" w:customStyle="1" w:styleId="1A631808F3DF46898ECFB8E4C7FCF096">
    <w:name w:val="1A631808F3DF46898ECFB8E4C7FCF096"/>
  </w:style>
  <w:style w:type="paragraph" w:customStyle="1" w:styleId="F7AC362C84C84F8196F5F3CCD2A9728D">
    <w:name w:val="F7AC362C84C84F8196F5F3CCD2A9728D"/>
  </w:style>
  <w:style w:type="paragraph" w:customStyle="1" w:styleId="1CE16621D5AA416088974E3219691C19">
    <w:name w:val="1CE16621D5AA416088974E3219691C19"/>
  </w:style>
  <w:style w:type="paragraph" w:customStyle="1" w:styleId="F1714632B51846589760F1245E515890">
    <w:name w:val="F1714632B51846589760F1245E515890"/>
  </w:style>
  <w:style w:type="paragraph" w:customStyle="1" w:styleId="F7417227399048B4868F1B8E00E0843F">
    <w:name w:val="F7417227399048B4868F1B8E00E0843F"/>
  </w:style>
  <w:style w:type="paragraph" w:customStyle="1" w:styleId="1DB38D5E7F534ADC9A39F15ADE773EF3">
    <w:name w:val="1DB38D5E7F534ADC9A39F15ADE773EF3"/>
  </w:style>
  <w:style w:type="paragraph" w:customStyle="1" w:styleId="0EA6B391E92D4648BC0628B520D46265">
    <w:name w:val="0EA6B391E92D4648BC0628B520D46265"/>
  </w:style>
  <w:style w:type="paragraph" w:customStyle="1" w:styleId="69A90642C4E440BCB4550019D122520E">
    <w:name w:val="69A90642C4E440BCB4550019D122520E"/>
  </w:style>
  <w:style w:type="paragraph" w:customStyle="1" w:styleId="C81B6E0EF03248C8B8A9DF801B6EAACF">
    <w:name w:val="C81B6E0EF03248C8B8A9DF801B6EAACF"/>
  </w:style>
  <w:style w:type="paragraph" w:customStyle="1" w:styleId="65874E03B82C45E5B75719FBD08FD13C">
    <w:name w:val="65874E03B82C45E5B75719FBD08FD13C"/>
  </w:style>
  <w:style w:type="paragraph" w:customStyle="1" w:styleId="529410565AAC497A8C1489EB9DC3C16A">
    <w:name w:val="529410565AAC497A8C1489EB9DC3C16A"/>
  </w:style>
  <w:style w:type="paragraph" w:customStyle="1" w:styleId="56CDC0FD4DA44D70BED497F85058A404">
    <w:name w:val="56CDC0FD4DA44D70BED497F85058A404"/>
  </w:style>
  <w:style w:type="paragraph" w:customStyle="1" w:styleId="A63AA4A9F62749AEB83E93706213078B">
    <w:name w:val="A63AA4A9F62749AEB83E93706213078B"/>
  </w:style>
  <w:style w:type="paragraph" w:customStyle="1" w:styleId="FEA228274F46485880E856F58E2FCA36">
    <w:name w:val="FEA228274F46485880E856F58E2FCA36"/>
  </w:style>
  <w:style w:type="paragraph" w:customStyle="1" w:styleId="D887FFE9936845C3AC4BAFED13A9180C">
    <w:name w:val="D887FFE9936845C3AC4BAFED13A9180C"/>
  </w:style>
  <w:style w:type="paragraph" w:customStyle="1" w:styleId="53F5E202392C429F8E8E20440D6DCC3A">
    <w:name w:val="53F5E202392C429F8E8E20440D6DCC3A"/>
  </w:style>
  <w:style w:type="paragraph" w:customStyle="1" w:styleId="2634FF66C351423BA1CECD65E13CF31B">
    <w:name w:val="2634FF66C351423BA1CECD65E13CF31B"/>
  </w:style>
  <w:style w:type="paragraph" w:customStyle="1" w:styleId="553F5CD42E88451782E25A544B6C27A5">
    <w:name w:val="553F5CD42E88451782E25A544B6C27A5"/>
  </w:style>
  <w:style w:type="paragraph" w:customStyle="1" w:styleId="5A11F04A16254817B4A2C97CBF1054A0">
    <w:name w:val="5A11F04A16254817B4A2C97CBF1054A0"/>
  </w:style>
  <w:style w:type="paragraph" w:customStyle="1" w:styleId="AA8EE4DDEC664430A1979F6584FC0FE3">
    <w:name w:val="AA8EE4DDEC664430A1979F6584FC0FE3"/>
  </w:style>
  <w:style w:type="paragraph" w:customStyle="1" w:styleId="770F7C5547DB42E1B1618AC66B8481C8">
    <w:name w:val="770F7C5547DB42E1B1618AC66B8481C8"/>
  </w:style>
  <w:style w:type="paragraph" w:customStyle="1" w:styleId="0CBDEE73F6984AE78CCB6D76E15F27AA">
    <w:name w:val="0CBDEE73F6984AE78CCB6D76E15F27AA"/>
  </w:style>
  <w:style w:type="paragraph" w:customStyle="1" w:styleId="43C40786146C4E279164A35626034242">
    <w:name w:val="43C40786146C4E279164A35626034242"/>
  </w:style>
  <w:style w:type="paragraph" w:customStyle="1" w:styleId="71A1D7E810544EC49C88ED5635B55F52">
    <w:name w:val="71A1D7E810544EC49C88ED5635B55F52"/>
  </w:style>
  <w:style w:type="paragraph" w:customStyle="1" w:styleId="669E27E421454313B75336FEC2F46D61">
    <w:name w:val="669E27E421454313B75336FEC2F46D61"/>
  </w:style>
  <w:style w:type="paragraph" w:customStyle="1" w:styleId="5AE71FB4532B436993387B9DC75C74AE">
    <w:name w:val="5AE71FB4532B436993387B9DC75C74AE"/>
  </w:style>
  <w:style w:type="paragraph" w:customStyle="1" w:styleId="98CA294EB31749AF886926E63DE2A89B">
    <w:name w:val="98CA294EB31749AF886926E63DE2A89B"/>
  </w:style>
  <w:style w:type="paragraph" w:customStyle="1" w:styleId="3D9C98A19D84431FB398CC91F2A5998B">
    <w:name w:val="3D9C98A19D84431FB398CC91F2A5998B"/>
  </w:style>
  <w:style w:type="paragraph" w:customStyle="1" w:styleId="B16A948629D349B4A45D43801B9A7D48">
    <w:name w:val="B16A948629D349B4A45D43801B9A7D48"/>
  </w:style>
  <w:style w:type="paragraph" w:customStyle="1" w:styleId="FE156EB454884146B00A138C993ED40E">
    <w:name w:val="FE156EB454884146B00A138C993ED40E"/>
  </w:style>
  <w:style w:type="paragraph" w:customStyle="1" w:styleId="A3F44A684EB64D488A882CBC6BBB1B1B">
    <w:name w:val="A3F44A684EB64D488A882CBC6BBB1B1B"/>
  </w:style>
  <w:style w:type="paragraph" w:customStyle="1" w:styleId="75757544A8A34D9286ACE0DBE0234E4D">
    <w:name w:val="75757544A8A34D9286ACE0DBE0234E4D"/>
  </w:style>
  <w:style w:type="paragraph" w:customStyle="1" w:styleId="05A015D60C7D4E48AB994CCCF16BB292">
    <w:name w:val="05A015D60C7D4E48AB994CCCF16BB292"/>
  </w:style>
  <w:style w:type="paragraph" w:customStyle="1" w:styleId="DDF95FE990CD4446A3D2B5616C40790F">
    <w:name w:val="DDF95FE990CD4446A3D2B5616C40790F"/>
  </w:style>
  <w:style w:type="paragraph" w:customStyle="1" w:styleId="0CA3CDEBA4034D359679B6C402CC64F5">
    <w:name w:val="0CA3CDEBA4034D359679B6C402CC64F5"/>
  </w:style>
  <w:style w:type="paragraph" w:customStyle="1" w:styleId="A246DBD5121340DAA86784782E40BAB9">
    <w:name w:val="A246DBD5121340DAA86784782E40BAB9"/>
  </w:style>
  <w:style w:type="paragraph" w:customStyle="1" w:styleId="9FD1D5EE5D2D49D0A90C44F6D90A3F22">
    <w:name w:val="9FD1D5EE5D2D49D0A90C44F6D90A3F22"/>
  </w:style>
  <w:style w:type="paragraph" w:customStyle="1" w:styleId="36669240A46042C38BB814BB96401E1E">
    <w:name w:val="36669240A46042C38BB814BB96401E1E"/>
  </w:style>
  <w:style w:type="paragraph" w:customStyle="1" w:styleId="39BD5CE3D51F4354AF039E32EFD28991">
    <w:name w:val="39BD5CE3D51F4354AF039E32EFD28991"/>
  </w:style>
  <w:style w:type="paragraph" w:customStyle="1" w:styleId="55C73865E11446C4A8DD9C2282D7A39F">
    <w:name w:val="55C73865E11446C4A8DD9C2282D7A39F"/>
  </w:style>
  <w:style w:type="paragraph" w:customStyle="1" w:styleId="B395B8F2377B4A789718A7FF359E8296">
    <w:name w:val="B395B8F2377B4A789718A7FF359E8296"/>
  </w:style>
  <w:style w:type="paragraph" w:customStyle="1" w:styleId="6DA80C8741CB46D299D658FDB4E0BDCB">
    <w:name w:val="6DA80C8741CB46D299D658FDB4E0BDCB"/>
  </w:style>
  <w:style w:type="paragraph" w:customStyle="1" w:styleId="5D0D2515F2B1451B813AE98A1AE72057">
    <w:name w:val="5D0D2515F2B1451B813AE98A1AE72057"/>
  </w:style>
  <w:style w:type="paragraph" w:customStyle="1" w:styleId="C15863E4403C4D4EADA7D736CF21A0C6">
    <w:name w:val="C15863E4403C4D4EADA7D736CF21A0C6"/>
  </w:style>
  <w:style w:type="paragraph" w:customStyle="1" w:styleId="DB5D9B85E1664C01B5CB0B7AC45CDE8D">
    <w:name w:val="DB5D9B85E1664C01B5CB0B7AC45CDE8D"/>
  </w:style>
  <w:style w:type="paragraph" w:customStyle="1" w:styleId="55E8B3C6AB0A406D867897A4F48148B1">
    <w:name w:val="55E8B3C6AB0A406D867897A4F48148B1"/>
  </w:style>
  <w:style w:type="paragraph" w:customStyle="1" w:styleId="28F56104FE4A487783D74E08B9737528">
    <w:name w:val="28F56104FE4A487783D74E08B9737528"/>
  </w:style>
  <w:style w:type="paragraph" w:customStyle="1" w:styleId="2F46D228F33D4EC5AE24ABBA0BE0BBCB">
    <w:name w:val="2F46D228F33D4EC5AE24ABBA0BE0BBCB"/>
  </w:style>
  <w:style w:type="paragraph" w:customStyle="1" w:styleId="DE3707EDD92A4D7E95B9F38CC0D7B1E8">
    <w:name w:val="DE3707EDD92A4D7E95B9F38CC0D7B1E8"/>
  </w:style>
  <w:style w:type="paragraph" w:customStyle="1" w:styleId="3EAE9ED227ED43B6BEAFCB4EE8EAD5FF">
    <w:name w:val="3EAE9ED227ED43B6BEAFCB4EE8EAD5FF"/>
  </w:style>
  <w:style w:type="paragraph" w:customStyle="1" w:styleId="5A4E7D9E64BC4BB9A9F2F8639EA8A5B2">
    <w:name w:val="5A4E7D9E64BC4BB9A9F2F8639EA8A5B2"/>
  </w:style>
  <w:style w:type="paragraph" w:customStyle="1" w:styleId="443CDB5991614D498E7A90AC8BB3097E">
    <w:name w:val="443CDB5991614D498E7A90AC8BB3097E"/>
  </w:style>
  <w:style w:type="paragraph" w:customStyle="1" w:styleId="E30B6D33014C463DB566C7C86A9102C7">
    <w:name w:val="E30B6D33014C463DB566C7C86A9102C7"/>
  </w:style>
  <w:style w:type="paragraph" w:customStyle="1" w:styleId="15067A6961F24A648F917AAED35F2741">
    <w:name w:val="15067A6961F24A648F917AAED35F2741"/>
  </w:style>
  <w:style w:type="paragraph" w:customStyle="1" w:styleId="1FCEDF52685249E180760B754D591FDE">
    <w:name w:val="1FCEDF52685249E180760B754D591FDE"/>
  </w:style>
  <w:style w:type="paragraph" w:customStyle="1" w:styleId="900F03ECC0454D979E8395ABFBC7CE67">
    <w:name w:val="900F03ECC0454D979E8395ABFBC7CE67"/>
  </w:style>
  <w:style w:type="paragraph" w:customStyle="1" w:styleId="825742EEF4BB4E058C23E23B75F482C9">
    <w:name w:val="825742EEF4BB4E058C23E23B75F482C9"/>
  </w:style>
  <w:style w:type="paragraph" w:customStyle="1" w:styleId="6130F3651B494E2B9202034BD9C581EF">
    <w:name w:val="6130F3651B494E2B9202034BD9C581EF"/>
  </w:style>
  <w:style w:type="paragraph" w:customStyle="1" w:styleId="39648C667B744422B976F1CC29034C10">
    <w:name w:val="39648C667B744422B976F1CC29034C10"/>
  </w:style>
  <w:style w:type="paragraph" w:customStyle="1" w:styleId="33164125BFA54280A2D3379824CB0305">
    <w:name w:val="33164125BFA54280A2D3379824CB0305"/>
  </w:style>
  <w:style w:type="paragraph" w:customStyle="1" w:styleId="0CB619B26E7247698BF0D14335C766A0">
    <w:name w:val="0CB619B26E7247698BF0D14335C766A0"/>
  </w:style>
  <w:style w:type="paragraph" w:customStyle="1" w:styleId="B2FD11A4EA16491B9A4D8A900248EF0C">
    <w:name w:val="B2FD11A4EA16491B9A4D8A900248EF0C"/>
  </w:style>
  <w:style w:type="paragraph" w:customStyle="1" w:styleId="DEF2BF75588047C3AD2CCC2CA3D0B8AE">
    <w:name w:val="DEF2BF75588047C3AD2CCC2CA3D0B8AE"/>
  </w:style>
  <w:style w:type="paragraph" w:customStyle="1" w:styleId="8CDFF06E0F594C31A4D1FD89C4D74BD0">
    <w:name w:val="8CDFF06E0F594C31A4D1FD89C4D74BD0"/>
  </w:style>
  <w:style w:type="paragraph" w:customStyle="1" w:styleId="A56267E50FAD45D3823D6E3C5533964D">
    <w:name w:val="A56267E50FAD45D3823D6E3C5533964D"/>
  </w:style>
  <w:style w:type="paragraph" w:customStyle="1" w:styleId="0FEB74CC6B4D42F0884ED5FAF58FB7AC">
    <w:name w:val="0FEB74CC6B4D42F0884ED5FAF58FB7AC"/>
  </w:style>
  <w:style w:type="paragraph" w:customStyle="1" w:styleId="D68E508BC23B4BDA93AAFD6ED1BD89EC">
    <w:name w:val="D68E508BC23B4BDA93AAFD6ED1BD89EC"/>
  </w:style>
  <w:style w:type="paragraph" w:customStyle="1" w:styleId="7399552226BD41BAABA60566DABCEFFC">
    <w:name w:val="7399552226BD41BAABA60566DABCEFFC"/>
  </w:style>
  <w:style w:type="paragraph" w:customStyle="1" w:styleId="80C57D550A5341E7AC9754F1CAE09578">
    <w:name w:val="80C57D550A5341E7AC9754F1CAE09578"/>
  </w:style>
  <w:style w:type="paragraph" w:customStyle="1" w:styleId="086D344FD18A4A488CDF2F40B245B863">
    <w:name w:val="086D344FD18A4A488CDF2F40B245B863"/>
  </w:style>
  <w:style w:type="paragraph" w:customStyle="1" w:styleId="F10CAAC1F06347EDB14B4CFA8BC9D298">
    <w:name w:val="F10CAAC1F06347EDB14B4CFA8BC9D298"/>
  </w:style>
  <w:style w:type="paragraph" w:customStyle="1" w:styleId="BD28C6C257D142908B2BBA66554BE32C">
    <w:name w:val="BD28C6C257D142908B2BBA66554BE32C"/>
  </w:style>
  <w:style w:type="paragraph" w:customStyle="1" w:styleId="44038C1121784E6883EA9ECD73BB77B7">
    <w:name w:val="44038C1121784E6883EA9ECD73BB77B7"/>
  </w:style>
  <w:style w:type="paragraph" w:customStyle="1" w:styleId="3820212E42514F8E84C7058D6400CC1D">
    <w:name w:val="3820212E42514F8E84C7058D6400CC1D"/>
  </w:style>
  <w:style w:type="paragraph" w:customStyle="1" w:styleId="394D4C1EA4984A67A2A47E3B041EABE8">
    <w:name w:val="394D4C1EA4984A67A2A47E3B041EABE8"/>
  </w:style>
  <w:style w:type="paragraph" w:customStyle="1" w:styleId="9ECB6CD841784D3F80EF72A67A58DBC3">
    <w:name w:val="9ECB6CD841784D3F80EF72A67A58DBC3"/>
  </w:style>
  <w:style w:type="paragraph" w:customStyle="1" w:styleId="E1BD4E9C56A14399B11096C66987182E">
    <w:name w:val="E1BD4E9C56A14399B11096C66987182E"/>
  </w:style>
  <w:style w:type="paragraph" w:customStyle="1" w:styleId="7899160C4F4044F89CCFEEE5C36CD95C">
    <w:name w:val="7899160C4F4044F89CCFEEE5C36CD95C"/>
  </w:style>
  <w:style w:type="paragraph" w:customStyle="1" w:styleId="EF9B1956A97B4EA8BFC76BB4AAE873D8">
    <w:name w:val="EF9B1956A97B4EA8BFC76BB4AAE873D8"/>
  </w:style>
  <w:style w:type="paragraph" w:customStyle="1" w:styleId="FBF9E6D57C4642FE9882B056E52D0078">
    <w:name w:val="FBF9E6D57C4642FE9882B056E52D0078"/>
  </w:style>
  <w:style w:type="paragraph" w:customStyle="1" w:styleId="FF295F5E520E44889057EC8BB918D9D9">
    <w:name w:val="FF295F5E520E44889057EC8BB918D9D9"/>
  </w:style>
  <w:style w:type="paragraph" w:customStyle="1" w:styleId="16C3B82B7E414B4DAD3668F1ABDC0A08">
    <w:name w:val="16C3B82B7E414B4DAD3668F1ABDC0A08"/>
  </w:style>
  <w:style w:type="paragraph" w:customStyle="1" w:styleId="F2FFE16322594DF4964BEE6969F5B0AA">
    <w:name w:val="F2FFE16322594DF4964BEE6969F5B0AA"/>
  </w:style>
  <w:style w:type="paragraph" w:customStyle="1" w:styleId="3CFA213AECB24255BFEFEF2280032F38">
    <w:name w:val="3CFA213AECB24255BFEFEF2280032F38"/>
  </w:style>
  <w:style w:type="paragraph" w:customStyle="1" w:styleId="A9E411C4CF45492AA8D5562DF10A899B">
    <w:name w:val="A9E411C4CF45492AA8D5562DF10A899B"/>
  </w:style>
  <w:style w:type="paragraph" w:customStyle="1" w:styleId="D408EE1BB6E94390A5F3B62214E5E89A">
    <w:name w:val="D408EE1BB6E94390A5F3B62214E5E89A"/>
  </w:style>
  <w:style w:type="paragraph" w:customStyle="1" w:styleId="6476700EE03D4EC4A9B28A4BA5E5CA23">
    <w:name w:val="6476700EE03D4EC4A9B28A4BA5E5CA23"/>
  </w:style>
  <w:style w:type="paragraph" w:customStyle="1" w:styleId="266691BBCBFA48729583409BAF290C8F">
    <w:name w:val="266691BBCBFA48729583409BAF290C8F"/>
  </w:style>
  <w:style w:type="paragraph" w:customStyle="1" w:styleId="F5D875B1868D45469F2D7B65ADB4C1DE">
    <w:name w:val="F5D875B1868D45469F2D7B65ADB4C1DE"/>
  </w:style>
  <w:style w:type="paragraph" w:customStyle="1" w:styleId="2E9423F819144B6B86ACC468685A7D5A">
    <w:name w:val="2E9423F819144B6B86ACC468685A7D5A"/>
  </w:style>
  <w:style w:type="paragraph" w:customStyle="1" w:styleId="2C3DE37592D24D0D9F1226ABC23DE36F">
    <w:name w:val="2C3DE37592D24D0D9F1226ABC23DE36F"/>
  </w:style>
  <w:style w:type="paragraph" w:customStyle="1" w:styleId="C2784D690D10458E8A2A6282E7AF8F80">
    <w:name w:val="C2784D690D10458E8A2A6282E7AF8F80"/>
  </w:style>
  <w:style w:type="paragraph" w:customStyle="1" w:styleId="6A62B4DEEBA64D65AC3888A3251359C2">
    <w:name w:val="6A62B4DEEBA64D65AC3888A3251359C2"/>
  </w:style>
  <w:style w:type="paragraph" w:customStyle="1" w:styleId="142912B2EA5C42D19BBD6A81FEEBA1A0">
    <w:name w:val="142912B2EA5C42D19BBD6A81FEEBA1A0"/>
  </w:style>
  <w:style w:type="paragraph" w:customStyle="1" w:styleId="9C81320A20E84E5F9FE9E3FDF31BDD47">
    <w:name w:val="9C81320A20E84E5F9FE9E3FDF31BDD47"/>
  </w:style>
  <w:style w:type="paragraph" w:customStyle="1" w:styleId="BF9912EBD2944FB882B9AEC86B1E736F">
    <w:name w:val="BF9912EBD2944FB882B9AEC86B1E736F"/>
  </w:style>
  <w:style w:type="paragraph" w:customStyle="1" w:styleId="BC1A8475A2B7416FAA4D18CD73F3595C">
    <w:name w:val="BC1A8475A2B7416FAA4D18CD73F3595C"/>
  </w:style>
  <w:style w:type="paragraph" w:customStyle="1" w:styleId="2C1F7BB618934ACC8F7BD922CB5D6BAF">
    <w:name w:val="2C1F7BB618934ACC8F7BD922CB5D6BAF"/>
  </w:style>
  <w:style w:type="paragraph" w:customStyle="1" w:styleId="690F79633F844CDFBC91AC5ABFA8A7DE">
    <w:name w:val="690F79633F844CDFBC91AC5ABFA8A7DE"/>
  </w:style>
  <w:style w:type="paragraph" w:customStyle="1" w:styleId="839D33BB09C340A8A314B8499585A7E2">
    <w:name w:val="839D33BB09C340A8A314B8499585A7E2"/>
  </w:style>
  <w:style w:type="paragraph" w:customStyle="1" w:styleId="CD6243D58FE846C1B888B0C0DBECD4F7">
    <w:name w:val="CD6243D58FE846C1B888B0C0DBECD4F7"/>
  </w:style>
  <w:style w:type="paragraph" w:customStyle="1" w:styleId="4A656D692E984988A88CA8429A7FECC9">
    <w:name w:val="4A656D692E984988A88CA8429A7FECC9"/>
  </w:style>
  <w:style w:type="paragraph" w:customStyle="1" w:styleId="3519D5DBF41E4C87A30D22A1E7A89DC6">
    <w:name w:val="3519D5DBF41E4C87A30D22A1E7A89DC6"/>
  </w:style>
  <w:style w:type="paragraph" w:customStyle="1" w:styleId="FBAB8766D50F41CE94DA26299EA2E5B3">
    <w:name w:val="FBAB8766D50F41CE94DA26299EA2E5B3"/>
  </w:style>
  <w:style w:type="paragraph" w:customStyle="1" w:styleId="BD672D5A207B41E7B436E64E2114E241">
    <w:name w:val="BD672D5A207B41E7B436E64E2114E241"/>
  </w:style>
  <w:style w:type="paragraph" w:customStyle="1" w:styleId="9E09A49B35BE4E08AAFF2E97692D7635">
    <w:name w:val="9E09A49B35BE4E08AAFF2E97692D7635"/>
  </w:style>
  <w:style w:type="paragraph" w:customStyle="1" w:styleId="1B3BFFD9C96346E68D9B5614BD0D3904">
    <w:name w:val="1B3BFFD9C96346E68D9B5614BD0D3904"/>
  </w:style>
  <w:style w:type="paragraph" w:customStyle="1" w:styleId="01DCA16B9BF44C40BB3F4C32C5ED0631">
    <w:name w:val="01DCA16B9BF44C40BB3F4C32C5ED0631"/>
  </w:style>
  <w:style w:type="paragraph" w:customStyle="1" w:styleId="87F7AF91FCE743BBA7E77CCE8F389130">
    <w:name w:val="87F7AF91FCE743BBA7E77CCE8F389130"/>
  </w:style>
  <w:style w:type="paragraph" w:customStyle="1" w:styleId="BEFC31D8A4A14D7680F457A0D23E3384">
    <w:name w:val="BEFC31D8A4A14D7680F457A0D23E3384"/>
  </w:style>
  <w:style w:type="paragraph" w:customStyle="1" w:styleId="40314728A86C4BA48861F438EE5A397F">
    <w:name w:val="40314728A86C4BA48861F438EE5A397F"/>
  </w:style>
  <w:style w:type="paragraph" w:customStyle="1" w:styleId="D7D4CFB6D38C4CCBA8FF37A46FCDE2DA">
    <w:name w:val="D7D4CFB6D38C4CCBA8FF37A46FCDE2DA"/>
  </w:style>
  <w:style w:type="paragraph" w:customStyle="1" w:styleId="F8303675DD4D4E65BCEECE0670942203">
    <w:name w:val="F8303675DD4D4E65BCEECE0670942203"/>
  </w:style>
  <w:style w:type="paragraph" w:customStyle="1" w:styleId="176602A0A3614393B599BC6C79DD4C7A">
    <w:name w:val="176602A0A3614393B599BC6C79DD4C7A"/>
  </w:style>
  <w:style w:type="paragraph" w:customStyle="1" w:styleId="3C0270AD7030493C9C62117DE227280B">
    <w:name w:val="3C0270AD7030493C9C62117DE227280B"/>
  </w:style>
  <w:style w:type="paragraph" w:customStyle="1" w:styleId="0410075C3EDE4A86B16B31DFBB9B1634">
    <w:name w:val="0410075C3EDE4A86B16B31DFBB9B1634"/>
  </w:style>
  <w:style w:type="paragraph" w:customStyle="1" w:styleId="4D2BA14B0F284B22B8B2CC4CC4F97C14">
    <w:name w:val="4D2BA14B0F284B22B8B2CC4CC4F97C14"/>
  </w:style>
  <w:style w:type="paragraph" w:customStyle="1" w:styleId="71D00C6C0CA04C298134A03150CB3B78">
    <w:name w:val="71D00C6C0CA04C298134A03150CB3B78"/>
  </w:style>
  <w:style w:type="paragraph" w:customStyle="1" w:styleId="EBFA95F204F14525A48CB5F9656D6033">
    <w:name w:val="EBFA95F204F14525A48CB5F9656D6033"/>
  </w:style>
  <w:style w:type="paragraph" w:customStyle="1" w:styleId="3530C4DB031F49C4B231232B6A56B866">
    <w:name w:val="3530C4DB031F49C4B231232B6A56B866"/>
  </w:style>
  <w:style w:type="paragraph" w:customStyle="1" w:styleId="F06831AB95EA4254BE14B599253FDCB1">
    <w:name w:val="F06831AB95EA4254BE14B599253FDCB1"/>
  </w:style>
  <w:style w:type="paragraph" w:customStyle="1" w:styleId="4AA6FA6401D046B385EEA3196530F2D3">
    <w:name w:val="4AA6FA6401D046B385EEA3196530F2D3"/>
  </w:style>
  <w:style w:type="paragraph" w:customStyle="1" w:styleId="1E32EFB8A1B84884BBFF39B0A56FC79C">
    <w:name w:val="1E32EFB8A1B84884BBFF39B0A56FC79C"/>
  </w:style>
  <w:style w:type="paragraph" w:customStyle="1" w:styleId="FB8DE18CCFC8498AA02DA83D09342090">
    <w:name w:val="FB8DE18CCFC8498AA02DA83D09342090"/>
  </w:style>
  <w:style w:type="paragraph" w:customStyle="1" w:styleId="85A5919C3AD4479FB4BA8E768023D7FF">
    <w:name w:val="85A5919C3AD4479FB4BA8E768023D7FF"/>
  </w:style>
  <w:style w:type="paragraph" w:customStyle="1" w:styleId="BF117B3C1C77432D8A1473EE125598E9">
    <w:name w:val="BF117B3C1C77432D8A1473EE125598E9"/>
  </w:style>
  <w:style w:type="paragraph" w:customStyle="1" w:styleId="08612DC7F7704E958F82D2C884C7EA1A">
    <w:name w:val="08612DC7F7704E958F82D2C884C7EA1A"/>
  </w:style>
  <w:style w:type="paragraph" w:customStyle="1" w:styleId="BEE9A902850C431D868245F38B4D306C">
    <w:name w:val="BEE9A902850C431D868245F38B4D306C"/>
  </w:style>
  <w:style w:type="paragraph" w:customStyle="1" w:styleId="A2EC23A941C34E01AFE34A210D6B61B9">
    <w:name w:val="A2EC23A941C34E01AFE34A210D6B61B9"/>
  </w:style>
  <w:style w:type="paragraph" w:customStyle="1" w:styleId="DC4A182C633147E482FDC251D64971DF">
    <w:name w:val="DC4A182C633147E482FDC251D64971DF"/>
  </w:style>
  <w:style w:type="paragraph" w:customStyle="1" w:styleId="F36BB819F2BC463FB93C9E70E0D7CCC0">
    <w:name w:val="F36BB819F2BC463FB93C9E70E0D7CCC0"/>
  </w:style>
  <w:style w:type="paragraph" w:customStyle="1" w:styleId="DC68E9BC2AC947DCA27F576945671F20">
    <w:name w:val="DC68E9BC2AC947DCA27F576945671F20"/>
  </w:style>
  <w:style w:type="paragraph" w:customStyle="1" w:styleId="646B7DC12F7D4DD5A813D13D99331A79">
    <w:name w:val="646B7DC12F7D4DD5A813D13D99331A79"/>
  </w:style>
  <w:style w:type="paragraph" w:customStyle="1" w:styleId="E448860A9BE2465C8AB3B7548415A1E6">
    <w:name w:val="E448860A9BE2465C8AB3B7548415A1E6"/>
  </w:style>
  <w:style w:type="paragraph" w:customStyle="1" w:styleId="201792FA4AC94553B4727FDDF6108E3B">
    <w:name w:val="201792FA4AC94553B4727FDDF6108E3B"/>
  </w:style>
  <w:style w:type="paragraph" w:customStyle="1" w:styleId="AEE9E5A44CE7466F8957131836151938">
    <w:name w:val="AEE9E5A44CE7466F8957131836151938"/>
  </w:style>
  <w:style w:type="paragraph" w:customStyle="1" w:styleId="9F6EC09EA134411FA928CAEA56C51499">
    <w:name w:val="9F6EC09EA134411FA928CAEA56C51499"/>
  </w:style>
  <w:style w:type="paragraph" w:customStyle="1" w:styleId="331C561CE7224EA8A46C88B546BF6B80">
    <w:name w:val="331C561CE7224EA8A46C88B546BF6B80"/>
  </w:style>
  <w:style w:type="paragraph" w:customStyle="1" w:styleId="617B256E6EDA48F98BA9F2213C499386">
    <w:name w:val="617B256E6EDA48F98BA9F2213C499386"/>
  </w:style>
  <w:style w:type="paragraph" w:customStyle="1" w:styleId="CF4658A7E1324BC8A508FC1E3A7778FF">
    <w:name w:val="CF4658A7E1324BC8A508FC1E3A7778FF"/>
  </w:style>
  <w:style w:type="paragraph" w:customStyle="1" w:styleId="E4A6376F433042E2B4B13210FF59F74D">
    <w:name w:val="E4A6376F433042E2B4B13210FF59F74D"/>
  </w:style>
  <w:style w:type="paragraph" w:customStyle="1" w:styleId="1FB894B2B63D412DB96679F0ED16E0E9">
    <w:name w:val="1FB894B2B63D412DB96679F0ED16E0E9"/>
  </w:style>
  <w:style w:type="paragraph" w:customStyle="1" w:styleId="09A38C6AB78241329602C2C171EA0AB8">
    <w:name w:val="09A38C6AB78241329602C2C171EA0AB8"/>
  </w:style>
  <w:style w:type="paragraph" w:customStyle="1" w:styleId="A52BFBE03C2D4615B563B679662363E0">
    <w:name w:val="A52BFBE03C2D4615B563B679662363E0"/>
  </w:style>
  <w:style w:type="paragraph" w:customStyle="1" w:styleId="CA5117B2B344417E9DB43EDE0B195401">
    <w:name w:val="CA5117B2B344417E9DB43EDE0B195401"/>
  </w:style>
  <w:style w:type="paragraph" w:customStyle="1" w:styleId="A983CCFF6557483BB6CEEED65564A3A2">
    <w:name w:val="A983CCFF6557483BB6CEEED65564A3A2"/>
  </w:style>
  <w:style w:type="paragraph" w:customStyle="1" w:styleId="3C6304CFC826434F984D2AAC6B4E007B">
    <w:name w:val="3C6304CFC826434F984D2AAC6B4E007B"/>
  </w:style>
  <w:style w:type="paragraph" w:customStyle="1" w:styleId="22CA26DEB49849CBAF29E84D9E1B244F">
    <w:name w:val="22CA26DEB49849CBAF29E84D9E1B244F"/>
  </w:style>
  <w:style w:type="paragraph" w:customStyle="1" w:styleId="91AADA87A66D439A99D6CF99D0FD9174">
    <w:name w:val="91AADA87A66D439A99D6CF99D0FD9174"/>
  </w:style>
  <w:style w:type="paragraph" w:customStyle="1" w:styleId="B466CCBC2FA045D4B6125FE9324880EF">
    <w:name w:val="B466CCBC2FA045D4B6125FE9324880EF"/>
  </w:style>
  <w:style w:type="paragraph" w:customStyle="1" w:styleId="BA810FA1D63340AC88575DA01E60E1EF">
    <w:name w:val="BA810FA1D63340AC88575DA01E60E1EF"/>
  </w:style>
  <w:style w:type="paragraph" w:customStyle="1" w:styleId="475A5B95624E4E3CADE755796313AC80">
    <w:name w:val="475A5B95624E4E3CADE755796313AC80"/>
  </w:style>
  <w:style w:type="paragraph" w:customStyle="1" w:styleId="3E5AB4DAFDF44F36AFCCBC013250126A">
    <w:name w:val="3E5AB4DAFDF44F36AFCCBC013250126A"/>
  </w:style>
  <w:style w:type="paragraph" w:customStyle="1" w:styleId="13CE42BAFBAC4C2B9926CC2DBD6B938E">
    <w:name w:val="13CE42BAFBAC4C2B9926CC2DBD6B938E"/>
  </w:style>
  <w:style w:type="paragraph" w:customStyle="1" w:styleId="3D61D6437AA646C9B5EB44259424CBE5">
    <w:name w:val="3D61D6437AA646C9B5EB44259424CBE5"/>
  </w:style>
  <w:style w:type="paragraph" w:customStyle="1" w:styleId="E7730AC9612B407B9E6CC9498685B248">
    <w:name w:val="E7730AC9612B407B9E6CC9498685B248"/>
  </w:style>
  <w:style w:type="paragraph" w:customStyle="1" w:styleId="97DF834986C1480F8A50D61B7D793549">
    <w:name w:val="97DF834986C1480F8A50D61B7D793549"/>
  </w:style>
  <w:style w:type="paragraph" w:customStyle="1" w:styleId="18EE470547BD436BA47C9A30269E7942">
    <w:name w:val="18EE470547BD436BA47C9A30269E7942"/>
  </w:style>
  <w:style w:type="paragraph" w:customStyle="1" w:styleId="E6855B04FACE4E82AEFC992E3D1B6953">
    <w:name w:val="E6855B04FACE4E82AEFC992E3D1B6953"/>
  </w:style>
  <w:style w:type="paragraph" w:customStyle="1" w:styleId="FB9828C7F7DA4BFBA816564D12444CCA">
    <w:name w:val="FB9828C7F7DA4BFBA816564D12444CCA"/>
  </w:style>
  <w:style w:type="paragraph" w:customStyle="1" w:styleId="DA9D92BCC42340E391EEE59E80D86249">
    <w:name w:val="DA9D92BCC42340E391EEE59E80D86249"/>
  </w:style>
  <w:style w:type="paragraph" w:customStyle="1" w:styleId="3A5E9F2B375E4A8184F8DA4D7928E7CF">
    <w:name w:val="3A5E9F2B375E4A8184F8DA4D7928E7CF"/>
  </w:style>
  <w:style w:type="paragraph" w:customStyle="1" w:styleId="175500A4410743989828A3F494136A52">
    <w:name w:val="175500A4410743989828A3F494136A52"/>
  </w:style>
  <w:style w:type="paragraph" w:customStyle="1" w:styleId="4CE1A96E51DE42B189F4330E85521385">
    <w:name w:val="4CE1A96E51DE42B189F4330E85521385"/>
  </w:style>
  <w:style w:type="paragraph" w:customStyle="1" w:styleId="07B17C77E57442BD8C06519D6CF187B4">
    <w:name w:val="07B17C77E57442BD8C06519D6CF187B4"/>
  </w:style>
  <w:style w:type="paragraph" w:customStyle="1" w:styleId="00108D2FF9A040C29A4AE7543EE434F4">
    <w:name w:val="00108D2FF9A040C29A4AE7543EE434F4"/>
  </w:style>
  <w:style w:type="paragraph" w:customStyle="1" w:styleId="A72473BF78DE433480C09BB0F4978EC5">
    <w:name w:val="A72473BF78DE433480C09BB0F4978EC5"/>
  </w:style>
  <w:style w:type="paragraph" w:customStyle="1" w:styleId="9F9AF79E61694314BC797DE7AFB9F0E1">
    <w:name w:val="9F9AF79E61694314BC797DE7AFB9F0E1"/>
  </w:style>
  <w:style w:type="paragraph" w:customStyle="1" w:styleId="CC119739D85B413785299FD656F646A5">
    <w:name w:val="CC119739D85B413785299FD656F646A5"/>
  </w:style>
  <w:style w:type="paragraph" w:customStyle="1" w:styleId="88EE54A166BF49FE93A73F94B1A92578">
    <w:name w:val="88EE54A166BF49FE93A73F94B1A92578"/>
  </w:style>
  <w:style w:type="paragraph" w:customStyle="1" w:styleId="A32E7232B9B3460EA34445C2AC85B553">
    <w:name w:val="A32E7232B9B3460EA34445C2AC85B553"/>
  </w:style>
  <w:style w:type="paragraph" w:customStyle="1" w:styleId="58BB07F9FF384588A7F34956A858A181">
    <w:name w:val="58BB07F9FF384588A7F34956A858A181"/>
  </w:style>
  <w:style w:type="paragraph" w:customStyle="1" w:styleId="49B6C0DCBE0446EEB23DD15F3AEF4DB4">
    <w:name w:val="49B6C0DCBE0446EEB23DD15F3AEF4DB4"/>
  </w:style>
  <w:style w:type="paragraph" w:customStyle="1" w:styleId="CB5D93D32C6343D994B70946C94735AD">
    <w:name w:val="CB5D93D32C6343D994B70946C94735AD"/>
  </w:style>
  <w:style w:type="paragraph" w:customStyle="1" w:styleId="F5CC923E12CA4BF3A856C0482CB406E0">
    <w:name w:val="F5CC923E12CA4BF3A856C0482CB406E0"/>
  </w:style>
  <w:style w:type="paragraph" w:customStyle="1" w:styleId="FA7BFE11A6454395B4D0CD312B0E4AF6">
    <w:name w:val="FA7BFE11A6454395B4D0CD312B0E4AF6"/>
  </w:style>
  <w:style w:type="paragraph" w:customStyle="1" w:styleId="D8FB1DB06CD541DDBE672116D9B7265B">
    <w:name w:val="D8FB1DB06CD541DDBE672116D9B7265B"/>
  </w:style>
  <w:style w:type="paragraph" w:customStyle="1" w:styleId="CE7E94C1DFBC478C87CD02C227B43F5C">
    <w:name w:val="CE7E94C1DFBC478C87CD02C227B43F5C"/>
  </w:style>
  <w:style w:type="paragraph" w:customStyle="1" w:styleId="161D0B5DA55A4DA586A4872A1FCA9309">
    <w:name w:val="161D0B5DA55A4DA586A4872A1FCA9309"/>
  </w:style>
  <w:style w:type="paragraph" w:customStyle="1" w:styleId="DA5B5B97575249D797E182994059035C">
    <w:name w:val="DA5B5B97575249D797E182994059035C"/>
  </w:style>
  <w:style w:type="paragraph" w:customStyle="1" w:styleId="5ED328A715BE4B5BA05B321FF54C41C5">
    <w:name w:val="5ED328A715BE4B5BA05B321FF54C41C5"/>
  </w:style>
  <w:style w:type="paragraph" w:customStyle="1" w:styleId="B95CC03F0502455DAD75FBC5CA32DCB1">
    <w:name w:val="B95CC03F0502455DAD75FBC5CA32DCB1"/>
  </w:style>
  <w:style w:type="paragraph" w:customStyle="1" w:styleId="954870B9C6C24F0DA6681D4CD8F52F4E">
    <w:name w:val="954870B9C6C24F0DA6681D4CD8F52F4E"/>
  </w:style>
  <w:style w:type="paragraph" w:customStyle="1" w:styleId="4F422BF682394078B5FFB9FD5948BBDC">
    <w:name w:val="4F422BF682394078B5FFB9FD5948BBDC"/>
  </w:style>
  <w:style w:type="paragraph" w:customStyle="1" w:styleId="BCE5E6A13BBD4604AF455C5960E0A042">
    <w:name w:val="BCE5E6A13BBD4604AF455C5960E0A042"/>
  </w:style>
  <w:style w:type="paragraph" w:customStyle="1" w:styleId="7C3360BE81704898944E0841C019E759">
    <w:name w:val="7C3360BE81704898944E0841C019E759"/>
  </w:style>
  <w:style w:type="paragraph" w:customStyle="1" w:styleId="B8797F9D69F14335A79FF5429C1F5A0A">
    <w:name w:val="B8797F9D69F14335A79FF5429C1F5A0A"/>
  </w:style>
  <w:style w:type="paragraph" w:customStyle="1" w:styleId="9983A32E26A44EB6BFF299D1AA3598E0">
    <w:name w:val="9983A32E26A44EB6BFF299D1AA3598E0"/>
  </w:style>
  <w:style w:type="paragraph" w:customStyle="1" w:styleId="997CDDFC440646EA9E26627A8FEDE1AD">
    <w:name w:val="997CDDFC440646EA9E26627A8FEDE1AD"/>
  </w:style>
  <w:style w:type="paragraph" w:customStyle="1" w:styleId="314E7356C9534FDC9087BB99F6C33C96">
    <w:name w:val="314E7356C9534FDC9087BB99F6C33C96"/>
  </w:style>
  <w:style w:type="paragraph" w:customStyle="1" w:styleId="90F4C9B33C544457B4D0278F7167E8DB">
    <w:name w:val="90F4C9B33C544457B4D0278F7167E8DB"/>
  </w:style>
  <w:style w:type="paragraph" w:customStyle="1" w:styleId="1445818B6E7C426780E054EF5FBC71F4">
    <w:name w:val="1445818B6E7C426780E054EF5FBC71F4"/>
  </w:style>
  <w:style w:type="paragraph" w:customStyle="1" w:styleId="177A472CCDC548DCA8377C921F5C4A6B">
    <w:name w:val="177A472CCDC548DCA8377C921F5C4A6B"/>
  </w:style>
  <w:style w:type="paragraph" w:customStyle="1" w:styleId="9D95FC568C6D4AD9A33B981E5045BFDE">
    <w:name w:val="9D95FC568C6D4AD9A33B981E5045BFDE"/>
  </w:style>
  <w:style w:type="paragraph" w:customStyle="1" w:styleId="E4EAA94825C2474E82CF21D0E8610B46">
    <w:name w:val="E4EAA94825C2474E82CF21D0E8610B46"/>
  </w:style>
  <w:style w:type="paragraph" w:customStyle="1" w:styleId="08B78E8C1DAB4D659A01090B9B51959E">
    <w:name w:val="08B78E8C1DAB4D659A01090B9B51959E"/>
  </w:style>
  <w:style w:type="paragraph" w:customStyle="1" w:styleId="C31F1A3F69E64E35B6EC69BC231D1ED6">
    <w:name w:val="C31F1A3F69E64E35B6EC69BC231D1ED6"/>
  </w:style>
  <w:style w:type="paragraph" w:customStyle="1" w:styleId="72D948995A3742A9ABC795F25EEBB3B1">
    <w:name w:val="72D948995A3742A9ABC795F25EEBB3B1"/>
  </w:style>
  <w:style w:type="paragraph" w:customStyle="1" w:styleId="855B53C5AAF64305969397A5FD978D38">
    <w:name w:val="855B53C5AAF64305969397A5FD978D38"/>
  </w:style>
  <w:style w:type="paragraph" w:customStyle="1" w:styleId="3618ADB5264B4C80A541989A4DC76A5C">
    <w:name w:val="3618ADB5264B4C80A541989A4DC76A5C"/>
  </w:style>
  <w:style w:type="paragraph" w:customStyle="1" w:styleId="D828C30FA91C4DFE91C385C5A8DDB998">
    <w:name w:val="D828C30FA91C4DFE91C385C5A8DDB998"/>
  </w:style>
  <w:style w:type="paragraph" w:customStyle="1" w:styleId="762982D622AD41969A2B13BA0C9F3BC6">
    <w:name w:val="762982D622AD41969A2B13BA0C9F3BC6"/>
  </w:style>
  <w:style w:type="paragraph" w:customStyle="1" w:styleId="031195AD23B349A9A1EEA504BD81359D">
    <w:name w:val="031195AD23B349A9A1EEA504BD81359D"/>
  </w:style>
  <w:style w:type="paragraph" w:customStyle="1" w:styleId="31DDF54E0BFB42E49C70B7542AD7DC7D">
    <w:name w:val="31DDF54E0BFB42E49C70B7542AD7DC7D"/>
  </w:style>
  <w:style w:type="paragraph" w:customStyle="1" w:styleId="7F00753F0F4243219E8F7D1E186FC4F3">
    <w:name w:val="7F00753F0F4243219E8F7D1E186FC4F3"/>
  </w:style>
  <w:style w:type="paragraph" w:customStyle="1" w:styleId="C75E78B346C3468E919388D3A0A9EA87">
    <w:name w:val="C75E78B346C3468E919388D3A0A9EA87"/>
  </w:style>
  <w:style w:type="paragraph" w:customStyle="1" w:styleId="BA2850A9F3C44F03A8ED2D699786EE18">
    <w:name w:val="BA2850A9F3C44F03A8ED2D699786EE18"/>
  </w:style>
  <w:style w:type="paragraph" w:customStyle="1" w:styleId="6F460004B7664FEDB6719F7598F8A0EF">
    <w:name w:val="6F460004B7664FEDB6719F7598F8A0EF"/>
  </w:style>
  <w:style w:type="paragraph" w:customStyle="1" w:styleId="2DC2DFB9AA94401EA10B46DA101BB588">
    <w:name w:val="2DC2DFB9AA94401EA10B46DA101BB588"/>
  </w:style>
  <w:style w:type="paragraph" w:customStyle="1" w:styleId="D8746145E06D4D8BB332CE60EAACA726">
    <w:name w:val="D8746145E06D4D8BB332CE60EAACA726"/>
  </w:style>
  <w:style w:type="paragraph" w:customStyle="1" w:styleId="499131C9109B455E8E86FE4F0A69EAF5">
    <w:name w:val="499131C9109B455E8E86FE4F0A69EAF5"/>
  </w:style>
  <w:style w:type="paragraph" w:customStyle="1" w:styleId="C20B625FF9154AE0A5A5A7D41E869F9D">
    <w:name w:val="C20B625FF9154AE0A5A5A7D41E869F9D"/>
  </w:style>
  <w:style w:type="paragraph" w:customStyle="1" w:styleId="CDDF94B1E31945B0828449027A7E8A54">
    <w:name w:val="CDDF94B1E31945B0828449027A7E8A54"/>
  </w:style>
  <w:style w:type="paragraph" w:customStyle="1" w:styleId="E7A6DD646E1F41C7ADB49149409E16AE">
    <w:name w:val="E7A6DD646E1F41C7ADB49149409E16AE"/>
  </w:style>
  <w:style w:type="paragraph" w:customStyle="1" w:styleId="401DEA0275C44CC08DA96492BFFD6C3B">
    <w:name w:val="401DEA0275C44CC08DA96492BFFD6C3B"/>
  </w:style>
  <w:style w:type="paragraph" w:customStyle="1" w:styleId="7E782B64F113472C99F469AD58DFDD2F">
    <w:name w:val="7E782B64F113472C99F469AD58DFDD2F"/>
  </w:style>
  <w:style w:type="paragraph" w:customStyle="1" w:styleId="802EAF6744C64E06AB7BF5A40BAF3918">
    <w:name w:val="802EAF6744C64E06AB7BF5A40BAF3918"/>
  </w:style>
  <w:style w:type="paragraph" w:customStyle="1" w:styleId="DED364CCC14E4C519C96162CEDE27C6D">
    <w:name w:val="DED364CCC14E4C519C96162CEDE27C6D"/>
  </w:style>
  <w:style w:type="paragraph" w:customStyle="1" w:styleId="5CB19CE9FCAE4E708B942DA5A555105F">
    <w:name w:val="5CB19CE9FCAE4E708B942DA5A555105F"/>
  </w:style>
  <w:style w:type="paragraph" w:customStyle="1" w:styleId="8EF69EE1B56C42FD8BF5AF65064AA198">
    <w:name w:val="8EF69EE1B56C42FD8BF5AF65064AA198"/>
  </w:style>
  <w:style w:type="paragraph" w:customStyle="1" w:styleId="3DC62396D3714A56BC53B1224C1FA107">
    <w:name w:val="3DC62396D3714A56BC53B1224C1FA107"/>
  </w:style>
  <w:style w:type="paragraph" w:customStyle="1" w:styleId="14FB832A5A064599933522CE42FA4687">
    <w:name w:val="14FB832A5A064599933522CE42FA4687"/>
  </w:style>
  <w:style w:type="paragraph" w:customStyle="1" w:styleId="91413BCBA21D4709B1742D855DA40189">
    <w:name w:val="91413BCBA21D4709B1742D855DA40189"/>
  </w:style>
  <w:style w:type="paragraph" w:customStyle="1" w:styleId="0EB67067759447948F7CF5AD29D95083">
    <w:name w:val="0EB67067759447948F7CF5AD29D95083"/>
  </w:style>
  <w:style w:type="paragraph" w:customStyle="1" w:styleId="3025314303774AB98EF71BFE1844179C">
    <w:name w:val="3025314303774AB98EF71BFE1844179C"/>
  </w:style>
  <w:style w:type="paragraph" w:customStyle="1" w:styleId="9F4ABBBBAD4F4621A7D50D6BF6F045D9">
    <w:name w:val="9F4ABBBBAD4F4621A7D50D6BF6F045D9"/>
  </w:style>
  <w:style w:type="paragraph" w:customStyle="1" w:styleId="6659B3B4B30640EC8115DF6E8EB78786">
    <w:name w:val="6659B3B4B30640EC8115DF6E8EB78786"/>
  </w:style>
  <w:style w:type="paragraph" w:customStyle="1" w:styleId="64362D925F7F4976A16D87C083C7DCD3">
    <w:name w:val="64362D925F7F4976A16D87C083C7DCD3"/>
  </w:style>
  <w:style w:type="paragraph" w:customStyle="1" w:styleId="05823EEE4345434FBDED6214C74C5478">
    <w:name w:val="05823EEE4345434FBDED6214C74C5478"/>
  </w:style>
  <w:style w:type="paragraph" w:customStyle="1" w:styleId="DD4173E4CC3D4CA1894FEC627F2DCCA8">
    <w:name w:val="DD4173E4CC3D4CA1894FEC627F2DCCA8"/>
  </w:style>
  <w:style w:type="paragraph" w:customStyle="1" w:styleId="D6513F2A9C9B4F9F9D133131B767BB3E">
    <w:name w:val="D6513F2A9C9B4F9F9D133131B767BB3E"/>
  </w:style>
  <w:style w:type="paragraph" w:customStyle="1" w:styleId="B2E270D9CBD64BB3A802578FA77FD9CF">
    <w:name w:val="B2E270D9CBD64BB3A802578FA77FD9CF"/>
  </w:style>
  <w:style w:type="paragraph" w:customStyle="1" w:styleId="48EA5F47ABD346DD9536D606C6EB0CD6">
    <w:name w:val="48EA5F47ABD346DD9536D606C6EB0CD6"/>
  </w:style>
  <w:style w:type="paragraph" w:customStyle="1" w:styleId="8BFA497D5F7D470C91191E9D9429ABB9">
    <w:name w:val="8BFA497D5F7D470C91191E9D9429ABB9"/>
  </w:style>
  <w:style w:type="paragraph" w:customStyle="1" w:styleId="2563B317ABB24AB587950017E8E18B13">
    <w:name w:val="2563B317ABB24AB587950017E8E18B13"/>
  </w:style>
  <w:style w:type="paragraph" w:customStyle="1" w:styleId="090088927E0B4F0DB4C5CC5BBBA3B27E">
    <w:name w:val="090088927E0B4F0DB4C5CC5BBBA3B27E"/>
  </w:style>
  <w:style w:type="paragraph" w:customStyle="1" w:styleId="93525D7102BD40229ED5D279C0541B44">
    <w:name w:val="93525D7102BD40229ED5D279C0541B44"/>
  </w:style>
  <w:style w:type="paragraph" w:customStyle="1" w:styleId="D8D4B8711512400688FE13D942AD59A5">
    <w:name w:val="D8D4B8711512400688FE13D942AD59A5"/>
  </w:style>
  <w:style w:type="paragraph" w:customStyle="1" w:styleId="E83236AE9DA4483794CD2D8BEE5E6C23">
    <w:name w:val="E83236AE9DA4483794CD2D8BEE5E6C23"/>
  </w:style>
  <w:style w:type="paragraph" w:customStyle="1" w:styleId="224A262D07F84F8DA19B835DD2F7F94E">
    <w:name w:val="224A262D07F84F8DA19B835DD2F7F94E"/>
  </w:style>
  <w:style w:type="paragraph" w:customStyle="1" w:styleId="D69EE00970AC4113A6BEC6E1820E309F">
    <w:name w:val="D69EE00970AC4113A6BEC6E1820E309F"/>
  </w:style>
  <w:style w:type="paragraph" w:customStyle="1" w:styleId="05B71AB3B83B4BA896BF30A7236E488C">
    <w:name w:val="05B71AB3B83B4BA896BF30A7236E488C"/>
  </w:style>
  <w:style w:type="paragraph" w:customStyle="1" w:styleId="D86C93F072F246329C8154988D3F7B68">
    <w:name w:val="D86C93F072F246329C8154988D3F7B68"/>
  </w:style>
  <w:style w:type="paragraph" w:customStyle="1" w:styleId="20B44964823049C4857ED03F13C0DA4A">
    <w:name w:val="20B44964823049C4857ED03F13C0DA4A"/>
  </w:style>
  <w:style w:type="paragraph" w:customStyle="1" w:styleId="FB455DAF2F704C0A8C561A7F1FF12FF4">
    <w:name w:val="FB455DAF2F704C0A8C561A7F1FF12FF4"/>
  </w:style>
  <w:style w:type="paragraph" w:customStyle="1" w:styleId="657CDC3DA9904C73A0C8EF061E71E5A3">
    <w:name w:val="657CDC3DA9904C73A0C8EF061E71E5A3"/>
  </w:style>
  <w:style w:type="paragraph" w:customStyle="1" w:styleId="C1792153AF0E4ED897E15509D8FAE8D7">
    <w:name w:val="C1792153AF0E4ED897E15509D8FAE8D7"/>
  </w:style>
  <w:style w:type="paragraph" w:customStyle="1" w:styleId="69C77BF2C1CE4B7BB8ED8CDA24EE234B">
    <w:name w:val="69C77BF2C1CE4B7BB8ED8CDA24EE234B"/>
  </w:style>
  <w:style w:type="paragraph" w:customStyle="1" w:styleId="F16FB36A0524430FA86E5EDA061C5A6D">
    <w:name w:val="F16FB36A0524430FA86E5EDA061C5A6D"/>
  </w:style>
  <w:style w:type="paragraph" w:customStyle="1" w:styleId="19865EBC9F6D424F86E77EB99D9FC35D">
    <w:name w:val="19865EBC9F6D424F86E77EB99D9FC35D"/>
  </w:style>
  <w:style w:type="paragraph" w:customStyle="1" w:styleId="A76C9005AFA1464DB4939C2AA6F98187">
    <w:name w:val="A76C9005AFA1464DB4939C2AA6F98187"/>
  </w:style>
  <w:style w:type="paragraph" w:customStyle="1" w:styleId="EAA709892DD54953810D2634F55D5B08">
    <w:name w:val="EAA709892DD54953810D2634F55D5B08"/>
  </w:style>
  <w:style w:type="paragraph" w:customStyle="1" w:styleId="BEAAFA7BB6394C0CAFAA1E04D0EDDA24">
    <w:name w:val="BEAAFA7BB6394C0CAFAA1E04D0EDDA24"/>
  </w:style>
  <w:style w:type="paragraph" w:customStyle="1" w:styleId="F722F62F16BB4651917D3BA315CEBA24">
    <w:name w:val="F722F62F16BB4651917D3BA315CEBA24"/>
  </w:style>
  <w:style w:type="paragraph" w:customStyle="1" w:styleId="CB1910A34770455BB688CDB176953382">
    <w:name w:val="CB1910A34770455BB688CDB176953382"/>
  </w:style>
  <w:style w:type="paragraph" w:customStyle="1" w:styleId="63FB0AA2039C42388BC1117FB1CD9775">
    <w:name w:val="63FB0AA2039C42388BC1117FB1CD9775"/>
  </w:style>
  <w:style w:type="paragraph" w:customStyle="1" w:styleId="C7530EDD279E44B5B9F8EF302F686D7C">
    <w:name w:val="C7530EDD279E44B5B9F8EF302F686D7C"/>
  </w:style>
  <w:style w:type="paragraph" w:customStyle="1" w:styleId="FEFE278B76DD4E9184DD36543CA9D6EA">
    <w:name w:val="FEFE278B76DD4E9184DD36543CA9D6EA"/>
  </w:style>
  <w:style w:type="paragraph" w:customStyle="1" w:styleId="ABCF72ABE3544277B896CBDD2D79E256">
    <w:name w:val="ABCF72ABE3544277B896CBDD2D79E256"/>
  </w:style>
  <w:style w:type="paragraph" w:customStyle="1" w:styleId="4D546D2101134439AE7A576830326253">
    <w:name w:val="4D546D2101134439AE7A576830326253"/>
  </w:style>
  <w:style w:type="paragraph" w:customStyle="1" w:styleId="ADF12956454C4D5DB2A718B812F0BA58">
    <w:name w:val="ADF12956454C4D5DB2A718B812F0BA58"/>
  </w:style>
  <w:style w:type="paragraph" w:customStyle="1" w:styleId="15E8A6D9F1B743AF8980CE54F0EB727D">
    <w:name w:val="15E8A6D9F1B743AF8980CE54F0EB727D"/>
  </w:style>
  <w:style w:type="paragraph" w:customStyle="1" w:styleId="965FBD2A19EA432CB486ADB46A960A5A">
    <w:name w:val="965FBD2A19EA432CB486ADB46A960A5A"/>
  </w:style>
  <w:style w:type="paragraph" w:customStyle="1" w:styleId="32B9113E3F4643CEBF3DBF1CBCD4B7CB">
    <w:name w:val="32B9113E3F4643CEBF3DBF1CBCD4B7CB"/>
  </w:style>
  <w:style w:type="paragraph" w:customStyle="1" w:styleId="FDA3AEE8B0EC44D68A88602BAB6E2EBB">
    <w:name w:val="FDA3AEE8B0EC44D68A88602BAB6E2EBB"/>
  </w:style>
  <w:style w:type="paragraph" w:customStyle="1" w:styleId="A2EA55F65A314572A1C4F2DCC373317A">
    <w:name w:val="A2EA55F65A314572A1C4F2DCC373317A"/>
  </w:style>
  <w:style w:type="paragraph" w:customStyle="1" w:styleId="0618A78F15154E788B2203716AB5E87D">
    <w:name w:val="0618A78F15154E788B2203716AB5E87D"/>
  </w:style>
  <w:style w:type="paragraph" w:customStyle="1" w:styleId="08F9734C8083434D86A8ED9CA03D910A">
    <w:name w:val="08F9734C8083434D86A8ED9CA03D910A"/>
  </w:style>
  <w:style w:type="paragraph" w:customStyle="1" w:styleId="067579F036024B9D847486E90F8EC56F">
    <w:name w:val="067579F036024B9D847486E90F8EC56F"/>
  </w:style>
  <w:style w:type="paragraph" w:customStyle="1" w:styleId="A0FEDE7E5C7F43459178D38B002C0840">
    <w:name w:val="A0FEDE7E5C7F43459178D38B002C0840"/>
  </w:style>
  <w:style w:type="paragraph" w:customStyle="1" w:styleId="A6C4D43916A848E39DDFC384B1B9FF28">
    <w:name w:val="A6C4D43916A848E39DDFC384B1B9FF28"/>
  </w:style>
  <w:style w:type="paragraph" w:customStyle="1" w:styleId="C00619C1F37A452E90822E1E1EAAB721">
    <w:name w:val="C00619C1F37A452E90822E1E1EAAB721"/>
  </w:style>
  <w:style w:type="paragraph" w:customStyle="1" w:styleId="952E67411BB64C519855EF46C78FED44">
    <w:name w:val="952E67411BB64C519855EF46C78FED44"/>
  </w:style>
  <w:style w:type="paragraph" w:customStyle="1" w:styleId="FF92338EFB544310B586BD15259AD19C">
    <w:name w:val="FF92338EFB544310B586BD15259AD19C"/>
  </w:style>
  <w:style w:type="paragraph" w:customStyle="1" w:styleId="86B65E2392EA4EC88922925300FE9E86">
    <w:name w:val="86B65E2392EA4EC88922925300FE9E86"/>
  </w:style>
  <w:style w:type="paragraph" w:customStyle="1" w:styleId="57D023F5D07A48438946906E5CB6D867">
    <w:name w:val="57D023F5D07A48438946906E5CB6D867"/>
  </w:style>
  <w:style w:type="paragraph" w:customStyle="1" w:styleId="CEB2B9B82767407AA8BF0C25EDC1D307">
    <w:name w:val="CEB2B9B82767407AA8BF0C25EDC1D307"/>
  </w:style>
  <w:style w:type="paragraph" w:customStyle="1" w:styleId="14DB5B349530421A941E56F84D85018B">
    <w:name w:val="14DB5B349530421A941E56F84D85018B"/>
  </w:style>
  <w:style w:type="paragraph" w:customStyle="1" w:styleId="E6755495ED3B40D88C373D0B487DEB41">
    <w:name w:val="E6755495ED3B40D88C373D0B487DEB41"/>
  </w:style>
  <w:style w:type="paragraph" w:customStyle="1" w:styleId="838FDA7C89524C089903E2C390D6B7ED">
    <w:name w:val="838FDA7C89524C089903E2C390D6B7ED"/>
  </w:style>
  <w:style w:type="paragraph" w:customStyle="1" w:styleId="CA71DA2D9EBD4779BEEF28F9C94ADA4A">
    <w:name w:val="CA71DA2D9EBD4779BEEF28F9C94ADA4A"/>
  </w:style>
  <w:style w:type="paragraph" w:customStyle="1" w:styleId="36A87DE4999B4975A068A5690E13564B">
    <w:name w:val="36A87DE4999B4975A068A5690E13564B"/>
  </w:style>
  <w:style w:type="paragraph" w:customStyle="1" w:styleId="EB7F6F4F6AF744AFB0C21FEA6806104E">
    <w:name w:val="EB7F6F4F6AF744AFB0C21FEA6806104E"/>
  </w:style>
  <w:style w:type="paragraph" w:customStyle="1" w:styleId="F5341C08B8564BC5A0C2C31B30D142DE">
    <w:name w:val="F5341C08B8564BC5A0C2C31B30D142DE"/>
  </w:style>
  <w:style w:type="paragraph" w:customStyle="1" w:styleId="BF1AF834A9D0496DB92C67C0D3D24601">
    <w:name w:val="BF1AF834A9D0496DB92C67C0D3D24601"/>
  </w:style>
  <w:style w:type="paragraph" w:customStyle="1" w:styleId="20743DF235694E928CBCA6B2799C9564">
    <w:name w:val="20743DF235694E928CBCA6B2799C9564"/>
  </w:style>
  <w:style w:type="paragraph" w:customStyle="1" w:styleId="38698ACA044E42F6856B45EE89005F28">
    <w:name w:val="38698ACA044E42F6856B45EE89005F28"/>
  </w:style>
  <w:style w:type="paragraph" w:customStyle="1" w:styleId="DC1E1337AB0D4555A37B9D81E0E580FD">
    <w:name w:val="DC1E1337AB0D4555A37B9D81E0E580FD"/>
  </w:style>
  <w:style w:type="paragraph" w:customStyle="1" w:styleId="E3DD0C0DE9A34E6BB1C80887CBE77838">
    <w:name w:val="E3DD0C0DE9A34E6BB1C80887CBE77838"/>
  </w:style>
  <w:style w:type="paragraph" w:customStyle="1" w:styleId="8DDA9D5C1C914F01B9F53B2D7282D292">
    <w:name w:val="8DDA9D5C1C914F01B9F53B2D7282D292"/>
  </w:style>
  <w:style w:type="paragraph" w:customStyle="1" w:styleId="C87AEAB008C5431CA6B0B62D3B1B77E9">
    <w:name w:val="C87AEAB008C5431CA6B0B62D3B1B77E9"/>
  </w:style>
  <w:style w:type="paragraph" w:customStyle="1" w:styleId="413AE267CBB04F9AA04AA5A4F244C439">
    <w:name w:val="413AE267CBB04F9AA04AA5A4F244C439"/>
  </w:style>
  <w:style w:type="paragraph" w:customStyle="1" w:styleId="44CB34F7BC5D4AAEA27C9CA5F859BF77">
    <w:name w:val="44CB34F7BC5D4AAEA27C9CA5F859BF77"/>
  </w:style>
  <w:style w:type="paragraph" w:customStyle="1" w:styleId="1B5D95472C3D46578795D71D2B541174">
    <w:name w:val="1B5D95472C3D46578795D71D2B541174"/>
  </w:style>
  <w:style w:type="paragraph" w:customStyle="1" w:styleId="8B335C7A7C29491E90549E625A586084">
    <w:name w:val="8B335C7A7C29491E90549E625A586084"/>
  </w:style>
  <w:style w:type="paragraph" w:customStyle="1" w:styleId="06794DC91D644ED8AFBA33FE55A07F5C">
    <w:name w:val="06794DC91D644ED8AFBA33FE55A07F5C"/>
  </w:style>
  <w:style w:type="paragraph" w:customStyle="1" w:styleId="5B291460DE24465794EEDB1E8A765BF4">
    <w:name w:val="5B291460DE24465794EEDB1E8A765BF4"/>
  </w:style>
  <w:style w:type="paragraph" w:customStyle="1" w:styleId="740AA971F3E043698B36C607A7458BB0">
    <w:name w:val="740AA971F3E043698B36C607A7458BB0"/>
  </w:style>
  <w:style w:type="paragraph" w:customStyle="1" w:styleId="9B53C4A33B014ED5AD297B4F4214BD69">
    <w:name w:val="9B53C4A33B014ED5AD297B4F4214BD69"/>
  </w:style>
  <w:style w:type="paragraph" w:customStyle="1" w:styleId="3E2C2C0F5FA040448FB211DDEE5BD33C">
    <w:name w:val="3E2C2C0F5FA040448FB211DDEE5BD33C"/>
  </w:style>
  <w:style w:type="paragraph" w:customStyle="1" w:styleId="D4D756A20EA94DE1AD9092285891DFA6">
    <w:name w:val="D4D756A20EA94DE1AD9092285891DFA6"/>
  </w:style>
  <w:style w:type="paragraph" w:customStyle="1" w:styleId="5175176825DA4EEC941C9D4D742F6A6D">
    <w:name w:val="5175176825DA4EEC941C9D4D742F6A6D"/>
  </w:style>
  <w:style w:type="paragraph" w:customStyle="1" w:styleId="1554C9D42EF94CCBB52D6153D4C7DF6F">
    <w:name w:val="1554C9D42EF94CCBB52D6153D4C7DF6F"/>
  </w:style>
  <w:style w:type="paragraph" w:customStyle="1" w:styleId="A8C950C7C5394E05860912C869CE01A9">
    <w:name w:val="A8C950C7C5394E05860912C869CE01A9"/>
  </w:style>
  <w:style w:type="paragraph" w:customStyle="1" w:styleId="2D78C274CF10424A96D296FCC8CF57B3">
    <w:name w:val="2D78C274CF10424A96D296FCC8CF57B3"/>
  </w:style>
  <w:style w:type="paragraph" w:customStyle="1" w:styleId="FA850310F7FC482F8E0CE20FAB73891F">
    <w:name w:val="FA850310F7FC482F8E0CE20FAB73891F"/>
  </w:style>
  <w:style w:type="paragraph" w:customStyle="1" w:styleId="ED16FA92A5DD4084B4CF6CCF69EAA105">
    <w:name w:val="ED16FA92A5DD4084B4CF6CCF69EAA105"/>
  </w:style>
  <w:style w:type="paragraph" w:customStyle="1" w:styleId="70E8354C95784B6B9571B72375937FF3">
    <w:name w:val="70E8354C95784B6B9571B72375937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4.xml><?xml version="1.0" encoding="utf-8"?>
<ds:datastoreItem xmlns:ds="http://schemas.openxmlformats.org/officeDocument/2006/customXml" ds:itemID="{7F423777-601E-40C5-BDDE-BE116820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Plano comercial de serviços profissionais</Template>
  <TotalTime>0</TotalTime>
  <Pages>18</Pages>
  <Words>4883</Words>
  <Characters>26373</Characters>
  <Application>Microsoft Office Word</Application>
  <DocSecurity>0</DocSecurity>
  <Lines>219</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2022-03-03T16:59:00Z</dcterms:created>
  <dcterms:modified xsi:type="dcterms:W3CDTF">2022-03-03T19:36:00Z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